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7FB80" w14:textId="7590E004" w:rsidR="00EC1887" w:rsidRPr="00610280" w:rsidRDefault="00273DC8" w:rsidP="00610280">
      <w:pPr>
        <w:pStyle w:val="IOSHeading1"/>
        <w:pBdr>
          <w:bottom w:val="none" w:sz="0" w:space="0" w:color="auto"/>
        </w:pBdr>
        <w:tabs>
          <w:tab w:val="left" w:pos="567"/>
        </w:tabs>
        <w:rPr>
          <w:rFonts w:asciiTheme="majorHAnsi" w:hAnsiTheme="majorHAnsi" w:cstheme="majorHAnsi"/>
        </w:rPr>
      </w:pPr>
      <w:r w:rsidRPr="00610280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726791BE" wp14:editId="7110DD9A">
            <wp:extent cx="1327841" cy="471170"/>
            <wp:effectExtent l="0" t="0" r="571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25" cy="48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4762794"/>
      <w:bookmarkEnd w:id="0"/>
      <w:r w:rsidRPr="00610280">
        <w:rPr>
          <w:rFonts w:asciiTheme="majorHAnsi" w:hAnsiTheme="majorHAnsi" w:cstheme="majorHAnsi"/>
          <w:b/>
          <w:sz w:val="28"/>
          <w:szCs w:val="22"/>
        </w:rPr>
        <w:t xml:space="preserve">       North Coast PSSA Multi Class Athletics Entry Form   </w:t>
      </w:r>
      <w:r w:rsidRPr="00610280">
        <w:rPr>
          <w:rFonts w:asciiTheme="majorHAnsi" w:hAnsiTheme="majorHAnsi" w:cstheme="majorHAnsi"/>
          <w:b/>
          <w:sz w:val="32"/>
        </w:rPr>
        <w:t xml:space="preserve"> </w:t>
      </w:r>
      <w:r w:rsidR="00C31335" w:rsidRPr="00610280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26F67B95" wp14:editId="18382B8F">
            <wp:extent cx="1246505" cy="5800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022" cy="58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432E" w14:textId="77777777" w:rsidR="00D20345" w:rsidRPr="000A4D8F" w:rsidRDefault="005F6BC6" w:rsidP="00C43479">
      <w:pPr>
        <w:pStyle w:val="IOSbodytext"/>
        <w:spacing w:after="0"/>
        <w:rPr>
          <w:rFonts w:ascii="Montserrat" w:hAnsi="Montserrat" w:cstheme="majorHAnsi"/>
          <w:i/>
          <w:color w:val="000000"/>
          <w:sz w:val="22"/>
          <w:szCs w:val="22"/>
          <w:shd w:val="clear" w:color="auto" w:fill="FFFFFF"/>
        </w:rPr>
      </w:pPr>
      <w:r w:rsidRPr="000A4D8F">
        <w:rPr>
          <w:rFonts w:ascii="Montserrat" w:hAnsi="Montserrat" w:cstheme="majorHAnsi"/>
          <w:b/>
          <w:sz w:val="28"/>
        </w:rPr>
        <w:t>Form for Students with a Disability</w:t>
      </w:r>
      <w:r w:rsidRPr="000A4D8F">
        <w:rPr>
          <w:rFonts w:ascii="Montserrat" w:hAnsi="Montserrat" w:cstheme="majorHAnsi"/>
          <w:b/>
          <w:color w:val="000000"/>
          <w:sz w:val="28"/>
          <w:szCs w:val="22"/>
          <w:shd w:val="clear" w:color="auto" w:fill="FFFFFF"/>
        </w:rPr>
        <w:t xml:space="preserve"> </w:t>
      </w:r>
      <w:r w:rsidRPr="000A4D8F">
        <w:rPr>
          <w:rFonts w:ascii="Montserrat" w:hAnsi="Montserrat" w:cstheme="majorHAnsi"/>
          <w:b/>
          <w:color w:val="000000"/>
          <w:sz w:val="22"/>
          <w:szCs w:val="22"/>
          <w:shd w:val="clear" w:color="auto" w:fill="FFFFFF"/>
        </w:rPr>
        <w:br/>
      </w:r>
      <w:r w:rsidR="00D20345" w:rsidRPr="000A4D8F">
        <w:rPr>
          <w:rFonts w:ascii="Montserrat" w:hAnsi="Montserrat" w:cstheme="majorHAnsi"/>
          <w:b/>
          <w:color w:val="000000"/>
          <w:sz w:val="22"/>
          <w:szCs w:val="22"/>
          <w:shd w:val="clear" w:color="auto" w:fill="FFFFFF"/>
        </w:rPr>
        <w:t>This form should be completed in detail and forwarded to your zone secretary.</w:t>
      </w:r>
      <w:r w:rsidR="00D20345" w:rsidRPr="000A4D8F">
        <w:rPr>
          <w:rFonts w:ascii="Montserrat" w:hAnsi="Montserrat" w:cstheme="majorHAnsi"/>
          <w:i/>
          <w:color w:val="000000"/>
          <w:sz w:val="22"/>
          <w:szCs w:val="22"/>
          <w:shd w:val="clear" w:color="auto" w:fill="FFFFFF"/>
        </w:rPr>
        <w:br/>
        <w:t>Please note:</w:t>
      </w:r>
    </w:p>
    <w:p w14:paraId="531601D8" w14:textId="77777777" w:rsidR="00D20345" w:rsidRPr="000A4D8F" w:rsidRDefault="00D20345" w:rsidP="00D20345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The type of disability and classification must be included</w:t>
      </w:r>
    </w:p>
    <w:p w14:paraId="0E5195E9" w14:textId="77777777" w:rsidR="00D20345" w:rsidRPr="000A4D8F" w:rsidRDefault="00D20345" w:rsidP="00D20345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The competitor’s entry time/distance must be included on the entry form</w:t>
      </w:r>
    </w:p>
    <w:p w14:paraId="7DEDCB1B" w14:textId="77777777" w:rsidR="00DE7690" w:rsidRPr="000A4D8F" w:rsidRDefault="00D20345" w:rsidP="00DE7690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Events will be conducted as </w:t>
      </w:r>
      <w:r w:rsidR="000C4FC5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Multi</w:t>
      </w:r>
      <w:r w:rsidR="00BD0F07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 </w:t>
      </w:r>
      <w:r w:rsidR="00C92EE3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Class</w:t>
      </w: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 Athletics events</w:t>
      </w:r>
    </w:p>
    <w:p w14:paraId="38EA5FD7" w14:textId="0B9B601F" w:rsidR="00D20345" w:rsidRPr="000A4D8F" w:rsidRDefault="00DE7690" w:rsidP="000A4D8F">
      <w:pPr>
        <w:pStyle w:val="IOSList1numbered123"/>
        <w:tabs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ind w:right="276"/>
        <w:rPr>
          <w:rFonts w:ascii="Montserrat" w:hAnsi="Montserrat" w:cstheme="majorHAnsi"/>
          <w:sz w:val="20"/>
          <w:szCs w:val="20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Please attached the following: </w:t>
      </w:r>
      <w:r w:rsidR="000A4D8F">
        <w:rPr>
          <w:rFonts w:ascii="Montserrat" w:hAnsi="Montserrat" w:cstheme="majorHAnsi"/>
          <w:sz w:val="22"/>
          <w:szCs w:val="22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T20 Disability Confirmation Form and copy of Sport Inclusion Australia Registration Card, 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T01 – Latest Audiology Report and letter from Deaf School Australia, </w:t>
      </w:r>
      <w:r w:rsidR="000A4D8F">
        <w:rPr>
          <w:rFonts w:ascii="Montserrat" w:hAnsi="Montserrat" w:cstheme="majorHAnsi"/>
          <w:sz w:val="20"/>
          <w:szCs w:val="20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>T12 and T13 – Latest Vision Disability Confirmation Reports and letter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 from Vision Australia.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>These forms are mandatory for students to progress through AWD representative levels.</w:t>
      </w:r>
    </w:p>
    <w:p w14:paraId="18D7C1A1" w14:textId="00BF2FA9" w:rsidR="00DE7690" w:rsidRPr="00B97CF5" w:rsidRDefault="00DE7690" w:rsidP="00DE7690">
      <w:pPr>
        <w:pStyle w:val="IOSList1numbered123"/>
        <w:numPr>
          <w:ilvl w:val="0"/>
          <w:numId w:val="0"/>
        </w:numPr>
        <w:rPr>
          <w:rFonts w:ascii="Montserrat" w:hAnsi="Montserrat"/>
          <w:sz w:val="20"/>
          <w:szCs w:val="20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For clarification of how classifications work, please contact North Coast School Sport Association or see </w:t>
      </w:r>
      <w:hyperlink r:id="rId13" w:history="1">
        <w:r w:rsidR="00B97CF5" w:rsidRPr="00B97CF5">
          <w:rPr>
            <w:rStyle w:val="Hyperlink"/>
            <w:rFonts w:ascii="Montserrat" w:hAnsi="Montserrat"/>
            <w:sz w:val="20"/>
            <w:szCs w:val="20"/>
          </w:rPr>
          <w:t>https://www.athletics.com.au/get-involved-athletics/multi-class/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  <w:tblCaption w:val="Information"/>
      </w:tblPr>
      <w:tblGrid>
        <w:gridCol w:w="2096"/>
        <w:gridCol w:w="3342"/>
        <w:gridCol w:w="2029"/>
        <w:gridCol w:w="3299"/>
      </w:tblGrid>
      <w:tr w:rsidR="00215471" w:rsidRPr="000A4D8F" w14:paraId="33334835" w14:textId="77777777" w:rsidTr="003A1802">
        <w:trPr>
          <w:trHeight w:val="381"/>
          <w:tblHeader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4B3B449" w14:textId="77777777" w:rsidR="00215471" w:rsidRPr="000A4D8F" w:rsidRDefault="00D20345" w:rsidP="00D20345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First Name:</w:t>
            </w:r>
          </w:p>
        </w:tc>
        <w:tc>
          <w:tcPr>
            <w:tcW w:w="3342" w:type="dxa"/>
            <w:tcBorders>
              <w:top w:val="nil"/>
              <w:left w:val="nil"/>
              <w:right w:val="nil"/>
            </w:tcBorders>
          </w:tcPr>
          <w:p w14:paraId="3D181E66" w14:textId="77777777" w:rsidR="00215471" w:rsidRPr="000A4D8F" w:rsidRDefault="00215471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61530CA3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 xml:space="preserve">Family Name: </w:t>
            </w:r>
          </w:p>
        </w:tc>
        <w:tc>
          <w:tcPr>
            <w:tcW w:w="3299" w:type="dxa"/>
            <w:tcBorders>
              <w:top w:val="nil"/>
              <w:left w:val="nil"/>
              <w:right w:val="nil"/>
            </w:tcBorders>
          </w:tcPr>
          <w:p w14:paraId="4A18C466" w14:textId="77777777" w:rsidR="00215471" w:rsidRPr="000A4D8F" w:rsidRDefault="00215471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3E0E5959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165FA36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Age: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503CC51B" w14:textId="77777777" w:rsidR="00C26C69" w:rsidRPr="000A4D8F" w:rsidRDefault="00C26C69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46626E55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Date of Birth: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492F7E55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5FD5288F" w14:textId="77777777" w:rsidTr="005F6BC6">
        <w:trPr>
          <w:trHeight w:val="318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7867656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Gender: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0C769444" w14:textId="77777777" w:rsidR="00C26C69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Male/Female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3C22B212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1A162D50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23C36C09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0F81CF44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Address: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01F92AF7" w14:textId="77777777" w:rsidR="00C26C69" w:rsidRPr="000A4D8F" w:rsidRDefault="00C26C69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4EF1EF3D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Post Code: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3273E921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D20345" w:rsidRPr="000A4D8F" w14:paraId="6AAE5F41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1B144EF8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Phone Number: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75262E52" w14:textId="77777777" w:rsidR="00D20345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54CC02C3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Fax Number: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3192E029" w14:textId="77777777" w:rsidR="00D20345" w:rsidRPr="000A4D8F" w:rsidRDefault="00D20345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D20345" w:rsidRPr="000A4D8F" w14:paraId="48EF8D65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3E894310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Type of Disability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32DE9FB8" w14:textId="77777777" w:rsidR="00D20345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226B2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64B32DC3" w14:textId="77777777" w:rsidR="00D20345" w:rsidRPr="000A4D8F" w:rsidRDefault="00D20345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</w:tbl>
    <w:p w14:paraId="291049B0" w14:textId="6DCBB0E4" w:rsidR="00D20345" w:rsidRPr="000A4D8F" w:rsidRDefault="00D20345" w:rsidP="00D20345">
      <w:pPr>
        <w:pStyle w:val="IOSList10"/>
        <w:ind w:left="142" w:firstLine="0"/>
        <w:rPr>
          <w:rFonts w:ascii="Montserrat" w:hAnsi="Montserrat" w:cstheme="majorHAnsi"/>
          <w:color w:val="000000"/>
          <w:shd w:val="clear" w:color="auto" w:fill="FFFFFF"/>
        </w:rPr>
      </w:pPr>
      <w:r w:rsidRPr="000A4D8F">
        <w:rPr>
          <w:rFonts w:ascii="Montserrat" w:hAnsi="Montserrat" w:cstheme="majorHAnsi"/>
          <w:b/>
        </w:rPr>
        <w:t xml:space="preserve">Classification: </w:t>
      </w:r>
      <w:bookmarkStart w:id="1" w:name="_GoBack"/>
      <w:bookmarkEnd w:id="1"/>
    </w:p>
    <w:tbl>
      <w:tblPr>
        <w:tblStyle w:val="GridTable4-Accent1"/>
        <w:tblW w:w="0" w:type="auto"/>
        <w:tblLook w:val="04A0" w:firstRow="1" w:lastRow="0" w:firstColumn="1" w:lastColumn="0" w:noHBand="0" w:noVBand="1"/>
        <w:tblCaption w:val="Nominations"/>
      </w:tblPr>
      <w:tblGrid>
        <w:gridCol w:w="5240"/>
        <w:gridCol w:w="5403"/>
      </w:tblGrid>
      <w:tr w:rsidR="005F6BC6" w:rsidRPr="000A4D8F" w14:paraId="4398CDF3" w14:textId="77777777" w:rsidTr="009E1E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0E7B149" w14:textId="77777777" w:rsidR="005F6BC6" w:rsidRPr="000A4D8F" w:rsidRDefault="005F6BC6" w:rsidP="00D20345">
            <w:pPr>
              <w:pStyle w:val="IOStableheader"/>
              <w:jc w:val="center"/>
              <w:rPr>
                <w:rFonts w:ascii="Montserrat" w:hAnsi="Montserrat" w:cstheme="majorHAnsi"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Event Name</w:t>
            </w:r>
          </w:p>
        </w:tc>
        <w:tc>
          <w:tcPr>
            <w:tcW w:w="5403" w:type="dxa"/>
          </w:tcPr>
          <w:p w14:paraId="0389413F" w14:textId="77777777" w:rsidR="005F6BC6" w:rsidRPr="000A4D8F" w:rsidRDefault="005F6BC6" w:rsidP="00D20345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Distance or Entry Time</w:t>
            </w:r>
          </w:p>
        </w:tc>
      </w:tr>
      <w:tr w:rsidR="005F6BC6" w:rsidRPr="000A4D8F" w14:paraId="64F54C7B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821C8BB" w14:textId="5A20E209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800m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231E8587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39C89447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183EC9E" w14:textId="7F64D3DE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800m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2D192C63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48126F4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EED381D" w14:textId="4E787D1E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100m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4D8EA5F3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4E985EBC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9C04A04" w14:textId="5EDFE59C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100m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00E43A2C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32365E91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6772757" w14:textId="11A415AA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200m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642D2020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5D7382DA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AD6AC93" w14:textId="0AEBC2FD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200m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48A783AE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268AF49D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36FBA77" w14:textId="383601B1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Long Jump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605135D4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6CDA7B0B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BD6E268" w14:textId="54075433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Long Jump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3DB8928A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437FBF6B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4AF36B5" w14:textId="5E96A365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Shot Put/Seated Shot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20D26BD6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0754EA4D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6DF3B13" w14:textId="21F567AA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Shot Put/Seated Shot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0CE9FB28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03C09C8" w14:textId="77777777" w:rsidTr="009E1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FAD4B5C" w14:textId="0AD4D4D3" w:rsidR="005F6BC6" w:rsidRPr="000A4D8F" w:rsidRDefault="000C4FC5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Junior Boys/Girls Discus 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 xml:space="preserve">Class </w:t>
            </w:r>
          </w:p>
        </w:tc>
        <w:tc>
          <w:tcPr>
            <w:tcW w:w="5403" w:type="dxa"/>
          </w:tcPr>
          <w:p w14:paraId="1630FBE4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6089476" w14:textId="77777777" w:rsidTr="009E1ED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A502116" w14:textId="32DAB169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Discuss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403" w:type="dxa"/>
          </w:tcPr>
          <w:p w14:paraId="7F122454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Nominations"/>
      </w:tblPr>
      <w:tblGrid>
        <w:gridCol w:w="2154"/>
        <w:gridCol w:w="4399"/>
        <w:gridCol w:w="1241"/>
        <w:gridCol w:w="3054"/>
      </w:tblGrid>
      <w:tr w:rsidR="00D20345" w:rsidRPr="000A4D8F" w14:paraId="53C140D1" w14:textId="77777777" w:rsidTr="00D20345">
        <w:trPr>
          <w:trHeight w:val="41"/>
          <w:tblHeader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42346D13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proofErr w:type="spellStart"/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ation</w:t>
            </w:r>
            <w:proofErr w:type="spellEnd"/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 xml:space="preserve"> required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</w:tcPr>
          <w:p w14:paraId="704955A1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866F8A0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</w:tcPr>
          <w:p w14:paraId="315CE4C6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D20345" w:rsidRPr="000A4D8F" w14:paraId="4129B4B0" w14:textId="77777777" w:rsidTr="00D20345">
        <w:trPr>
          <w:trHeight w:val="413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37E0774E" w14:textId="77777777" w:rsidR="00D20345" w:rsidRPr="000A4D8F" w:rsidRDefault="005F6BC6" w:rsidP="00D20345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0A4D8F">
              <w:rPr>
                <w:rFonts w:ascii="Montserrat" w:hAnsi="Montserrat" w:cstheme="majorHAnsi"/>
              </w:rPr>
              <w:br/>
              <w:t>Principal approval signature</w:t>
            </w:r>
          </w:p>
        </w:tc>
        <w:tc>
          <w:tcPr>
            <w:tcW w:w="6232" w:type="dxa"/>
            <w:tcBorders>
              <w:top w:val="nil"/>
              <w:left w:val="nil"/>
              <w:right w:val="nil"/>
            </w:tcBorders>
          </w:tcPr>
          <w:p w14:paraId="394DBBF6" w14:textId="77777777" w:rsidR="00D20345" w:rsidRPr="000A4D8F" w:rsidRDefault="00D20345" w:rsidP="00D20345">
            <w:pPr>
              <w:pStyle w:val="IOStabletext"/>
              <w:rPr>
                <w:rFonts w:ascii="Montserrat" w:hAnsi="Montserrat" w:cstheme="majorHAnsi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63090EC" w14:textId="77777777" w:rsidR="00D20345" w:rsidRPr="000A4D8F" w:rsidRDefault="005F6BC6" w:rsidP="00D20345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0A4D8F">
              <w:rPr>
                <w:rFonts w:ascii="Montserrat" w:hAnsi="Montserrat" w:cstheme="majorHAnsi"/>
              </w:rPr>
              <w:br/>
            </w:r>
            <w:r w:rsidR="00D20345" w:rsidRPr="000A4D8F">
              <w:rPr>
                <w:rFonts w:ascii="Montserrat" w:hAnsi="Montserrat" w:cstheme="majorHAnsi"/>
              </w:rPr>
              <w:t>Date</w:t>
            </w:r>
          </w:p>
        </w:tc>
        <w:tc>
          <w:tcPr>
            <w:tcW w:w="4288" w:type="dxa"/>
            <w:tcBorders>
              <w:top w:val="nil"/>
              <w:left w:val="nil"/>
              <w:right w:val="nil"/>
            </w:tcBorders>
          </w:tcPr>
          <w:p w14:paraId="4034B5A8" w14:textId="77777777" w:rsidR="00D20345" w:rsidRPr="000A4D8F" w:rsidRDefault="00D20345" w:rsidP="00D20345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</w:tbl>
    <w:p w14:paraId="7805A8CA" w14:textId="77777777" w:rsidR="00D20345" w:rsidRPr="000A4D8F" w:rsidRDefault="00D20345" w:rsidP="00BD6F31">
      <w:pPr>
        <w:pStyle w:val="IOSList10"/>
        <w:rPr>
          <w:rFonts w:ascii="Montserrat" w:hAnsi="Montserrat" w:cstheme="majorHAnsi"/>
        </w:rPr>
      </w:pPr>
    </w:p>
    <w:sectPr w:rsidR="00D20345" w:rsidRPr="000A4D8F" w:rsidSect="000A4D8F">
      <w:headerReference w:type="default" r:id="rId14"/>
      <w:footerReference w:type="default" r:id="rId15"/>
      <w:pgSz w:w="11900" w:h="16840"/>
      <w:pgMar w:top="958" w:right="701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979CF" w14:textId="77777777" w:rsidR="00D56644" w:rsidRDefault="00D56644" w:rsidP="00480FD7">
      <w:r>
        <w:separator/>
      </w:r>
    </w:p>
  </w:endnote>
  <w:endnote w:type="continuationSeparator" w:id="0">
    <w:p w14:paraId="5E0CD8ED" w14:textId="77777777" w:rsidR="00D56644" w:rsidRDefault="00D56644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51C0B" w14:textId="545CDE65" w:rsidR="00D20345" w:rsidRPr="004E338C" w:rsidRDefault="00D20345" w:rsidP="0062351C">
    <w:pPr>
      <w:pStyle w:val="IOSfooter"/>
      <w:spacing w:before="120"/>
    </w:pPr>
    <w:r w:rsidRPr="00610280">
      <w:rPr>
        <w:rFonts w:asciiTheme="majorHAnsi" w:hAnsiTheme="majorHAnsi" w:cstheme="majorHAnsi"/>
      </w:rPr>
      <w:t xml:space="preserve">Primary Athletics </w:t>
    </w:r>
    <w:r w:rsidR="000C4FC5" w:rsidRPr="00610280">
      <w:rPr>
        <w:rFonts w:asciiTheme="majorHAnsi" w:hAnsiTheme="majorHAnsi" w:cstheme="majorHAnsi"/>
      </w:rPr>
      <w:t>Multi</w:t>
    </w:r>
    <w:r w:rsidR="00470B15">
      <w:rPr>
        <w:rFonts w:asciiTheme="majorHAnsi" w:hAnsiTheme="majorHAnsi" w:cstheme="majorHAnsi"/>
      </w:rPr>
      <w:t xml:space="preserve"> </w:t>
    </w:r>
    <w:r w:rsidR="00C92EE3" w:rsidRPr="00610280">
      <w:rPr>
        <w:rFonts w:asciiTheme="majorHAnsi" w:hAnsiTheme="majorHAnsi" w:cstheme="majorHAnsi"/>
      </w:rPr>
      <w:t>Class</w:t>
    </w:r>
    <w:r w:rsidRPr="00610280">
      <w:rPr>
        <w:rFonts w:asciiTheme="majorHAnsi" w:hAnsiTheme="majorHAnsi" w:cstheme="majorHAnsi"/>
      </w:rPr>
      <w:t xml:space="preserve"> Nomination Form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B97CF5">
      <w:rPr>
        <w:noProof/>
      </w:rPr>
      <w:t>1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4A0C2" w14:textId="77777777" w:rsidR="00D56644" w:rsidRDefault="00D56644" w:rsidP="00480FD7">
      <w:r>
        <w:separator/>
      </w:r>
    </w:p>
  </w:footnote>
  <w:footnote w:type="continuationSeparator" w:id="0">
    <w:p w14:paraId="1C997E9F" w14:textId="77777777" w:rsidR="00D56644" w:rsidRDefault="00D56644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85785" w14:textId="77777777" w:rsidR="00D20345" w:rsidRPr="00610280" w:rsidRDefault="009E1ED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sdt>
      <w:sdtPr>
        <w:id w:val="773524501"/>
        <w:docPartObj>
          <w:docPartGallery w:val="Watermarks"/>
          <w:docPartUnique/>
        </w:docPartObj>
      </w:sdtPr>
      <w:sdtEndPr/>
      <w:sdtContent>
        <w:r>
          <w:rPr>
            <w:noProof/>
            <w:lang w:val="en-US" w:eastAsia="en-US"/>
          </w:rPr>
          <w:pict w14:anchorId="0014784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20345" w:rsidRPr="00610280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04F"/>
    <w:rsid w:val="00002AA2"/>
    <w:rsid w:val="00010671"/>
    <w:rsid w:val="00010B54"/>
    <w:rsid w:val="00076446"/>
    <w:rsid w:val="000A4D8F"/>
    <w:rsid w:val="000C3B9A"/>
    <w:rsid w:val="000C4732"/>
    <w:rsid w:val="000C4FC5"/>
    <w:rsid w:val="000F6821"/>
    <w:rsid w:val="00100563"/>
    <w:rsid w:val="00186118"/>
    <w:rsid w:val="001D0D63"/>
    <w:rsid w:val="001E1B75"/>
    <w:rsid w:val="001F1D0D"/>
    <w:rsid w:val="001F6BBE"/>
    <w:rsid w:val="00215471"/>
    <w:rsid w:val="00215956"/>
    <w:rsid w:val="002208BE"/>
    <w:rsid w:val="00225BA0"/>
    <w:rsid w:val="002407B2"/>
    <w:rsid w:val="00273DC8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A1802"/>
    <w:rsid w:val="003B0C12"/>
    <w:rsid w:val="003B3062"/>
    <w:rsid w:val="004668BC"/>
    <w:rsid w:val="00470B15"/>
    <w:rsid w:val="00480C44"/>
    <w:rsid w:val="00480FD7"/>
    <w:rsid w:val="004B4B05"/>
    <w:rsid w:val="004E338C"/>
    <w:rsid w:val="004F0AE5"/>
    <w:rsid w:val="004F35B3"/>
    <w:rsid w:val="00504555"/>
    <w:rsid w:val="005202C7"/>
    <w:rsid w:val="005402DE"/>
    <w:rsid w:val="00541AE4"/>
    <w:rsid w:val="005764DE"/>
    <w:rsid w:val="00595476"/>
    <w:rsid w:val="005B5366"/>
    <w:rsid w:val="005B53AD"/>
    <w:rsid w:val="005C7E88"/>
    <w:rsid w:val="005D1A4E"/>
    <w:rsid w:val="005F6BC6"/>
    <w:rsid w:val="00610280"/>
    <w:rsid w:val="0062351C"/>
    <w:rsid w:val="00652107"/>
    <w:rsid w:val="0065761A"/>
    <w:rsid w:val="00662F4D"/>
    <w:rsid w:val="006735CE"/>
    <w:rsid w:val="00684627"/>
    <w:rsid w:val="006914F9"/>
    <w:rsid w:val="006B2D4C"/>
    <w:rsid w:val="006E2F78"/>
    <w:rsid w:val="006F2409"/>
    <w:rsid w:val="007052B6"/>
    <w:rsid w:val="00735393"/>
    <w:rsid w:val="00743F6B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0C6D"/>
    <w:rsid w:val="008750C7"/>
    <w:rsid w:val="008C2BB3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1154"/>
    <w:rsid w:val="00994359"/>
    <w:rsid w:val="00994991"/>
    <w:rsid w:val="00995898"/>
    <w:rsid w:val="009D798B"/>
    <w:rsid w:val="009E1ED6"/>
    <w:rsid w:val="00A21F45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97CF5"/>
    <w:rsid w:val="00BC097D"/>
    <w:rsid w:val="00BC353F"/>
    <w:rsid w:val="00BD0F07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1335"/>
    <w:rsid w:val="00C34ECC"/>
    <w:rsid w:val="00C43479"/>
    <w:rsid w:val="00C92EE3"/>
    <w:rsid w:val="00CA461E"/>
    <w:rsid w:val="00CD57D7"/>
    <w:rsid w:val="00CD7B01"/>
    <w:rsid w:val="00CE670F"/>
    <w:rsid w:val="00D20345"/>
    <w:rsid w:val="00D2375A"/>
    <w:rsid w:val="00D56644"/>
    <w:rsid w:val="00D67117"/>
    <w:rsid w:val="00D7685E"/>
    <w:rsid w:val="00DD21D5"/>
    <w:rsid w:val="00DD36C0"/>
    <w:rsid w:val="00DD636E"/>
    <w:rsid w:val="00DE67EB"/>
    <w:rsid w:val="00DE7690"/>
    <w:rsid w:val="00DF029C"/>
    <w:rsid w:val="00DF3B99"/>
    <w:rsid w:val="00DF6F06"/>
    <w:rsid w:val="00E26D32"/>
    <w:rsid w:val="00E42AE6"/>
    <w:rsid w:val="00E45779"/>
    <w:rsid w:val="00E639B8"/>
    <w:rsid w:val="00E71336"/>
    <w:rsid w:val="00E86FE9"/>
    <w:rsid w:val="00E95EA2"/>
    <w:rsid w:val="00EC1887"/>
    <w:rsid w:val="00EF6D6A"/>
    <w:rsid w:val="00F209C7"/>
    <w:rsid w:val="00F373A4"/>
    <w:rsid w:val="00F420F0"/>
    <w:rsid w:val="00F4748E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3ACAD1D4"/>
  <w14:defaultImageDpi w14:val="300"/>
  <w15:docId w15:val="{EF467EB6-BD4C-470E-9C05-0BF9BCB2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D2034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57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4D8F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9E1ED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thletics.com.au/get-involved-athletics/multi-clas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0" ma:contentTypeDescription="Create a new document." ma:contentTypeScope="" ma:versionID="3f67c7a3c03482570bbdf38a629cdfb5">
  <xsd:schema xmlns:xsd="http://www.w3.org/2001/XMLSchema" xmlns:xs="http://www.w3.org/2001/XMLSchema" xmlns:p="http://schemas.microsoft.com/office/2006/metadata/properties" xmlns:ns2="8d62a34a-4a25-42c0-a735-2bb48111a31e" targetNamespace="http://schemas.microsoft.com/office/2006/metadata/properties" ma:root="true" ma:fieldsID="1a238326ba5ee6eb0d3d26848fc08123" ns2:_="">
    <xsd:import namespace="8d62a34a-4a25-42c0-a735-2bb48111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0ED54E-CAC6-45FA-878E-D9E1950CB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4A86CE-67E1-4534-9CE2-B59683830E0A}">
  <ds:schemaRefs>
    <ds:schemaRef ds:uri="8d62a34a-4a25-42c0-a735-2bb48111a31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9B3EF2E-15C5-419B-BA7B-D4B6178756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E3BB88-1570-4FA8-A00F-6787CAFFD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V8.dotx</Template>
  <TotalTime>27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Louise Bardwell</cp:lastModifiedBy>
  <cp:revision>15</cp:revision>
  <cp:lastPrinted>2016-07-07T23:41:00Z</cp:lastPrinted>
  <dcterms:created xsi:type="dcterms:W3CDTF">2018-08-16T03:33:00Z</dcterms:created>
  <dcterms:modified xsi:type="dcterms:W3CDTF">2021-01-25T03:47:00Z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</Properties>
</file>