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87" w:rsidRDefault="00E12133" w:rsidP="00BB3567">
      <w:pPr>
        <w:pStyle w:val="IOSHeading1"/>
        <w:pBdr>
          <w:bottom w:val="single" w:sz="4" w:space="1" w:color="auto"/>
        </w:pBdr>
        <w:tabs>
          <w:tab w:val="clear" w:pos="3119"/>
          <w:tab w:val="left" w:pos="2552"/>
          <w:tab w:val="left" w:pos="3261"/>
          <w:tab w:val="left" w:pos="9214"/>
        </w:tabs>
        <w:ind w:left="57"/>
      </w:pPr>
      <w:r>
        <w:rPr>
          <w:noProof/>
          <w:lang w:eastAsia="en-AU"/>
        </w:rPr>
        <w:drawing>
          <wp:inline distT="0" distB="0" distL="0" distR="0" wp14:anchorId="692CF002" wp14:editId="7C0064B9">
            <wp:extent cx="1900800" cy="625227"/>
            <wp:effectExtent l="0" t="0" r="4445" b="381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30" cy="62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B72">
        <w:t>Achievement Certificate</w:t>
      </w:r>
      <w:r w:rsidR="0074384C">
        <w:t xml:space="preserve"> </w:t>
      </w:r>
      <w:r>
        <w:tab/>
      </w:r>
      <w:r>
        <w:rPr>
          <w:noProof/>
          <w:lang w:eastAsia="en-AU"/>
        </w:rPr>
        <w:drawing>
          <wp:inline distT="0" distB="0" distL="0" distR="0" wp14:anchorId="6C92511B" wp14:editId="443E64A1">
            <wp:extent cx="759460" cy="837565"/>
            <wp:effectExtent l="0" t="0" r="2540" b="635"/>
            <wp:docPr id="2" name="Picture 2" descr="Riverina School Sports Association logo, Ibis surrounded by wreat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verina Region Sports_black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898" w:rsidRDefault="00863328" w:rsidP="00F4032D">
      <w:pPr>
        <w:pStyle w:val="IOSheading2"/>
      </w:pPr>
      <w:r>
        <w:t>Primary</w:t>
      </w:r>
      <w:r w:rsidR="0074384C">
        <w:t xml:space="preserve"> </w:t>
      </w:r>
      <w:r w:rsidR="002322DC">
        <w:t>Achievement Certificate</w:t>
      </w:r>
    </w:p>
    <w:p w:rsidR="002322DC" w:rsidRDefault="002322DC" w:rsidP="002322DC">
      <w:pPr>
        <w:pStyle w:val="IOSheading3"/>
      </w:pPr>
      <w:r>
        <w:t>2 sports in one year OR 1 sport 3 consecutive years</w:t>
      </w:r>
    </w:p>
    <w:p w:rsidR="00863328" w:rsidRDefault="002322DC" w:rsidP="00863328">
      <w:pPr>
        <w:pStyle w:val="IOSbodytext"/>
        <w:spacing w:before="240" w:after="0"/>
      </w:pPr>
      <w:r>
        <w:t>Students Name</w:t>
      </w:r>
      <w:r w:rsidR="00863328">
        <w:t>: ___________________________________</w:t>
      </w:r>
      <w:r w:rsidR="00301BB8">
        <w:t>__</w:t>
      </w:r>
    </w:p>
    <w:p w:rsidR="0084728C" w:rsidRDefault="0084728C" w:rsidP="00863328">
      <w:pPr>
        <w:pStyle w:val="IOSbodytext"/>
        <w:spacing w:before="240" w:after="0"/>
      </w:pPr>
      <w:r>
        <w:t>School</w:t>
      </w:r>
      <w:r w:rsidR="00863328">
        <w:t>: ___________________________________________</w:t>
      </w:r>
    </w:p>
    <w:p w:rsidR="00863328" w:rsidRDefault="00863328" w:rsidP="00863328">
      <w:pPr>
        <w:pStyle w:val="IOSbodytext"/>
        <w:spacing w:before="240" w:after="0"/>
      </w:pPr>
      <w:r>
        <w:t>School Phone No</w:t>
      </w:r>
      <w:r w:rsidR="002C68E4">
        <w:t>: _</w:t>
      </w:r>
      <w:r>
        <w:t>__________________________________</w:t>
      </w:r>
    </w:p>
    <w:p w:rsidR="002322DC" w:rsidRDefault="002322DC" w:rsidP="002322DC">
      <w:pPr>
        <w:pStyle w:val="IOSheading3"/>
      </w:pPr>
      <w:r>
        <w:t>Special Details</w:t>
      </w:r>
    </w:p>
    <w:tbl>
      <w:tblPr>
        <w:tblW w:w="48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his table has blank cells where you enter your own information."/>
      </w:tblPr>
      <w:tblGrid>
        <w:gridCol w:w="4220"/>
        <w:gridCol w:w="6378"/>
      </w:tblGrid>
      <w:tr w:rsidR="002322DC" w:rsidTr="002322DC">
        <w:trPr>
          <w:trHeight w:val="441"/>
        </w:trPr>
        <w:tc>
          <w:tcPr>
            <w:tcW w:w="1991" w:type="pct"/>
            <w:shd w:val="clear" w:color="auto" w:fill="000000" w:themeFill="text1"/>
          </w:tcPr>
          <w:p w:rsidR="002322DC" w:rsidRDefault="002322DC" w:rsidP="00A01804">
            <w:pPr>
              <w:pStyle w:val="IOStableheader"/>
            </w:pPr>
            <w:r>
              <w:t>Sport</w:t>
            </w:r>
          </w:p>
        </w:tc>
        <w:tc>
          <w:tcPr>
            <w:tcW w:w="3009" w:type="pct"/>
            <w:shd w:val="clear" w:color="auto" w:fill="000000" w:themeFill="text1"/>
          </w:tcPr>
          <w:p w:rsidR="002322DC" w:rsidRDefault="002322DC" w:rsidP="00A01804">
            <w:pPr>
              <w:pStyle w:val="IOStableheader"/>
            </w:pPr>
            <w:r>
              <w:t>Year/Month of representation in Riverina Team</w:t>
            </w:r>
          </w:p>
        </w:tc>
      </w:tr>
      <w:tr w:rsidR="002322DC" w:rsidTr="002322DC">
        <w:trPr>
          <w:trHeight w:val="378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93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78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93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93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93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  <w:tr w:rsidR="002322DC" w:rsidTr="002322DC">
        <w:trPr>
          <w:trHeight w:val="393"/>
        </w:trPr>
        <w:tc>
          <w:tcPr>
            <w:tcW w:w="1991" w:type="pct"/>
          </w:tcPr>
          <w:p w:rsidR="002322DC" w:rsidRDefault="002322DC" w:rsidP="00A01804">
            <w:pPr>
              <w:pStyle w:val="IOStabletext"/>
            </w:pPr>
          </w:p>
        </w:tc>
        <w:tc>
          <w:tcPr>
            <w:tcW w:w="3009" w:type="pct"/>
          </w:tcPr>
          <w:p w:rsidR="002322DC" w:rsidRDefault="002322DC" w:rsidP="00A01804">
            <w:pPr>
              <w:pStyle w:val="IOStabletext"/>
            </w:pPr>
          </w:p>
        </w:tc>
      </w:tr>
    </w:tbl>
    <w:p w:rsidR="002322DC" w:rsidRDefault="002322DC" w:rsidP="00863328">
      <w:pPr>
        <w:pStyle w:val="IOSbodytext"/>
        <w:spacing w:before="24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his table has blank cells for you to enter your own information"/>
      </w:tblPr>
      <w:tblGrid>
        <w:gridCol w:w="1951"/>
        <w:gridCol w:w="4678"/>
        <w:gridCol w:w="1134"/>
        <w:gridCol w:w="3219"/>
      </w:tblGrid>
      <w:tr w:rsidR="002322DC" w:rsidTr="00A01804">
        <w:trPr>
          <w:trHeight w:val="70"/>
          <w:tblHeader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2322DC" w:rsidRPr="00C26C69" w:rsidRDefault="002322DC" w:rsidP="00A01804">
            <w:pPr>
              <w:pStyle w:val="IOStableheader"/>
              <w:spacing w:before="0" w:after="0" w:line="240" w:lineRule="auto"/>
              <w:rPr>
                <w:b w:val="0"/>
                <w:color w:val="FFFFFF" w:themeColor="background1"/>
                <w:sz w:val="2"/>
              </w:rPr>
            </w:pPr>
            <w:r>
              <w:rPr>
                <w:b w:val="0"/>
                <w:color w:val="FFFFFF" w:themeColor="background1"/>
                <w:sz w:val="2"/>
              </w:rPr>
              <w:t>i</w:t>
            </w:r>
            <w:r w:rsidRPr="00C26C69">
              <w:rPr>
                <w:b w:val="0"/>
                <w:color w:val="FFFFFF" w:themeColor="background1"/>
                <w:sz w:val="2"/>
              </w:rPr>
              <w:t>nformation required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322DC" w:rsidRPr="00C26C69" w:rsidRDefault="002322DC" w:rsidP="00A01804">
            <w:pPr>
              <w:pStyle w:val="IOStableheader"/>
              <w:spacing w:before="0" w:after="0" w:line="240" w:lineRule="auto"/>
              <w:rPr>
                <w:b w:val="0"/>
                <w:color w:val="FFFFFF" w:themeColor="background1"/>
                <w:sz w:val="2"/>
              </w:rPr>
            </w:pPr>
            <w:r w:rsidRPr="00C26C69">
              <w:rPr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322DC" w:rsidRPr="00C26C69" w:rsidRDefault="002322DC" w:rsidP="00A01804">
            <w:pPr>
              <w:pStyle w:val="IOStableheader"/>
              <w:spacing w:before="0" w:after="0" w:line="240" w:lineRule="auto"/>
              <w:rPr>
                <w:b w:val="0"/>
                <w:color w:val="FFFFFF" w:themeColor="background1"/>
                <w:sz w:val="2"/>
              </w:rPr>
            </w:pPr>
            <w:r w:rsidRPr="00C26C69">
              <w:rPr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</w:tcPr>
          <w:p w:rsidR="002322DC" w:rsidRPr="00C26C69" w:rsidRDefault="002322DC" w:rsidP="00A01804">
            <w:pPr>
              <w:pStyle w:val="IOStableheader"/>
              <w:spacing w:before="0" w:after="0" w:line="240" w:lineRule="auto"/>
              <w:rPr>
                <w:b w:val="0"/>
                <w:color w:val="FFFFFF" w:themeColor="background1"/>
                <w:sz w:val="2"/>
              </w:rPr>
            </w:pPr>
            <w:r w:rsidRPr="00C26C69">
              <w:rPr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2322DC" w:rsidTr="00A01804">
        <w:trPr>
          <w:trHeight w:val="56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2322DC" w:rsidRDefault="002322DC" w:rsidP="00A01804">
            <w:pPr>
              <w:pStyle w:val="IOStabletext"/>
              <w:spacing w:before="0"/>
              <w:jc w:val="center"/>
            </w:pPr>
            <w:r>
              <w:t xml:space="preserve">Principal/ </w:t>
            </w:r>
          </w:p>
          <w:p w:rsidR="002322DC" w:rsidRDefault="002322DC" w:rsidP="00A01804">
            <w:pPr>
              <w:pStyle w:val="IOStabletext"/>
              <w:spacing w:before="0"/>
              <w:jc w:val="center"/>
            </w:pPr>
            <w:r>
              <w:t>Sports Organiser</w:t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2322DC" w:rsidRDefault="002322DC" w:rsidP="00A01804">
            <w:pPr>
              <w:pStyle w:val="IOStabletext"/>
              <w:spacing w:before="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322DC" w:rsidRDefault="002322DC" w:rsidP="00A01804">
            <w:pPr>
              <w:pStyle w:val="IOStabletext"/>
              <w:spacing w:before="0"/>
              <w:jc w:val="right"/>
            </w:pPr>
            <w:r>
              <w:t>Date</w:t>
            </w:r>
          </w:p>
        </w:tc>
        <w:tc>
          <w:tcPr>
            <w:tcW w:w="3219" w:type="dxa"/>
            <w:tcBorders>
              <w:top w:val="nil"/>
              <w:left w:val="nil"/>
            </w:tcBorders>
          </w:tcPr>
          <w:p w:rsidR="002322DC" w:rsidRDefault="002322DC" w:rsidP="00A01804">
            <w:pPr>
              <w:pStyle w:val="IOStabletext"/>
              <w:spacing w:before="0"/>
            </w:pPr>
          </w:p>
        </w:tc>
      </w:tr>
    </w:tbl>
    <w:p w:rsidR="002322DC" w:rsidRDefault="002322DC" w:rsidP="00E30D9E">
      <w:pPr>
        <w:pStyle w:val="IOSheading2"/>
      </w:pPr>
    </w:p>
    <w:p w:rsidR="002C68E4" w:rsidRDefault="002C68E4" w:rsidP="00E30D9E">
      <w:pPr>
        <w:pStyle w:val="IOSheading2"/>
      </w:pPr>
      <w:bookmarkStart w:id="0" w:name="_GoBack"/>
      <w:bookmarkEnd w:id="0"/>
      <w:r>
        <w:t>Detach and return to:</w:t>
      </w:r>
    </w:p>
    <w:p w:rsidR="002C68E4" w:rsidRDefault="002322DC" w:rsidP="002C68E4">
      <w:pPr>
        <w:pStyle w:val="IOSbodytext"/>
        <w:spacing w:after="120"/>
      </w:pPr>
      <w:r>
        <w:t>Terry Willis</w:t>
      </w:r>
    </w:p>
    <w:p w:rsidR="002C68E4" w:rsidRDefault="002322DC" w:rsidP="002C68E4">
      <w:pPr>
        <w:pStyle w:val="IOSbodytext"/>
        <w:spacing w:after="120"/>
      </w:pPr>
      <w:r>
        <w:t>Sports Coordination officer</w:t>
      </w:r>
    </w:p>
    <w:p w:rsidR="002C68E4" w:rsidRDefault="002322DC" w:rsidP="002C68E4">
      <w:pPr>
        <w:pStyle w:val="IOSbodytext"/>
        <w:spacing w:after="120"/>
      </w:pPr>
      <w:r>
        <w:t>Fax</w:t>
      </w:r>
      <w:r w:rsidR="002C68E4">
        <w:t xml:space="preserve">: </w:t>
      </w:r>
      <w:r>
        <w:t>02 69373875</w:t>
      </w:r>
    </w:p>
    <w:p w:rsidR="005F15A4" w:rsidRDefault="002C68E4" w:rsidP="002322DC">
      <w:pPr>
        <w:pStyle w:val="IOSbodytext"/>
        <w:spacing w:after="120"/>
      </w:pPr>
      <w:r>
        <w:t xml:space="preserve">Email: </w:t>
      </w:r>
      <w:hyperlink r:id="rId11" w:history="1">
        <w:r w:rsidR="002322DC" w:rsidRPr="00517051">
          <w:rPr>
            <w:rStyle w:val="Hyperlink"/>
          </w:rPr>
          <w:t>terry.willis@det.nsw.edu.au</w:t>
        </w:r>
      </w:hyperlink>
    </w:p>
    <w:sectPr w:rsidR="005F15A4" w:rsidSect="005F15A4">
      <w:headerReference w:type="default" r:id="rId12"/>
      <w:footerReference w:type="default" r:id="rId13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04F" w:rsidRDefault="00B3504F" w:rsidP="00480FD7">
      <w:r>
        <w:separator/>
      </w:r>
    </w:p>
  </w:endnote>
  <w:endnote w:type="continuationSeparator" w:id="0">
    <w:p w:rsidR="00B3504F" w:rsidRDefault="00B3504F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DC" w:rsidRPr="004E338C" w:rsidRDefault="002322DC" w:rsidP="0062351C">
    <w:pPr>
      <w:pStyle w:val="IOSfooter"/>
      <w:spacing w:before="120"/>
    </w:pPr>
    <w:r>
      <w:t>Primary Achievement Certificate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04F" w:rsidRDefault="00B3504F" w:rsidP="00480FD7">
      <w:r>
        <w:separator/>
      </w:r>
    </w:p>
  </w:footnote>
  <w:footnote w:type="continuationSeparator" w:id="0">
    <w:p w:rsidR="00B3504F" w:rsidRDefault="00B3504F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DC" w:rsidRDefault="001F54DC" w:rsidP="00756B8D">
    <w:pPr>
      <w:pStyle w:val="IOSdocumenttitle"/>
      <w:tabs>
        <w:tab w:val="left" w:pos="470"/>
      </w:tabs>
    </w:pPr>
    <w:r>
      <w:t>Riverina School Sports Association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229C5"/>
    <w:rsid w:val="00076446"/>
    <w:rsid w:val="000C3B9A"/>
    <w:rsid w:val="000C4732"/>
    <w:rsid w:val="000F6821"/>
    <w:rsid w:val="00100563"/>
    <w:rsid w:val="00115B30"/>
    <w:rsid w:val="00186118"/>
    <w:rsid w:val="001E1B75"/>
    <w:rsid w:val="001F1D0D"/>
    <w:rsid w:val="001F54DC"/>
    <w:rsid w:val="001F6BBE"/>
    <w:rsid w:val="00215471"/>
    <w:rsid w:val="00215956"/>
    <w:rsid w:val="002208BE"/>
    <w:rsid w:val="00225BA0"/>
    <w:rsid w:val="002322DC"/>
    <w:rsid w:val="002407B2"/>
    <w:rsid w:val="00281A35"/>
    <w:rsid w:val="00281F50"/>
    <w:rsid w:val="00286108"/>
    <w:rsid w:val="00295F9F"/>
    <w:rsid w:val="002A07C0"/>
    <w:rsid w:val="002C68E4"/>
    <w:rsid w:val="002D379D"/>
    <w:rsid w:val="002D47A6"/>
    <w:rsid w:val="00301BB8"/>
    <w:rsid w:val="003030F2"/>
    <w:rsid w:val="00304EF2"/>
    <w:rsid w:val="0031077C"/>
    <w:rsid w:val="00334511"/>
    <w:rsid w:val="00341F8B"/>
    <w:rsid w:val="00361327"/>
    <w:rsid w:val="00363CBE"/>
    <w:rsid w:val="00367FB2"/>
    <w:rsid w:val="00384F44"/>
    <w:rsid w:val="003A1E92"/>
    <w:rsid w:val="003B3062"/>
    <w:rsid w:val="004668BC"/>
    <w:rsid w:val="00480C44"/>
    <w:rsid w:val="00480FD7"/>
    <w:rsid w:val="004B4B05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1A4E"/>
    <w:rsid w:val="005D60F1"/>
    <w:rsid w:val="005F15A4"/>
    <w:rsid w:val="005F7CE3"/>
    <w:rsid w:val="0062351C"/>
    <w:rsid w:val="00635A55"/>
    <w:rsid w:val="00652107"/>
    <w:rsid w:val="0065761A"/>
    <w:rsid w:val="00662F4D"/>
    <w:rsid w:val="006735CE"/>
    <w:rsid w:val="00684627"/>
    <w:rsid w:val="006914F9"/>
    <w:rsid w:val="006B2D4C"/>
    <w:rsid w:val="006C0578"/>
    <w:rsid w:val="006E2F78"/>
    <w:rsid w:val="006F2409"/>
    <w:rsid w:val="007052B6"/>
    <w:rsid w:val="007128D2"/>
    <w:rsid w:val="00735393"/>
    <w:rsid w:val="0074384C"/>
    <w:rsid w:val="007464AC"/>
    <w:rsid w:val="00756B8D"/>
    <w:rsid w:val="007605AF"/>
    <w:rsid w:val="007773AD"/>
    <w:rsid w:val="00786115"/>
    <w:rsid w:val="007A070B"/>
    <w:rsid w:val="007A33AC"/>
    <w:rsid w:val="007C3CDD"/>
    <w:rsid w:val="007D0956"/>
    <w:rsid w:val="007D558A"/>
    <w:rsid w:val="0080474D"/>
    <w:rsid w:val="00804F4F"/>
    <w:rsid w:val="00846B99"/>
    <w:rsid w:val="0084728C"/>
    <w:rsid w:val="00861F4B"/>
    <w:rsid w:val="00863328"/>
    <w:rsid w:val="00863F90"/>
    <w:rsid w:val="008750C7"/>
    <w:rsid w:val="008C2BB3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B7B72"/>
    <w:rsid w:val="009C3C8F"/>
    <w:rsid w:val="009D0C83"/>
    <w:rsid w:val="009D798B"/>
    <w:rsid w:val="00A00CEB"/>
    <w:rsid w:val="00A21F45"/>
    <w:rsid w:val="00A370B3"/>
    <w:rsid w:val="00A57066"/>
    <w:rsid w:val="00A67905"/>
    <w:rsid w:val="00A713D0"/>
    <w:rsid w:val="00AA168F"/>
    <w:rsid w:val="00AA5AC4"/>
    <w:rsid w:val="00AB62F9"/>
    <w:rsid w:val="00AC269B"/>
    <w:rsid w:val="00AC3B70"/>
    <w:rsid w:val="00AC44EA"/>
    <w:rsid w:val="00AE67E3"/>
    <w:rsid w:val="00AE79D8"/>
    <w:rsid w:val="00B24CBA"/>
    <w:rsid w:val="00B301C2"/>
    <w:rsid w:val="00B31DEB"/>
    <w:rsid w:val="00B3504F"/>
    <w:rsid w:val="00B40474"/>
    <w:rsid w:val="00B5043F"/>
    <w:rsid w:val="00B7767B"/>
    <w:rsid w:val="00BB3567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2A31"/>
    <w:rsid w:val="00C262AE"/>
    <w:rsid w:val="00C26C69"/>
    <w:rsid w:val="00C2705F"/>
    <w:rsid w:val="00C27C7D"/>
    <w:rsid w:val="00C34ECC"/>
    <w:rsid w:val="00CA461E"/>
    <w:rsid w:val="00CC3F5C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E12133"/>
    <w:rsid w:val="00E14821"/>
    <w:rsid w:val="00E26D32"/>
    <w:rsid w:val="00E30D9E"/>
    <w:rsid w:val="00E42AE6"/>
    <w:rsid w:val="00E45779"/>
    <w:rsid w:val="00E639B8"/>
    <w:rsid w:val="00E86FE9"/>
    <w:rsid w:val="00E95EA2"/>
    <w:rsid w:val="00EA77BE"/>
    <w:rsid w:val="00EC1887"/>
    <w:rsid w:val="00EF6D6A"/>
    <w:rsid w:val="00F209C7"/>
    <w:rsid w:val="00F373A4"/>
    <w:rsid w:val="00F4032D"/>
    <w:rsid w:val="00F420F0"/>
    <w:rsid w:val="00F4748E"/>
    <w:rsid w:val="00F615F1"/>
    <w:rsid w:val="00F64899"/>
    <w:rsid w:val="00F65BC2"/>
    <w:rsid w:val="00F827A9"/>
    <w:rsid w:val="00F93A8A"/>
    <w:rsid w:val="00FB32DC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F4032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4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BB35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F4032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4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BB35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3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erry.willis@det.nsw.edu.a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6DEB3F-A2A9-41DD-850F-34A01F0E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7</TotalTime>
  <Pages>1</Pages>
  <Words>64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Lovell, Narelle</dc:creator>
  <cp:lastModifiedBy>Lovell, Narelle</cp:lastModifiedBy>
  <cp:revision>3</cp:revision>
  <cp:lastPrinted>2017-01-03T23:09:00Z</cp:lastPrinted>
  <dcterms:created xsi:type="dcterms:W3CDTF">2017-10-23T04:56:00Z</dcterms:created>
  <dcterms:modified xsi:type="dcterms:W3CDTF">2017-10-23T05:03:00Z</dcterms:modified>
</cp:coreProperties>
</file>