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49129E" w14:textId="77777777" w:rsidR="008445FB" w:rsidRDefault="00667FEF" w:rsidP="008445FB">
      <w:pPr>
        <w:pStyle w:val="IOSdocumenttitle2017"/>
      </w:pPr>
      <w:r w:rsidRPr="0084745C">
        <w:rPr>
          <w:noProof/>
          <w:lang w:eastAsia="en-AU"/>
        </w:rPr>
        <w:drawing>
          <wp:inline distT="0" distB="0" distL="0" distR="0" wp14:anchorId="25B59CF8" wp14:editId="4353ADC3">
            <wp:extent cx="1737360" cy="536448"/>
            <wp:effectExtent l="0" t="0" r="0" b="0"/>
            <wp:docPr id="2" name="Picture 2" descr="New South Wales Department of Education—Public Schools logo" title="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blic schools.png"/>
                    <pic:cNvPicPr/>
                  </pic:nvPicPr>
                  <pic:blipFill>
                    <a:blip r:embed="rId11">
                      <a:extLst>
                        <a:ext uri="{28A0092B-C50C-407E-A947-70E740481C1C}">
                          <a14:useLocalDpi xmlns:a14="http://schemas.microsoft.com/office/drawing/2010/main" val="0"/>
                        </a:ext>
                      </a:extLst>
                    </a:blip>
                    <a:stretch>
                      <a:fillRect/>
                    </a:stretch>
                  </pic:blipFill>
                  <pic:spPr>
                    <a:xfrm>
                      <a:off x="0" y="0"/>
                      <a:ext cx="1737360" cy="536448"/>
                    </a:xfrm>
                    <a:prstGeom prst="rect">
                      <a:avLst/>
                    </a:prstGeom>
                  </pic:spPr>
                </pic:pic>
              </a:graphicData>
            </a:graphic>
          </wp:inline>
        </w:drawing>
      </w:r>
      <w:r w:rsidR="000E616F" w:rsidRPr="0084745C">
        <w:t xml:space="preserve"> </w:t>
      </w:r>
      <w:r w:rsidR="008445FB" w:rsidRPr="0096128E">
        <w:rPr>
          <w:rFonts w:ascii="Arial" w:hAnsi="Arial" w:cs="Arial"/>
          <w:sz w:val="44"/>
          <w:szCs w:val="44"/>
        </w:rPr>
        <w:t>Developing procedures for school sport</w:t>
      </w:r>
    </w:p>
    <w:p w14:paraId="585C08FF" w14:textId="77777777" w:rsidR="000B414C" w:rsidRPr="00D36F4F" w:rsidRDefault="00D36F4F" w:rsidP="000E256D">
      <w:pPr>
        <w:pStyle w:val="IOSheading22017"/>
      </w:pPr>
      <w:r w:rsidRPr="00D36F4F">
        <w:t>Introduction</w:t>
      </w:r>
    </w:p>
    <w:p w14:paraId="5DD1F10E" w14:textId="77777777" w:rsidR="00D36F4F" w:rsidRPr="00D36F4F" w:rsidRDefault="00D36F4F" w:rsidP="000E256D">
      <w:pPr>
        <w:pStyle w:val="IOSbodytext2017"/>
      </w:pPr>
      <w:r>
        <w:t>Developing procedures for school sport</w:t>
      </w:r>
      <w:r w:rsidRPr="00D36F4F">
        <w:t xml:space="preserve"> formalises the development of a current procedures document for organising and managing sport and physical activity. This document is required by all NSW public schools to meet statement 1.3 of the NSW Department of Education </w:t>
      </w:r>
      <w:hyperlink r:id="rId12" w:tgtFrame="_blank" w:history="1">
        <w:r w:rsidRPr="00D36F4F">
          <w:rPr>
            <w:rStyle w:val="Hyperlink"/>
          </w:rPr>
          <w:t>Sport and Physical Activity Policy</w:t>
        </w:r>
      </w:hyperlink>
      <w:r>
        <w:t xml:space="preserve"> (2015)</w:t>
      </w:r>
      <w:r w:rsidRPr="00D36F4F">
        <w:t>.</w:t>
      </w:r>
    </w:p>
    <w:p w14:paraId="5A199ECB" w14:textId="77777777" w:rsidR="00D36F4F" w:rsidRDefault="00D36F4F" w:rsidP="000E256D">
      <w:pPr>
        <w:pStyle w:val="IOSbodytext2017"/>
      </w:pPr>
      <w:r>
        <w:t>This is a Q</w:t>
      </w:r>
      <w:r w:rsidR="00DE2596">
        <w:t xml:space="preserve">uality </w:t>
      </w:r>
      <w:r>
        <w:t>T</w:t>
      </w:r>
      <w:r w:rsidR="00DE2596">
        <w:t xml:space="preserve">eaching </w:t>
      </w:r>
      <w:r>
        <w:t>C</w:t>
      </w:r>
      <w:r w:rsidR="00DE2596">
        <w:t>ouncil</w:t>
      </w:r>
      <w:r>
        <w:t xml:space="preserve"> approved course offering 3</w:t>
      </w:r>
      <w:r w:rsidR="00707FE6">
        <w:t>-</w:t>
      </w:r>
      <w:r>
        <w:t xml:space="preserve">hours of professional learning at the Proficient career stage. It complements the </w:t>
      </w:r>
      <w:r w:rsidRPr="00DE2596">
        <w:rPr>
          <w:b/>
        </w:rPr>
        <w:t>Reviewing procedures for school sport course</w:t>
      </w:r>
      <w:r>
        <w:t xml:space="preserve"> offered at the Highly Accomplished career stage (RG 00293).</w:t>
      </w:r>
    </w:p>
    <w:p w14:paraId="23EDC37D" w14:textId="77777777" w:rsidR="00D36F4F" w:rsidRDefault="00D36F4F" w:rsidP="000E256D">
      <w:pPr>
        <w:pStyle w:val="IOSbodytext2017"/>
      </w:pPr>
      <w:r>
        <w:t xml:space="preserve">To record the professional learning experience with NESA each school must create an event in MyPL using the course code (RG 00260) </w:t>
      </w:r>
      <w:r w:rsidRPr="00DE2596">
        <w:t>and enrol participants</w:t>
      </w:r>
      <w:r>
        <w:t>.</w:t>
      </w:r>
    </w:p>
    <w:p w14:paraId="737161E8" w14:textId="77777777" w:rsidR="00D36F4F" w:rsidRPr="0096128E" w:rsidRDefault="00D36F4F" w:rsidP="000E256D">
      <w:pPr>
        <w:shd w:val="clear" w:color="auto" w:fill="B8CCE4" w:themeFill="accent1" w:themeFillTint="66"/>
        <w:ind w:left="794" w:right="794"/>
        <w:rPr>
          <w:szCs w:val="24"/>
        </w:rPr>
      </w:pPr>
      <w:r w:rsidRPr="0096128E">
        <w:rPr>
          <w:szCs w:val="24"/>
        </w:rPr>
        <w:t>Hint: Prior to starting this course, the participant and the principal or their nominee should discuss the commitment required and expected time to complete the course. Both the participant and the principal or their nominee should keep a copy of this document so they can ensure they know their roles at each stage of the course.</w:t>
      </w:r>
    </w:p>
    <w:p w14:paraId="5FC5F6C4" w14:textId="77777777" w:rsidR="00D36F4F" w:rsidRPr="00D36F4F" w:rsidRDefault="00D36F4F" w:rsidP="000E256D">
      <w:pPr>
        <w:pStyle w:val="IOSheading22017"/>
      </w:pPr>
      <w:r w:rsidRPr="00D36F4F">
        <w:t>About this course</w:t>
      </w:r>
    </w:p>
    <w:p w14:paraId="4898B636" w14:textId="77777777" w:rsidR="00D36F4F" w:rsidRPr="00D36F4F" w:rsidRDefault="00D36F4F" w:rsidP="0096128E">
      <w:pPr>
        <w:pStyle w:val="IOSbodytext2017"/>
      </w:pPr>
      <w:r w:rsidRPr="00D36F4F">
        <w:t xml:space="preserve">There are 4 tasks to be completed in this course. The recommended timeframe to complete </w:t>
      </w:r>
      <w:r>
        <w:t xml:space="preserve">each task </w:t>
      </w:r>
      <w:r w:rsidRPr="00D36F4F">
        <w:t>is indicated in brackets.</w:t>
      </w:r>
    </w:p>
    <w:p w14:paraId="25931CDF" w14:textId="77777777" w:rsidR="00D36F4F" w:rsidRPr="00D36F4F" w:rsidRDefault="00D36F4F" w:rsidP="0096128E">
      <w:pPr>
        <w:pStyle w:val="IOSbodytext2017"/>
      </w:pPr>
      <w:r w:rsidRPr="00D36F4F">
        <w:t>Task 1:</w:t>
      </w:r>
      <w:r w:rsidR="00E26D8D">
        <w:t xml:space="preserve"> </w:t>
      </w:r>
      <w:r w:rsidRPr="00D36F4F">
        <w:t>Prepare draft procedures (</w:t>
      </w:r>
      <w:r w:rsidR="00E26D8D">
        <w:t>60 minutes</w:t>
      </w:r>
      <w:r w:rsidRPr="00D36F4F">
        <w:t>)</w:t>
      </w:r>
    </w:p>
    <w:p w14:paraId="17C75607" w14:textId="77777777" w:rsidR="00D36F4F" w:rsidRPr="00D36F4F" w:rsidRDefault="00D36F4F" w:rsidP="0096128E">
      <w:pPr>
        <w:pStyle w:val="IOSbodytext2017"/>
      </w:pPr>
      <w:r w:rsidRPr="00D36F4F">
        <w:t>Task 2: Meeting with principal or nominated supervisor (30 minutes)</w:t>
      </w:r>
    </w:p>
    <w:p w14:paraId="553C1B2A" w14:textId="77777777" w:rsidR="00D36F4F" w:rsidRPr="00D36F4F" w:rsidRDefault="00D36F4F" w:rsidP="0096128E">
      <w:pPr>
        <w:pStyle w:val="IOSbodytext2017"/>
      </w:pPr>
      <w:r w:rsidRPr="00D36F4F">
        <w:t>Task 3: Finalisation of procedures (30 minutes)</w:t>
      </w:r>
    </w:p>
    <w:p w14:paraId="7DEB052D" w14:textId="77777777" w:rsidR="00D36F4F" w:rsidRPr="00D36F4F" w:rsidRDefault="00D36F4F" w:rsidP="0096128E">
      <w:pPr>
        <w:pStyle w:val="IOSbodytext2017"/>
      </w:pPr>
      <w:r w:rsidRPr="00D36F4F">
        <w:t>Task 4: Communication across the school (</w:t>
      </w:r>
      <w:r w:rsidR="00E26D8D">
        <w:t>60 minutes</w:t>
      </w:r>
      <w:r w:rsidRPr="00D36F4F">
        <w:t>)</w:t>
      </w:r>
    </w:p>
    <w:p w14:paraId="3C329745" w14:textId="77777777" w:rsidR="00D36F4F" w:rsidRDefault="00D36F4F" w:rsidP="000E256D">
      <w:pPr>
        <w:pStyle w:val="IOSheading22017"/>
      </w:pPr>
      <w:r w:rsidRPr="00D36F4F">
        <w:t xml:space="preserve">Managing the </w:t>
      </w:r>
      <w:r w:rsidRPr="00DE2596">
        <w:t>learning</w:t>
      </w:r>
    </w:p>
    <w:p w14:paraId="7BE1F8B8" w14:textId="77777777" w:rsidR="00D36F4F" w:rsidRPr="00E26D8D" w:rsidRDefault="00D36F4F" w:rsidP="0096128E">
      <w:pPr>
        <w:pStyle w:val="IOSbodytext2017"/>
      </w:pPr>
      <w:r w:rsidRPr="00E26D8D">
        <w:t>This course is self-paced, requires the participant to complete four tasks</w:t>
      </w:r>
      <w:r w:rsidR="00E26D8D" w:rsidRPr="00E26D8D">
        <w:t>,</w:t>
      </w:r>
      <w:r w:rsidRPr="00E26D8D">
        <w:t xml:space="preserve"> and manage their evidence of learning throughout the course. </w:t>
      </w:r>
    </w:p>
    <w:p w14:paraId="270FB610" w14:textId="77777777" w:rsidR="00E26D8D" w:rsidRPr="0096128E" w:rsidRDefault="00D36F4F" w:rsidP="0096128E">
      <w:pPr>
        <w:pStyle w:val="IOSbodytext2017"/>
      </w:pPr>
      <w:r w:rsidRPr="00E26D8D">
        <w:t>At the end of each task participant learning will be checked by the principal or their nominee with appropriate feedback or approval given to proceed to the next task.</w:t>
      </w:r>
    </w:p>
    <w:p w14:paraId="20C84A2C" w14:textId="77777777" w:rsidR="00986A7B" w:rsidRDefault="00986A7B" w:rsidP="0096128E">
      <w:pPr>
        <w:pStyle w:val="IOSbodytext2017"/>
      </w:pPr>
    </w:p>
    <w:p w14:paraId="3ED242F7" w14:textId="77777777" w:rsidR="00D36F4F" w:rsidRPr="00E26D8D" w:rsidRDefault="00D36F4F" w:rsidP="0096128E">
      <w:pPr>
        <w:pStyle w:val="IOSbodytext2017"/>
      </w:pPr>
      <w:r w:rsidRPr="00E26D8D">
        <w:t>If a teacher identifies additional standard descriptors as part of the learning, Teacher Identified Professional Development can be verified by the principal via the NESA website.</w:t>
      </w:r>
    </w:p>
    <w:p w14:paraId="235FD46D" w14:textId="77777777" w:rsidR="00D36F4F" w:rsidRDefault="00D36F4F" w:rsidP="000E256D">
      <w:pPr>
        <w:pStyle w:val="IOSheading22017"/>
      </w:pPr>
      <w:r>
        <w:t>Standards</w:t>
      </w:r>
    </w:p>
    <w:p w14:paraId="2E651325" w14:textId="77777777" w:rsidR="00D36F4F" w:rsidRPr="00D36F4F" w:rsidRDefault="00D36F4F" w:rsidP="00E26D8D">
      <w:pPr>
        <w:pStyle w:val="IOSbodytext2017"/>
        <w:rPr>
          <w:lang w:eastAsia="en-US"/>
        </w:rPr>
      </w:pPr>
      <w:r w:rsidRPr="00D36F4F">
        <w:rPr>
          <w:lang w:eastAsia="en-US"/>
        </w:rPr>
        <w:t>This course addresses the following standard:</w:t>
      </w:r>
    </w:p>
    <w:p w14:paraId="769C3919" w14:textId="77777777" w:rsidR="00D36F4F" w:rsidRPr="00D36F4F" w:rsidRDefault="00D36F4F" w:rsidP="0096128E">
      <w:pPr>
        <w:pStyle w:val="IOSbodytext2017"/>
      </w:pPr>
      <w:r w:rsidRPr="00D36F4F">
        <w:rPr>
          <w:b/>
        </w:rPr>
        <w:t>7.2.2 Understand the implications of and comply with relevant legislative, administrative, organisational and professional requirements, policies and processes</w:t>
      </w:r>
      <w:r w:rsidRPr="00D36F4F">
        <w:t>.</w:t>
      </w:r>
    </w:p>
    <w:p w14:paraId="624758EF" w14:textId="77777777" w:rsidR="00D36F4F" w:rsidRPr="00D36F4F" w:rsidRDefault="00D36F4F" w:rsidP="0096128E">
      <w:pPr>
        <w:pStyle w:val="IOSbodytext2017"/>
      </w:pPr>
      <w:r w:rsidRPr="00D36F4F">
        <w:t xml:space="preserve">Evidence that would contribute to the </w:t>
      </w:r>
      <w:r>
        <w:t>participant demonstrating this standard d</w:t>
      </w:r>
      <w:r w:rsidRPr="00D36F4F">
        <w:t>escriptor</w:t>
      </w:r>
      <w:r w:rsidR="00E26D8D">
        <w:t>:</w:t>
      </w:r>
    </w:p>
    <w:p w14:paraId="662BB58B" w14:textId="77777777" w:rsidR="00D36F4F" w:rsidRPr="0096128E" w:rsidRDefault="00E26D8D" w:rsidP="0096128E">
      <w:pPr>
        <w:pStyle w:val="IOSlist2bullet2017"/>
      </w:pPr>
      <w:r>
        <w:t xml:space="preserve"> </w:t>
      </w:r>
      <w:r w:rsidR="00D36F4F" w:rsidRPr="0096128E">
        <w:t>Published school-developed procedures for the organisation and management of sport and physical activity completed by the participant (Task 3).</w:t>
      </w:r>
    </w:p>
    <w:p w14:paraId="35E084D7" w14:textId="77777777" w:rsidR="00D36F4F" w:rsidRPr="0096128E" w:rsidRDefault="00E26D8D" w:rsidP="0096128E">
      <w:pPr>
        <w:pStyle w:val="IOSlist2bullet2017"/>
      </w:pPr>
      <w:r>
        <w:t xml:space="preserve"> </w:t>
      </w:r>
      <w:r w:rsidR="00D36F4F" w:rsidRPr="0096128E">
        <w:t>A communication plan developed to inform the broader school community of the School developed procedures for the organisation and management of sport and physical activity (Task 4).</w:t>
      </w:r>
    </w:p>
    <w:p w14:paraId="015502CD" w14:textId="77777777" w:rsidR="00D36F4F" w:rsidRPr="00D36F4F" w:rsidRDefault="00D36F4F" w:rsidP="00D54704">
      <w:pPr>
        <w:pStyle w:val="IOSbodytext2017"/>
        <w:pBdr>
          <w:top w:val="single" w:sz="4" w:space="1" w:color="auto"/>
          <w:left w:val="single" w:sz="4" w:space="4" w:color="auto"/>
          <w:bottom w:val="single" w:sz="4" w:space="1" w:color="auto"/>
          <w:right w:val="single" w:sz="4" w:space="4" w:color="auto"/>
        </w:pBdr>
        <w:shd w:val="clear" w:color="auto" w:fill="DBE5F1" w:themeFill="accent1" w:themeFillTint="33"/>
        <w:spacing w:line="360" w:lineRule="auto"/>
      </w:pPr>
      <w:r w:rsidRPr="00D36F4F">
        <w:t>Useful link:</w:t>
      </w:r>
    </w:p>
    <w:p w14:paraId="35592C05" w14:textId="77777777" w:rsidR="00D36F4F" w:rsidRPr="00ED2BEB" w:rsidRDefault="00ED2BEB" w:rsidP="00D54704">
      <w:pPr>
        <w:pStyle w:val="IOSbodytext2017"/>
        <w:pBdr>
          <w:top w:val="single" w:sz="4" w:space="1" w:color="auto"/>
          <w:left w:val="single" w:sz="4" w:space="4" w:color="auto"/>
          <w:bottom w:val="single" w:sz="4" w:space="1" w:color="auto"/>
          <w:right w:val="single" w:sz="4" w:space="4" w:color="auto"/>
        </w:pBdr>
        <w:shd w:val="clear" w:color="auto" w:fill="DBE5F1" w:themeFill="accent1" w:themeFillTint="33"/>
        <w:spacing w:line="360" w:lineRule="auto"/>
        <w:rPr>
          <w:rStyle w:val="Hyperlink"/>
        </w:rPr>
      </w:pPr>
      <w:r>
        <w:rPr>
          <w:rStyle w:val="Hyperlink"/>
        </w:rPr>
        <w:fldChar w:fldCharType="begin"/>
      </w:r>
      <w:r>
        <w:rPr>
          <w:rStyle w:val="Hyperlink"/>
        </w:rPr>
        <w:instrText xml:space="preserve"> HYPERLINK "https://educationstandards.nsw.edu.au/wps/wcm/connect/8658b2fa-62d3-40ca-a8d9-02309a2c67a1/australian-professional-standards-teachers.pdf?MOD=AJPERES&amp;CVID" \t "_blank" </w:instrText>
      </w:r>
      <w:r>
        <w:rPr>
          <w:rStyle w:val="Hyperlink"/>
        </w:rPr>
      </w:r>
      <w:r>
        <w:rPr>
          <w:rStyle w:val="Hyperlink"/>
        </w:rPr>
        <w:fldChar w:fldCharType="separate"/>
      </w:r>
      <w:r w:rsidR="00D36F4F" w:rsidRPr="00ED2BEB">
        <w:rPr>
          <w:rStyle w:val="Hyperlink"/>
        </w:rPr>
        <w:t>Australian Professional Standards for Teachers</w:t>
      </w:r>
    </w:p>
    <w:p w14:paraId="38FA827A" w14:textId="77777777" w:rsidR="00D36F4F" w:rsidRDefault="00ED2BEB">
      <w:pPr>
        <w:spacing w:before="0" w:line="240" w:lineRule="auto"/>
        <w:rPr>
          <w:sz w:val="28"/>
          <w:szCs w:val="28"/>
          <w:lang w:eastAsia="en-US"/>
        </w:rPr>
      </w:pPr>
      <w:r>
        <w:rPr>
          <w:rStyle w:val="Hyperlink"/>
        </w:rPr>
        <w:fldChar w:fldCharType="end"/>
      </w:r>
      <w:r w:rsidR="00D36F4F">
        <w:rPr>
          <w:sz w:val="28"/>
          <w:szCs w:val="28"/>
          <w:lang w:eastAsia="en-US"/>
        </w:rPr>
        <w:br w:type="page"/>
      </w:r>
    </w:p>
    <w:p w14:paraId="7D6C4C4F" w14:textId="77777777" w:rsidR="00D36F4F" w:rsidRDefault="00D36F4F">
      <w:pPr>
        <w:pStyle w:val="IOSbodytext2017"/>
        <w:rPr>
          <w:sz w:val="28"/>
          <w:szCs w:val="28"/>
          <w:lang w:eastAsia="en-US"/>
        </w:rPr>
      </w:pPr>
    </w:p>
    <w:p w14:paraId="3EB86DE2" w14:textId="77777777" w:rsidR="00D36F4F" w:rsidRDefault="00D36F4F" w:rsidP="000E256D">
      <w:pPr>
        <w:pStyle w:val="IOSheading22017"/>
      </w:pPr>
      <w:r>
        <w:t>Tasks</w:t>
      </w:r>
    </w:p>
    <w:p w14:paraId="445C4241" w14:textId="77777777" w:rsidR="00D36F4F" w:rsidRDefault="00D36F4F" w:rsidP="000E256D">
      <w:pPr>
        <w:pStyle w:val="IOSheading32017"/>
      </w:pPr>
      <w:r w:rsidRPr="00D36F4F">
        <w:t>Task 1 – Prepare draft procedures</w:t>
      </w:r>
    </w:p>
    <w:p w14:paraId="22669893" w14:textId="77777777" w:rsidR="00D36F4F" w:rsidRPr="00D36F4F" w:rsidRDefault="00D36F4F" w:rsidP="00744FFC">
      <w:pPr>
        <w:pStyle w:val="IOSList2numbered2017"/>
      </w:pPr>
      <w:r w:rsidRPr="00D36F4F">
        <w:t>Read the</w:t>
      </w:r>
      <w:r w:rsidR="00E26D8D">
        <w:t xml:space="preserve"> </w:t>
      </w:r>
      <w:r w:rsidR="00E26D8D" w:rsidRPr="00E26D8D">
        <w:t xml:space="preserve">NSW Department of Education </w:t>
      </w:r>
      <w:hyperlink r:id="rId13" w:history="1">
        <w:r w:rsidR="00E26D8D">
          <w:rPr>
            <w:rStyle w:val="Hyperlink"/>
          </w:rPr>
          <w:t>Sport and Physical Activity Policy</w:t>
        </w:r>
      </w:hyperlink>
      <w:r w:rsidR="005A6C54">
        <w:t>.</w:t>
      </w:r>
    </w:p>
    <w:p w14:paraId="54F7F487" w14:textId="77777777" w:rsidR="00B6341F" w:rsidRDefault="00D36F4F" w:rsidP="00744FFC">
      <w:pPr>
        <w:pStyle w:val="IOSList2numbered2017"/>
      </w:pPr>
      <w:r w:rsidRPr="00416A96">
        <w:t>Read the</w:t>
      </w:r>
      <w:r w:rsidR="00416A96">
        <w:t xml:space="preserve"> information provided </w:t>
      </w:r>
      <w:r w:rsidR="00642B79">
        <w:t xml:space="preserve">in </w:t>
      </w:r>
      <w:r w:rsidR="00642B79" w:rsidRPr="00744FFC">
        <w:rPr>
          <w:b/>
        </w:rPr>
        <w:t>Appendix 1</w:t>
      </w:r>
      <w:r w:rsidR="00711B0D">
        <w:rPr>
          <w:b/>
        </w:rPr>
        <w:t xml:space="preserve"> -</w:t>
      </w:r>
      <w:r w:rsidRPr="00416A96">
        <w:t xml:space="preserve"> </w:t>
      </w:r>
      <w:r w:rsidR="005A6C54" w:rsidRPr="00744FFC">
        <w:rPr>
          <w:b/>
        </w:rPr>
        <w:t>Developing school-based procedures</w:t>
      </w:r>
      <w:r w:rsidR="00744FFC">
        <w:rPr>
          <w:b/>
        </w:rPr>
        <w:t xml:space="preserve"> for </w:t>
      </w:r>
      <w:r w:rsidR="00C4319D">
        <w:rPr>
          <w:b/>
        </w:rPr>
        <w:t xml:space="preserve">school </w:t>
      </w:r>
      <w:r w:rsidR="00744FFC">
        <w:rPr>
          <w:b/>
        </w:rPr>
        <w:t>sport</w:t>
      </w:r>
      <w:r w:rsidR="003B00D6">
        <w:rPr>
          <w:b/>
        </w:rPr>
        <w:t xml:space="preserve"> </w:t>
      </w:r>
      <w:r w:rsidR="005A6C54" w:rsidRPr="00744FFC">
        <w:rPr>
          <w:b/>
        </w:rPr>
        <w:t>- template</w:t>
      </w:r>
      <w:r w:rsidR="005A6C54">
        <w:t xml:space="preserve"> </w:t>
      </w:r>
      <w:r w:rsidR="00416A96">
        <w:t>document.</w:t>
      </w:r>
    </w:p>
    <w:p w14:paraId="476CB091" w14:textId="77777777" w:rsidR="00204731" w:rsidRPr="00204731" w:rsidRDefault="005A4E15" w:rsidP="00C4319D">
      <w:pPr>
        <w:pStyle w:val="IOSList2numbered2017"/>
      </w:pPr>
      <w:r>
        <w:t xml:space="preserve">Investigate existing school sport policy and practice to complete </w:t>
      </w:r>
      <w:r w:rsidR="00D36F4F" w:rsidRPr="00C4319D">
        <w:rPr>
          <w:b/>
        </w:rPr>
        <w:t xml:space="preserve">Appendix </w:t>
      </w:r>
      <w:r w:rsidR="00642B79">
        <w:rPr>
          <w:b/>
        </w:rPr>
        <w:t>2</w:t>
      </w:r>
      <w:r w:rsidR="00C4319D">
        <w:rPr>
          <w:b/>
        </w:rPr>
        <w:t xml:space="preserve"> – </w:t>
      </w:r>
      <w:r w:rsidR="00204731">
        <w:rPr>
          <w:b/>
        </w:rPr>
        <w:t>Task 1c</w:t>
      </w:r>
    </w:p>
    <w:p w14:paraId="2FBE7621" w14:textId="77777777" w:rsidR="00D36F4F" w:rsidRDefault="00204731" w:rsidP="00204731">
      <w:pPr>
        <w:pStyle w:val="IOSList2numbered2017"/>
        <w:numPr>
          <w:ilvl w:val="0"/>
          <w:numId w:val="0"/>
        </w:numPr>
      </w:pPr>
      <w:r>
        <w:rPr>
          <w:b/>
        </w:rPr>
        <w:tab/>
      </w:r>
      <w:r>
        <w:rPr>
          <w:b/>
        </w:rPr>
        <w:tab/>
      </w:r>
      <w:r w:rsidR="00C4319D">
        <w:rPr>
          <w:b/>
        </w:rPr>
        <w:t>Review questions</w:t>
      </w:r>
      <w:r w:rsidR="00D36F4F" w:rsidRPr="00416A96">
        <w:t>.</w:t>
      </w:r>
      <w:r w:rsidR="00D36F4F" w:rsidRPr="00D36F4F">
        <w:t xml:space="preserve"> </w:t>
      </w:r>
    </w:p>
    <w:p w14:paraId="38C6A675" w14:textId="77777777" w:rsidR="00D36F4F" w:rsidRDefault="00416A96" w:rsidP="00C4319D">
      <w:pPr>
        <w:pStyle w:val="IOSList2numbered2017"/>
        <w:rPr>
          <w:lang w:val="en"/>
        </w:rPr>
      </w:pPr>
      <w:r>
        <w:t>Complete the t</w:t>
      </w:r>
      <w:r w:rsidR="00D36F4F" w:rsidRPr="00D36F4F">
        <w:t>emplate</w:t>
      </w:r>
      <w:r>
        <w:t xml:space="preserve"> provided </w:t>
      </w:r>
      <w:r w:rsidR="00642B79">
        <w:t xml:space="preserve">in </w:t>
      </w:r>
      <w:r w:rsidR="00642B79" w:rsidRPr="00C4319D">
        <w:rPr>
          <w:b/>
        </w:rPr>
        <w:t>Appendix 1</w:t>
      </w:r>
      <w:r w:rsidR="00711B0D">
        <w:rPr>
          <w:b/>
        </w:rPr>
        <w:t xml:space="preserve"> -</w:t>
      </w:r>
      <w:r w:rsidR="00D36F4F" w:rsidRPr="00D36F4F">
        <w:t xml:space="preserve"> </w:t>
      </w:r>
      <w:r w:rsidR="00642B79" w:rsidRPr="00C4319D">
        <w:rPr>
          <w:b/>
        </w:rPr>
        <w:t>Developing school-based procedures</w:t>
      </w:r>
      <w:r w:rsidR="00C4319D">
        <w:rPr>
          <w:b/>
        </w:rPr>
        <w:t xml:space="preserve"> for school sport</w:t>
      </w:r>
      <w:r w:rsidR="00642B79" w:rsidRPr="00C4319D">
        <w:rPr>
          <w:b/>
        </w:rPr>
        <w:t xml:space="preserve"> – template</w:t>
      </w:r>
      <w:r w:rsidR="00642B79">
        <w:t xml:space="preserve"> </w:t>
      </w:r>
      <w:r>
        <w:t>document.</w:t>
      </w:r>
      <w:r w:rsidR="00D36F4F" w:rsidRPr="00416A96">
        <w:t> </w:t>
      </w:r>
      <w:hyperlink r:id="rId14" w:anchor="indi" w:history="1">
        <w:r w:rsidR="00D36F4F" w:rsidRPr="00D36F4F">
          <w:rPr>
            <w:rStyle w:val="Hyperlink"/>
            <w:rFonts w:cs="Helvetica"/>
            <w:sz w:val="22"/>
            <w:highlight w:val="yellow"/>
            <w:lang w:val="en"/>
          </w:rPr>
          <w:t xml:space="preserve"> </w:t>
        </w:r>
      </w:hyperlink>
    </w:p>
    <w:p w14:paraId="37ECA182" w14:textId="77777777" w:rsidR="00D36F4F" w:rsidRDefault="00D36F4F">
      <w:pPr>
        <w:pStyle w:val="IOSbodytext2017"/>
        <w:rPr>
          <w:szCs w:val="24"/>
          <w:lang w:eastAsia="en-US"/>
        </w:rPr>
      </w:pPr>
      <w:r>
        <w:rPr>
          <w:szCs w:val="24"/>
          <w:lang w:eastAsia="en-US"/>
        </w:rPr>
        <w:tab/>
      </w:r>
      <w:r>
        <w:rPr>
          <w:szCs w:val="24"/>
          <w:lang w:eastAsia="en-US"/>
        </w:rPr>
        <w:tab/>
      </w:r>
      <w:r w:rsidRPr="005A4E15">
        <w:rPr>
          <w:szCs w:val="24"/>
          <w:shd w:val="clear" w:color="auto" w:fill="B8CCE4" w:themeFill="accent1" w:themeFillTint="66"/>
          <w:lang w:eastAsia="en-US"/>
        </w:rPr>
        <w:t>Hint: Use the useful links below to help with sections of completing the temp</w:t>
      </w:r>
      <w:r w:rsidRPr="00D36F4F">
        <w:rPr>
          <w:sz w:val="22"/>
          <w:shd w:val="clear" w:color="auto" w:fill="B8CCE4" w:themeFill="accent1" w:themeFillTint="66"/>
          <w:lang w:eastAsia="en-US"/>
        </w:rPr>
        <w:t>late</w:t>
      </w:r>
      <w:r>
        <w:rPr>
          <w:szCs w:val="24"/>
          <w:lang w:eastAsia="en-US"/>
        </w:rPr>
        <w:t>.</w:t>
      </w:r>
    </w:p>
    <w:p w14:paraId="0BFCCB40" w14:textId="77777777" w:rsidR="00D36F4F" w:rsidRDefault="00D36F4F">
      <w:pPr>
        <w:pStyle w:val="IOSbodytext2017"/>
        <w:rPr>
          <w:szCs w:val="24"/>
          <w:lang w:eastAsia="en-US"/>
        </w:rPr>
      </w:pPr>
    </w:p>
    <w:p w14:paraId="7C0E139D" w14:textId="77777777" w:rsidR="00D36F4F" w:rsidRDefault="00D36F4F" w:rsidP="005A4E15">
      <w:pPr>
        <w:pStyle w:val="IOSbodytext2017"/>
        <w:pBdr>
          <w:top w:val="single" w:sz="4" w:space="1" w:color="auto"/>
          <w:left w:val="single" w:sz="4" w:space="4" w:color="auto"/>
          <w:bottom w:val="single" w:sz="4" w:space="1" w:color="auto"/>
          <w:right w:val="single" w:sz="4" w:space="4" w:color="auto"/>
        </w:pBdr>
        <w:shd w:val="clear" w:color="auto" w:fill="DBE5F1" w:themeFill="accent1" w:themeFillTint="33"/>
        <w:rPr>
          <w:szCs w:val="24"/>
          <w:lang w:eastAsia="en-US"/>
        </w:rPr>
      </w:pPr>
      <w:r>
        <w:rPr>
          <w:szCs w:val="24"/>
          <w:lang w:eastAsia="en-US"/>
        </w:rPr>
        <w:t>Useful links:</w:t>
      </w:r>
    </w:p>
    <w:p w14:paraId="4313652C" w14:textId="77777777" w:rsidR="00D36F4F" w:rsidRPr="00D36F4F" w:rsidRDefault="00ED2BEB" w:rsidP="00D54704">
      <w:pPr>
        <w:pBdr>
          <w:top w:val="single" w:sz="4" w:space="1" w:color="auto"/>
          <w:left w:val="single" w:sz="4" w:space="4" w:color="auto"/>
          <w:bottom w:val="single" w:sz="4" w:space="1" w:color="auto"/>
          <w:right w:val="single" w:sz="4" w:space="4" w:color="auto"/>
        </w:pBdr>
        <w:shd w:val="clear" w:color="auto" w:fill="DBE5F1" w:themeFill="accent1" w:themeFillTint="33"/>
        <w:spacing w:line="360" w:lineRule="auto"/>
      </w:pPr>
      <w:hyperlink r:id="rId15" w:history="1">
        <w:r w:rsidR="00C4319D" w:rsidRPr="00C4319D">
          <w:rPr>
            <w:rStyle w:val="Hyperlink"/>
          </w:rPr>
          <w:t>NSW Department of Education School Sport Policy and Guidelines</w:t>
        </w:r>
      </w:hyperlink>
      <w:r w:rsidR="00C4319D" w:rsidRPr="00C4319D">
        <w:t xml:space="preserve"> </w:t>
      </w:r>
    </w:p>
    <w:p w14:paraId="5A1D1BA1" w14:textId="77777777" w:rsidR="00D36F4F" w:rsidRPr="00D36F4F" w:rsidRDefault="00ED2BEB" w:rsidP="00D54704">
      <w:pPr>
        <w:pBdr>
          <w:top w:val="single" w:sz="4" w:space="1" w:color="auto"/>
          <w:left w:val="single" w:sz="4" w:space="4" w:color="auto"/>
          <w:bottom w:val="single" w:sz="4" w:space="1" w:color="auto"/>
          <w:right w:val="single" w:sz="4" w:space="4" w:color="auto"/>
        </w:pBdr>
        <w:shd w:val="clear" w:color="auto" w:fill="DBE5F1" w:themeFill="accent1" w:themeFillTint="33"/>
        <w:spacing w:line="360" w:lineRule="auto"/>
      </w:pPr>
      <w:hyperlink r:id="rId16" w:history="1">
        <w:r w:rsidR="00C4319D" w:rsidRPr="00C4319D">
          <w:rPr>
            <w:rStyle w:val="Hyperlink"/>
          </w:rPr>
          <w:t xml:space="preserve">NSW Department of Education </w:t>
        </w:r>
        <w:proofErr w:type="gramStart"/>
        <w:r w:rsidR="00C4319D" w:rsidRPr="00C4319D">
          <w:rPr>
            <w:rStyle w:val="Hyperlink"/>
          </w:rPr>
          <w:t>The</w:t>
        </w:r>
        <w:proofErr w:type="gramEnd"/>
        <w:r w:rsidR="00C4319D" w:rsidRPr="00C4319D">
          <w:rPr>
            <w:rStyle w:val="Hyperlink"/>
          </w:rPr>
          <w:t xml:space="preserve"> Wellbeing Framework for Schools</w:t>
        </w:r>
      </w:hyperlink>
      <w:r w:rsidR="00C4319D" w:rsidRPr="0096128E">
        <w:t xml:space="preserve"> </w:t>
      </w:r>
    </w:p>
    <w:p w14:paraId="29B9D6BE" w14:textId="77777777" w:rsidR="00D36F4F" w:rsidRPr="00ED2BEB" w:rsidRDefault="00ED2BEB" w:rsidP="00D54704">
      <w:pPr>
        <w:pBdr>
          <w:top w:val="single" w:sz="4" w:space="1" w:color="auto"/>
          <w:left w:val="single" w:sz="4" w:space="4" w:color="auto"/>
          <w:bottom w:val="single" w:sz="4" w:space="1" w:color="auto"/>
          <w:right w:val="single" w:sz="4" w:space="4" w:color="auto"/>
        </w:pBdr>
        <w:shd w:val="clear" w:color="auto" w:fill="DBE5F1" w:themeFill="accent1" w:themeFillTint="33"/>
        <w:spacing w:line="360" w:lineRule="auto"/>
        <w:rPr>
          <w:rStyle w:val="Hyperlink"/>
        </w:rPr>
      </w:pPr>
      <w:r>
        <w:rPr>
          <w:rStyle w:val="Hyperlink"/>
        </w:rPr>
        <w:fldChar w:fldCharType="begin"/>
      </w:r>
      <w:r>
        <w:rPr>
          <w:rStyle w:val="Hyperlink"/>
        </w:rPr>
        <w:instrText xml:space="preserve"> HYPERLINK "https://education.nsw.gov.au/public-schools/going-to-a-public-school/translated-documents/behaviour-code-for-students" </w:instrText>
      </w:r>
      <w:r>
        <w:rPr>
          <w:rStyle w:val="Hyperlink"/>
        </w:rPr>
      </w:r>
      <w:r>
        <w:rPr>
          <w:rStyle w:val="Hyperlink"/>
        </w:rPr>
        <w:fldChar w:fldCharType="separate"/>
      </w:r>
      <w:r w:rsidR="00D36F4F" w:rsidRPr="00ED2BEB">
        <w:rPr>
          <w:rStyle w:val="Hyperlink"/>
        </w:rPr>
        <w:t>NSW Department of Education Behaviour Code for Students </w:t>
      </w:r>
    </w:p>
    <w:p w14:paraId="596FF609" w14:textId="77777777" w:rsidR="00D36F4F" w:rsidRDefault="00ED2BEB" w:rsidP="00D36F4F">
      <w:r>
        <w:rPr>
          <w:rStyle w:val="Hyperlink"/>
        </w:rPr>
        <w:fldChar w:fldCharType="end"/>
      </w:r>
    </w:p>
    <w:p w14:paraId="373EAE42" w14:textId="77777777" w:rsidR="00D36F4F" w:rsidRDefault="00D36F4F" w:rsidP="000E256D">
      <w:pPr>
        <w:pStyle w:val="IOSheading42017"/>
      </w:pPr>
      <w:r w:rsidRPr="00D36F4F">
        <w:t>Assessment for Task 1</w:t>
      </w:r>
    </w:p>
    <w:p w14:paraId="7AAFDE88" w14:textId="77777777" w:rsidR="00D36F4F" w:rsidRPr="00D36F4F" w:rsidRDefault="0037596C" w:rsidP="00D36F4F">
      <w:r>
        <w:t>Participant requirements:</w:t>
      </w:r>
    </w:p>
    <w:p w14:paraId="47F90F53" w14:textId="77777777" w:rsidR="00D36F4F" w:rsidRPr="005A4E15" w:rsidRDefault="00D36F4F" w:rsidP="005A4E15">
      <w:pPr>
        <w:pStyle w:val="IOSlist1bullet2017"/>
      </w:pPr>
      <w:r w:rsidRPr="00EF0048">
        <w:t xml:space="preserve">Develop and submit </w:t>
      </w:r>
      <w:r w:rsidR="00C4319D">
        <w:t xml:space="preserve">the </w:t>
      </w:r>
      <w:r w:rsidR="00916941">
        <w:t xml:space="preserve">draft </w:t>
      </w:r>
      <w:proofErr w:type="gramStart"/>
      <w:r w:rsidR="00642B79" w:rsidRPr="005A4E15">
        <w:rPr>
          <w:b/>
        </w:rPr>
        <w:t>Developing</w:t>
      </w:r>
      <w:proofErr w:type="gramEnd"/>
      <w:r w:rsidR="00642B79" w:rsidRPr="005A4E15">
        <w:rPr>
          <w:b/>
        </w:rPr>
        <w:t xml:space="preserve"> school-based procedures</w:t>
      </w:r>
      <w:r w:rsidR="00C4319D">
        <w:rPr>
          <w:b/>
        </w:rPr>
        <w:t xml:space="preserve"> for school sport</w:t>
      </w:r>
      <w:r w:rsidR="003B00D6" w:rsidRPr="00EF0048">
        <w:t xml:space="preserve"> </w:t>
      </w:r>
      <w:r w:rsidR="00916941">
        <w:t xml:space="preserve">- </w:t>
      </w:r>
      <w:r w:rsidRPr="000D6B25">
        <w:rPr>
          <w:b/>
        </w:rPr>
        <w:t>t</w:t>
      </w:r>
      <w:r w:rsidR="00916941" w:rsidRPr="000D6B25">
        <w:rPr>
          <w:b/>
        </w:rPr>
        <w:t>emplate</w:t>
      </w:r>
      <w:r w:rsidR="00916941">
        <w:t xml:space="preserve"> document t</w:t>
      </w:r>
      <w:r w:rsidRPr="00EF0048">
        <w:t>o</w:t>
      </w:r>
      <w:r w:rsidR="003B00D6" w:rsidRPr="00EF0048">
        <w:t xml:space="preserve"> your</w:t>
      </w:r>
      <w:r w:rsidRPr="00EF0048">
        <w:t xml:space="preserve"> principal or nominated supervisor.</w:t>
      </w:r>
    </w:p>
    <w:p w14:paraId="38CDD02C" w14:textId="77777777" w:rsidR="00916941" w:rsidRDefault="00916941" w:rsidP="005A4E15">
      <w:pPr>
        <w:pStyle w:val="IOSlist1bullet2017"/>
        <w:numPr>
          <w:ilvl w:val="0"/>
          <w:numId w:val="0"/>
        </w:numPr>
        <w:ind w:left="720" w:hanging="436"/>
      </w:pPr>
    </w:p>
    <w:p w14:paraId="4AB80CD6" w14:textId="77777777" w:rsidR="00D36F4F" w:rsidRPr="00D36F4F" w:rsidRDefault="00D36F4F" w:rsidP="005A4E15">
      <w:pPr>
        <w:pStyle w:val="IOSlist1bullet2017"/>
        <w:numPr>
          <w:ilvl w:val="0"/>
          <w:numId w:val="0"/>
        </w:numPr>
        <w:ind w:left="720" w:hanging="436"/>
        <w:rPr>
          <w:sz w:val="22"/>
        </w:rPr>
      </w:pPr>
      <w:r w:rsidRPr="00D36F4F">
        <w:t>Princ</w:t>
      </w:r>
      <w:r w:rsidR="0037596C">
        <w:t>ipal or supervisor requirements:</w:t>
      </w:r>
    </w:p>
    <w:p w14:paraId="11D15A51" w14:textId="77777777" w:rsidR="00D36F4F" w:rsidRPr="00D36F4F" w:rsidRDefault="00D36F4F" w:rsidP="00EF0048">
      <w:pPr>
        <w:pStyle w:val="IOSlist1bullet2017"/>
      </w:pPr>
      <w:r w:rsidRPr="00D36F4F">
        <w:t xml:space="preserve">Critique </w:t>
      </w:r>
      <w:r w:rsidR="00C4319D">
        <w:t xml:space="preserve">the </w:t>
      </w:r>
      <w:r w:rsidRPr="00D36F4F">
        <w:t xml:space="preserve">draft </w:t>
      </w:r>
      <w:proofErr w:type="gramStart"/>
      <w:r w:rsidR="003B00D6" w:rsidRPr="005A4E15">
        <w:rPr>
          <w:b/>
        </w:rPr>
        <w:t>Dev</w:t>
      </w:r>
      <w:r w:rsidR="003B00D6" w:rsidRPr="003B00D6">
        <w:rPr>
          <w:b/>
        </w:rPr>
        <w:t>eloping</w:t>
      </w:r>
      <w:proofErr w:type="gramEnd"/>
      <w:r w:rsidR="003B00D6" w:rsidRPr="003B00D6">
        <w:rPr>
          <w:b/>
        </w:rPr>
        <w:t xml:space="preserve"> school-based procedures</w:t>
      </w:r>
      <w:r w:rsidR="00C4319D">
        <w:rPr>
          <w:b/>
        </w:rPr>
        <w:t xml:space="preserve"> for school sport </w:t>
      </w:r>
      <w:r w:rsidR="00916941">
        <w:rPr>
          <w:b/>
        </w:rPr>
        <w:t xml:space="preserve">- </w:t>
      </w:r>
      <w:r w:rsidR="00C4319D">
        <w:rPr>
          <w:b/>
        </w:rPr>
        <w:t xml:space="preserve">template </w:t>
      </w:r>
      <w:r w:rsidR="00916941" w:rsidRPr="000D6B25">
        <w:t>document</w:t>
      </w:r>
      <w:r w:rsidR="000D6B25">
        <w:t xml:space="preserve"> </w:t>
      </w:r>
      <w:r w:rsidRPr="00D36F4F">
        <w:t xml:space="preserve">and prepare verbal and/or written feedback to participant with recommended changes and highlight any issues for discussion in </w:t>
      </w:r>
      <w:r w:rsidR="003B00D6">
        <w:t xml:space="preserve">preparation for </w:t>
      </w:r>
      <w:r w:rsidRPr="00D36F4F">
        <w:t xml:space="preserve">Task 2.  </w:t>
      </w:r>
    </w:p>
    <w:p w14:paraId="27829079" w14:textId="77777777" w:rsidR="00D36F4F" w:rsidRDefault="00D36F4F">
      <w:pPr>
        <w:spacing w:before="0" w:line="240" w:lineRule="auto"/>
        <w:rPr>
          <w:b/>
        </w:rPr>
      </w:pPr>
      <w:r>
        <w:rPr>
          <w:b/>
        </w:rPr>
        <w:br w:type="page"/>
      </w:r>
    </w:p>
    <w:p w14:paraId="56ED2A87" w14:textId="77777777" w:rsidR="00B6341F" w:rsidRDefault="00B6341F" w:rsidP="00D36F4F">
      <w:pPr>
        <w:rPr>
          <w:b/>
        </w:rPr>
      </w:pPr>
    </w:p>
    <w:p w14:paraId="63855C33" w14:textId="77777777" w:rsidR="00D36F4F" w:rsidRDefault="00D36F4F" w:rsidP="000E256D">
      <w:pPr>
        <w:pStyle w:val="IOSheading32017"/>
      </w:pPr>
      <w:r>
        <w:t>Task 2</w:t>
      </w:r>
      <w:r w:rsidR="00B6341F">
        <w:t xml:space="preserve"> – Meeting with the principal or nominated supervisor</w:t>
      </w:r>
    </w:p>
    <w:p w14:paraId="0E2F0498" w14:textId="77777777" w:rsidR="00D54B9F" w:rsidRPr="000D6B25" w:rsidRDefault="00B6341F" w:rsidP="000D6B25">
      <w:pPr>
        <w:pStyle w:val="IOSList2numbered2017"/>
        <w:numPr>
          <w:ilvl w:val="0"/>
          <w:numId w:val="53"/>
        </w:numPr>
      </w:pPr>
      <w:r w:rsidRPr="00B6341F">
        <w:t xml:space="preserve">Organise a meeting with your principal or nominated supervisor </w:t>
      </w:r>
      <w:r w:rsidR="000D6B25">
        <w:t>to discuss the information, ideas and issues contained in</w:t>
      </w:r>
      <w:r w:rsidRPr="00B6341F">
        <w:t xml:space="preserve"> </w:t>
      </w:r>
      <w:r w:rsidRPr="00EF0048">
        <w:t xml:space="preserve">Appendix </w:t>
      </w:r>
      <w:r w:rsidR="003B00D6" w:rsidRPr="00EF0048">
        <w:t>2</w:t>
      </w:r>
      <w:r w:rsidR="000D6B25">
        <w:t>-</w:t>
      </w:r>
      <w:r w:rsidRPr="00EF0048">
        <w:t xml:space="preserve"> Task 1</w:t>
      </w:r>
      <w:r w:rsidR="000D6B25">
        <w:t>c</w:t>
      </w:r>
      <w:r w:rsidRPr="00B6341F">
        <w:t xml:space="preserve"> and the </w:t>
      </w:r>
      <w:r w:rsidR="000D6B25">
        <w:t xml:space="preserve">submitted </w:t>
      </w:r>
      <w:r w:rsidRPr="00B6341F">
        <w:t xml:space="preserve">draft </w:t>
      </w:r>
      <w:proofErr w:type="gramStart"/>
      <w:r w:rsidR="003B00D6" w:rsidRPr="000D6B25">
        <w:rPr>
          <w:b/>
        </w:rPr>
        <w:t>Developing</w:t>
      </w:r>
      <w:proofErr w:type="gramEnd"/>
      <w:r w:rsidR="003B00D6" w:rsidRPr="000D6B25">
        <w:rPr>
          <w:b/>
        </w:rPr>
        <w:t xml:space="preserve"> school-based procedures</w:t>
      </w:r>
      <w:r w:rsidR="000D6B25" w:rsidRPr="000D6B25">
        <w:rPr>
          <w:b/>
        </w:rPr>
        <w:t xml:space="preserve"> for school sport – template</w:t>
      </w:r>
      <w:r w:rsidR="000D6B25">
        <w:t xml:space="preserve"> document.</w:t>
      </w:r>
    </w:p>
    <w:p w14:paraId="3CCFFC8F" w14:textId="77777777" w:rsidR="00D54B9F" w:rsidRPr="00B6341F" w:rsidRDefault="00D54B9F" w:rsidP="000D6B25">
      <w:pPr>
        <w:pStyle w:val="IOSList2numbered2017"/>
      </w:pPr>
      <w:r>
        <w:t>D</w:t>
      </w:r>
      <w:r w:rsidRPr="00B6341F">
        <w:t>uring the meeting, annotate your documents</w:t>
      </w:r>
      <w:r>
        <w:t xml:space="preserve"> as you discuss</w:t>
      </w:r>
      <w:r w:rsidRPr="00B6341F">
        <w:t xml:space="preserve">: </w:t>
      </w:r>
    </w:p>
    <w:p w14:paraId="1218BC6A" w14:textId="77777777" w:rsidR="00D54B9F" w:rsidRDefault="00D54B9F" w:rsidP="000D6B25">
      <w:pPr>
        <w:pStyle w:val="IOSlist2bullet2017"/>
        <w:numPr>
          <w:ilvl w:val="2"/>
          <w:numId w:val="1"/>
        </w:numPr>
      </w:pPr>
      <w:proofErr w:type="gramStart"/>
      <w:r w:rsidRPr="00B6341F">
        <w:t>your</w:t>
      </w:r>
      <w:proofErr w:type="gramEnd"/>
      <w:r w:rsidRPr="00B6341F">
        <w:t xml:space="preserve"> f</w:t>
      </w:r>
      <w:r>
        <w:t xml:space="preserve">indings </w:t>
      </w:r>
      <w:r w:rsidR="000D6B25">
        <w:t>from</w:t>
      </w:r>
      <w:r>
        <w:t xml:space="preserve"> Task 1</w:t>
      </w:r>
      <w:r w:rsidR="000D6B25">
        <w:t>c</w:t>
      </w:r>
      <w:r>
        <w:t xml:space="preserve"> and how they</w:t>
      </w:r>
      <w:r w:rsidRPr="00B6341F">
        <w:t xml:space="preserve"> influenced the development of the draft </w:t>
      </w:r>
      <w:r w:rsidRPr="000D6B25">
        <w:rPr>
          <w:b/>
        </w:rPr>
        <w:t>Developing school-based procedures</w:t>
      </w:r>
      <w:r w:rsidR="000D6B25" w:rsidRPr="000D6B25">
        <w:rPr>
          <w:b/>
        </w:rPr>
        <w:t xml:space="preserve"> for school sport – template</w:t>
      </w:r>
      <w:r w:rsidR="000D6B25">
        <w:t xml:space="preserve"> document.</w:t>
      </w:r>
    </w:p>
    <w:p w14:paraId="5A00E667" w14:textId="77777777" w:rsidR="00D54B9F" w:rsidRDefault="00D54B9F" w:rsidP="000D6B25">
      <w:pPr>
        <w:pStyle w:val="IOSlist2bullet2017"/>
        <w:numPr>
          <w:ilvl w:val="2"/>
          <w:numId w:val="1"/>
        </w:numPr>
      </w:pPr>
      <w:r w:rsidRPr="00B6341F">
        <w:t xml:space="preserve">feedback about the draft </w:t>
      </w:r>
      <w:r>
        <w:t>Developing school-based procedures</w:t>
      </w:r>
      <w:r w:rsidR="000D6B25">
        <w:t xml:space="preserve"> for school sport - template</w:t>
      </w:r>
    </w:p>
    <w:p w14:paraId="6F93EA96" w14:textId="77777777" w:rsidR="00526E4A" w:rsidRDefault="00D54B9F" w:rsidP="000D6B25">
      <w:pPr>
        <w:pStyle w:val="IOSlist2bullet2017"/>
        <w:numPr>
          <w:ilvl w:val="2"/>
          <w:numId w:val="1"/>
        </w:numPr>
      </w:pPr>
      <w:proofErr w:type="gramStart"/>
      <w:r>
        <w:t>any</w:t>
      </w:r>
      <w:proofErr w:type="gramEnd"/>
      <w:r>
        <w:t xml:space="preserve"> </w:t>
      </w:r>
      <w:r w:rsidR="000D6B25">
        <w:t>concerns</w:t>
      </w:r>
      <w:r>
        <w:t>/recommendations or improvements with the principal or nominated supervisor.</w:t>
      </w:r>
    </w:p>
    <w:p w14:paraId="189B6F49" w14:textId="77777777" w:rsidR="00D54B9F" w:rsidRPr="00B6341F" w:rsidRDefault="00D54B9F" w:rsidP="00212676">
      <w:pPr>
        <w:pBdr>
          <w:top w:val="single" w:sz="4" w:space="1" w:color="auto"/>
          <w:left w:val="single" w:sz="4" w:space="4" w:color="auto"/>
          <w:bottom w:val="single" w:sz="4" w:space="1" w:color="auto"/>
          <w:right w:val="single" w:sz="4" w:space="4" w:color="auto"/>
        </w:pBdr>
        <w:shd w:val="clear" w:color="auto" w:fill="D9D9D9" w:themeFill="background1" w:themeFillShade="D9"/>
      </w:pPr>
      <w:r w:rsidRPr="00B6341F">
        <w:t xml:space="preserve">Hint: Allow enough time between the submission of </w:t>
      </w:r>
      <w:r>
        <w:t>documents</w:t>
      </w:r>
      <w:r w:rsidRPr="00B6341F">
        <w:t xml:space="preserve"> and meeting </w:t>
      </w:r>
      <w:r>
        <w:t xml:space="preserve">with </w:t>
      </w:r>
      <w:r w:rsidRPr="00B6341F">
        <w:t xml:space="preserve">your principal or </w:t>
      </w:r>
      <w:r>
        <w:t xml:space="preserve">nominated </w:t>
      </w:r>
      <w:r w:rsidRPr="00B6341F">
        <w:t xml:space="preserve">supervisor to critique for feedback and ensure the procedures align with school policies, planning and processes. </w:t>
      </w:r>
    </w:p>
    <w:p w14:paraId="1E09017D" w14:textId="77777777" w:rsidR="0037596C" w:rsidRDefault="0037596C" w:rsidP="00B6341F"/>
    <w:p w14:paraId="5A8AD434" w14:textId="77777777" w:rsidR="003542AA" w:rsidRDefault="0037596C" w:rsidP="00D54704">
      <w:pPr>
        <w:pBdr>
          <w:top w:val="single" w:sz="4" w:space="1" w:color="auto"/>
          <w:left w:val="single" w:sz="4" w:space="4" w:color="auto"/>
          <w:bottom w:val="single" w:sz="4" w:space="1" w:color="auto"/>
          <w:right w:val="single" w:sz="4" w:space="4" w:color="auto"/>
        </w:pBdr>
        <w:shd w:val="clear" w:color="auto" w:fill="DBE5F1" w:themeFill="accent1" w:themeFillTint="33"/>
        <w:spacing w:before="0" w:line="360" w:lineRule="auto"/>
      </w:pPr>
      <w:r>
        <w:t>Useful links:</w:t>
      </w:r>
      <w:r w:rsidR="00B6341F" w:rsidRPr="00B6341F">
        <w:t> </w:t>
      </w:r>
    </w:p>
    <w:p w14:paraId="1AFBA6C9" w14:textId="77777777" w:rsidR="00B6341F" w:rsidRPr="00B6341F" w:rsidRDefault="00ED2BEB" w:rsidP="00D54704">
      <w:pPr>
        <w:pBdr>
          <w:top w:val="single" w:sz="4" w:space="1" w:color="auto"/>
          <w:left w:val="single" w:sz="4" w:space="4" w:color="auto"/>
          <w:bottom w:val="single" w:sz="4" w:space="1" w:color="auto"/>
          <w:right w:val="single" w:sz="4" w:space="4" w:color="auto"/>
        </w:pBdr>
        <w:shd w:val="clear" w:color="auto" w:fill="DBE5F1" w:themeFill="accent1" w:themeFillTint="33"/>
        <w:spacing w:before="0" w:line="360" w:lineRule="auto"/>
      </w:pPr>
      <w:hyperlink r:id="rId17" w:history="1">
        <w:r w:rsidR="00B6341F" w:rsidRPr="00B6341F">
          <w:rPr>
            <w:rStyle w:val="Hyperlink"/>
          </w:rPr>
          <w:t xml:space="preserve">NSW Department of Education </w:t>
        </w:r>
        <w:r w:rsidR="00B93C9A">
          <w:rPr>
            <w:rStyle w:val="Hyperlink"/>
          </w:rPr>
          <w:t xml:space="preserve">School </w:t>
        </w:r>
        <w:r w:rsidR="00B6341F" w:rsidRPr="00B6341F">
          <w:rPr>
            <w:rStyle w:val="Hyperlink"/>
          </w:rPr>
          <w:t xml:space="preserve">Sport </w:t>
        </w:r>
        <w:r w:rsidR="00B93C9A">
          <w:rPr>
            <w:rStyle w:val="Hyperlink"/>
          </w:rPr>
          <w:t>Policy and</w:t>
        </w:r>
        <w:r w:rsidR="00B6341F" w:rsidRPr="00B6341F">
          <w:rPr>
            <w:rStyle w:val="Hyperlink"/>
          </w:rPr>
          <w:t xml:space="preserve"> Guidelines </w:t>
        </w:r>
      </w:hyperlink>
    </w:p>
    <w:p w14:paraId="433A22F8" w14:textId="77777777" w:rsidR="00B6341F" w:rsidRPr="00B6341F" w:rsidRDefault="00B6341F" w:rsidP="00B6341F"/>
    <w:p w14:paraId="285C558B" w14:textId="77777777" w:rsidR="00696402" w:rsidRPr="00696402" w:rsidRDefault="00696402" w:rsidP="000E256D">
      <w:pPr>
        <w:pStyle w:val="IOSheading42017"/>
      </w:pPr>
      <w:r w:rsidRPr="00696402">
        <w:t xml:space="preserve">Assessment for Task 2 </w:t>
      </w:r>
    </w:p>
    <w:p w14:paraId="794A79FA" w14:textId="77777777" w:rsidR="00696402" w:rsidRPr="00DE2596" w:rsidRDefault="00696402" w:rsidP="00696402">
      <w:pPr>
        <w:rPr>
          <w:szCs w:val="24"/>
        </w:rPr>
      </w:pPr>
      <w:r w:rsidRPr="00DE2596">
        <w:rPr>
          <w:szCs w:val="24"/>
        </w:rPr>
        <w:t>Participant requirements:</w:t>
      </w:r>
    </w:p>
    <w:p w14:paraId="39366CC6" w14:textId="77777777" w:rsidR="00696402" w:rsidRPr="00DE2596" w:rsidRDefault="00696402" w:rsidP="00212676">
      <w:pPr>
        <w:pStyle w:val="IOSlist1bullet2017"/>
        <w:numPr>
          <w:ilvl w:val="0"/>
          <w:numId w:val="47"/>
        </w:numPr>
      </w:pPr>
      <w:r w:rsidRPr="00DE2596">
        <w:t xml:space="preserve">Annotate notes on </w:t>
      </w:r>
      <w:r w:rsidR="00212676">
        <w:t xml:space="preserve">your </w:t>
      </w:r>
      <w:r w:rsidRPr="00DE2596">
        <w:t xml:space="preserve">draft </w:t>
      </w:r>
      <w:proofErr w:type="gramStart"/>
      <w:r w:rsidR="008C5442" w:rsidRPr="00212676">
        <w:rPr>
          <w:b/>
        </w:rPr>
        <w:t>Developing</w:t>
      </w:r>
      <w:proofErr w:type="gramEnd"/>
      <w:r w:rsidR="008C5442" w:rsidRPr="00212676">
        <w:rPr>
          <w:b/>
        </w:rPr>
        <w:t xml:space="preserve"> school-based </w:t>
      </w:r>
      <w:r w:rsidRPr="00212676">
        <w:rPr>
          <w:b/>
        </w:rPr>
        <w:t>procedures</w:t>
      </w:r>
      <w:r w:rsidR="00A85325">
        <w:rPr>
          <w:b/>
        </w:rPr>
        <w:t xml:space="preserve"> for school sport - template</w:t>
      </w:r>
      <w:r w:rsidRPr="00DE2596">
        <w:t xml:space="preserve"> </w:t>
      </w:r>
      <w:r w:rsidR="008C5442">
        <w:t xml:space="preserve">document </w:t>
      </w:r>
      <w:r w:rsidRPr="00DE2596">
        <w:t xml:space="preserve">and worksheet from </w:t>
      </w:r>
      <w:r w:rsidR="003542AA" w:rsidRPr="00D54704">
        <w:rPr>
          <w:rStyle w:val="IOSstrongemphasis2017"/>
        </w:rPr>
        <w:t xml:space="preserve">Appendix 2 - </w:t>
      </w:r>
      <w:r w:rsidRPr="00212676">
        <w:rPr>
          <w:b/>
        </w:rPr>
        <w:t>Task 1</w:t>
      </w:r>
      <w:r w:rsidR="00A85325">
        <w:rPr>
          <w:b/>
        </w:rPr>
        <w:t>c</w:t>
      </w:r>
      <w:r w:rsidRPr="00DE2596">
        <w:t xml:space="preserve"> with feedback and changes </w:t>
      </w:r>
      <w:r w:rsidR="00CC17B8">
        <w:t>following the</w:t>
      </w:r>
      <w:r w:rsidRPr="00DE2596">
        <w:t xml:space="preserve"> meeting with principal or </w:t>
      </w:r>
      <w:r w:rsidR="008C5442">
        <w:t xml:space="preserve">nominated </w:t>
      </w:r>
      <w:r w:rsidRPr="00DE2596">
        <w:t xml:space="preserve">supervisor. </w:t>
      </w:r>
    </w:p>
    <w:p w14:paraId="77F7B2A1" w14:textId="77777777" w:rsidR="00696402" w:rsidRPr="00DE2596" w:rsidRDefault="00696402" w:rsidP="00696402">
      <w:pPr>
        <w:rPr>
          <w:szCs w:val="24"/>
        </w:rPr>
      </w:pPr>
      <w:r w:rsidRPr="00DE2596">
        <w:rPr>
          <w:szCs w:val="24"/>
        </w:rPr>
        <w:t xml:space="preserve">Principal or supervisor requirements: </w:t>
      </w:r>
    </w:p>
    <w:p w14:paraId="748CCE5C" w14:textId="77777777" w:rsidR="00B6341F" w:rsidRPr="00B6341F" w:rsidRDefault="00696402" w:rsidP="00212676">
      <w:pPr>
        <w:pStyle w:val="IOSlist1bullet2017"/>
        <w:numPr>
          <w:ilvl w:val="0"/>
          <w:numId w:val="47"/>
        </w:numPr>
      </w:pPr>
      <w:r w:rsidRPr="00696402">
        <w:t>Ensure participant understands the required changes and all issues are discussed at meeting.</w:t>
      </w:r>
      <w:r w:rsidRPr="00B6341F">
        <w:t> </w:t>
      </w:r>
    </w:p>
    <w:p w14:paraId="58D593A2" w14:textId="77777777" w:rsidR="00B6341F" w:rsidRPr="00B6341F" w:rsidRDefault="00B6341F" w:rsidP="00B6341F"/>
    <w:p w14:paraId="148DA391" w14:textId="77777777" w:rsidR="00B6341F" w:rsidRDefault="00B6341F" w:rsidP="00B6341F"/>
    <w:p w14:paraId="18C8B2DE" w14:textId="77777777" w:rsidR="00204731" w:rsidRDefault="00204731">
      <w:pPr>
        <w:spacing w:before="0" w:line="240" w:lineRule="auto"/>
        <w:rPr>
          <w:b/>
        </w:rPr>
      </w:pPr>
      <w:r>
        <w:rPr>
          <w:b/>
        </w:rPr>
        <w:br w:type="page"/>
      </w:r>
    </w:p>
    <w:p w14:paraId="6682A32C" w14:textId="77777777" w:rsidR="0037596C" w:rsidRDefault="0037596C" w:rsidP="00B6341F">
      <w:pPr>
        <w:rPr>
          <w:b/>
        </w:rPr>
      </w:pPr>
    </w:p>
    <w:p w14:paraId="3CBAB57D" w14:textId="77777777" w:rsidR="00B6341F" w:rsidRDefault="00B6341F" w:rsidP="000E256D">
      <w:pPr>
        <w:pStyle w:val="IOSheading32017"/>
      </w:pPr>
      <w:r w:rsidRPr="00B6341F">
        <w:t>Task 3</w:t>
      </w:r>
      <w:r>
        <w:t xml:space="preserve"> – Finalisation of procedures</w:t>
      </w:r>
    </w:p>
    <w:p w14:paraId="61D14277" w14:textId="77777777" w:rsidR="00B6341F" w:rsidRPr="00B6341F" w:rsidRDefault="00B6341F" w:rsidP="00212676">
      <w:pPr>
        <w:pStyle w:val="IOSList2numbered2017"/>
        <w:numPr>
          <w:ilvl w:val="0"/>
          <w:numId w:val="54"/>
        </w:numPr>
      </w:pPr>
      <w:r w:rsidRPr="00B6341F">
        <w:t>Complete suggested amendments to the draft</w:t>
      </w:r>
      <w:r w:rsidR="008C5442">
        <w:t xml:space="preserve"> </w:t>
      </w:r>
      <w:proofErr w:type="gramStart"/>
      <w:r w:rsidR="008C5442" w:rsidRPr="00212676">
        <w:rPr>
          <w:b/>
        </w:rPr>
        <w:t>Developing</w:t>
      </w:r>
      <w:proofErr w:type="gramEnd"/>
      <w:r w:rsidR="008C5442" w:rsidRPr="00212676">
        <w:rPr>
          <w:b/>
        </w:rPr>
        <w:t xml:space="preserve"> school-based procedures</w:t>
      </w:r>
      <w:r w:rsidR="00212676">
        <w:rPr>
          <w:b/>
        </w:rPr>
        <w:t xml:space="preserve"> for school sport - template</w:t>
      </w:r>
      <w:r w:rsidR="00D54B9F">
        <w:t xml:space="preserve"> document</w:t>
      </w:r>
      <w:r w:rsidRPr="00B6341F">
        <w:t xml:space="preserve">. </w:t>
      </w:r>
    </w:p>
    <w:p w14:paraId="33EFC911" w14:textId="77777777" w:rsidR="00B6341F" w:rsidRPr="00B6341F" w:rsidRDefault="00B6341F" w:rsidP="00212676">
      <w:pPr>
        <w:pStyle w:val="IOSList2numbered2017"/>
      </w:pPr>
      <w:r w:rsidRPr="00B6341F">
        <w:t xml:space="preserve">Ask a colleague to read and critique the </w:t>
      </w:r>
      <w:r w:rsidR="00D54B9F">
        <w:t xml:space="preserve">updated </w:t>
      </w:r>
      <w:r w:rsidR="00D54B9F" w:rsidRPr="00212676">
        <w:rPr>
          <w:b/>
        </w:rPr>
        <w:t>Developing school-based procedures</w:t>
      </w:r>
      <w:r w:rsidR="00D54B9F">
        <w:rPr>
          <w:b/>
        </w:rPr>
        <w:t xml:space="preserve"> </w:t>
      </w:r>
      <w:r w:rsidR="00212676">
        <w:rPr>
          <w:b/>
        </w:rPr>
        <w:t>for school sport - template</w:t>
      </w:r>
      <w:r w:rsidR="00212676">
        <w:t xml:space="preserve"> </w:t>
      </w:r>
      <w:r w:rsidR="00D54B9F" w:rsidRPr="00212676">
        <w:t>document</w:t>
      </w:r>
      <w:r w:rsidRPr="00B6341F">
        <w:t xml:space="preserve">. Specify that you are looking for feedback about accuracy, grammar, spelling and understanding the procedures within the document. </w:t>
      </w:r>
    </w:p>
    <w:p w14:paraId="110151FE" w14:textId="77777777" w:rsidR="00B6341F" w:rsidRPr="00B6341F" w:rsidRDefault="00B6341F" w:rsidP="00212676">
      <w:pPr>
        <w:pStyle w:val="IOSList2numbered2017"/>
      </w:pPr>
      <w:r w:rsidRPr="00B6341F">
        <w:t>Discuss with colleague</w:t>
      </w:r>
      <w:r w:rsidR="0037596C">
        <w:t>s</w:t>
      </w:r>
      <w:r w:rsidRPr="00B6341F">
        <w:t xml:space="preserve"> any issues that need clarification. </w:t>
      </w:r>
    </w:p>
    <w:p w14:paraId="7AB33551" w14:textId="77777777" w:rsidR="00696402" w:rsidRPr="00B6341F" w:rsidRDefault="00B6341F" w:rsidP="00212676">
      <w:pPr>
        <w:pStyle w:val="IOSList2numbered2017"/>
      </w:pPr>
      <w:r w:rsidRPr="00B6341F">
        <w:t>Produce</w:t>
      </w:r>
      <w:r w:rsidR="0037596C">
        <w:t xml:space="preserve"> a</w:t>
      </w:r>
      <w:r w:rsidRPr="00B6341F">
        <w:t xml:space="preserve"> </w:t>
      </w:r>
      <w:r w:rsidRPr="00D54704">
        <w:rPr>
          <w:b/>
          <w:u w:val="single"/>
        </w:rPr>
        <w:t xml:space="preserve">final </w:t>
      </w:r>
      <w:r w:rsidR="0037596C" w:rsidRPr="00D54704">
        <w:rPr>
          <w:b/>
          <w:u w:val="single"/>
        </w:rPr>
        <w:t>copy</w:t>
      </w:r>
      <w:r w:rsidR="0037596C">
        <w:t xml:space="preserve"> of the </w:t>
      </w:r>
      <w:r w:rsidR="00526E4A" w:rsidRPr="00212676">
        <w:rPr>
          <w:b/>
        </w:rPr>
        <w:t>Developing school-based procedures</w:t>
      </w:r>
      <w:r w:rsidR="00212676">
        <w:rPr>
          <w:b/>
        </w:rPr>
        <w:t xml:space="preserve"> for school sport – template</w:t>
      </w:r>
      <w:r w:rsidR="0037596C" w:rsidRPr="00212676">
        <w:rPr>
          <w:b/>
        </w:rPr>
        <w:t xml:space="preserve"> </w:t>
      </w:r>
      <w:r w:rsidR="0037596C" w:rsidRPr="00526E4A">
        <w:t>document</w:t>
      </w:r>
      <w:r w:rsidRPr="00B6341F">
        <w:t xml:space="preserve"> and submit to principal or </w:t>
      </w:r>
      <w:r w:rsidR="00526E4A">
        <w:t xml:space="preserve">nominated </w:t>
      </w:r>
      <w:r w:rsidRPr="00B6341F">
        <w:t xml:space="preserve">supervisor. </w:t>
      </w:r>
    </w:p>
    <w:p w14:paraId="48115F88" w14:textId="77777777" w:rsidR="00696402" w:rsidRPr="00B6341F" w:rsidRDefault="00696402" w:rsidP="000E256D">
      <w:pPr>
        <w:pStyle w:val="IOSheading42017"/>
      </w:pPr>
      <w:r w:rsidRPr="00B6341F">
        <w:t xml:space="preserve">Assessment for Task 3 </w:t>
      </w:r>
    </w:p>
    <w:p w14:paraId="5D8ACF07" w14:textId="77777777" w:rsidR="00696402" w:rsidRPr="00DE2596" w:rsidRDefault="00696402" w:rsidP="00696402">
      <w:pPr>
        <w:rPr>
          <w:szCs w:val="24"/>
        </w:rPr>
      </w:pPr>
      <w:r w:rsidRPr="00DE2596">
        <w:rPr>
          <w:szCs w:val="24"/>
        </w:rPr>
        <w:t xml:space="preserve">Participant requirements: </w:t>
      </w:r>
    </w:p>
    <w:p w14:paraId="31352B97" w14:textId="77777777" w:rsidR="00696402" w:rsidRPr="00DE2596" w:rsidRDefault="00696402" w:rsidP="00DE2596">
      <w:pPr>
        <w:pStyle w:val="IOSlist1bullet2017"/>
      </w:pPr>
      <w:r w:rsidRPr="00DE2596">
        <w:t xml:space="preserve">Submit </w:t>
      </w:r>
      <w:r w:rsidR="00526E4A">
        <w:t xml:space="preserve">your </w:t>
      </w:r>
      <w:r w:rsidRPr="00D54704">
        <w:rPr>
          <w:b/>
          <w:u w:val="single"/>
        </w:rPr>
        <w:t>final version</w:t>
      </w:r>
      <w:r w:rsidRPr="00DE2596">
        <w:t xml:space="preserve"> of the </w:t>
      </w:r>
      <w:r w:rsidR="00526E4A" w:rsidRPr="00212676">
        <w:rPr>
          <w:b/>
        </w:rPr>
        <w:t>Developing school-based procedures</w:t>
      </w:r>
      <w:r w:rsidR="00212676">
        <w:rPr>
          <w:b/>
        </w:rPr>
        <w:t xml:space="preserve"> for school sport - template</w:t>
      </w:r>
      <w:r w:rsidR="00212676">
        <w:t xml:space="preserve"> document</w:t>
      </w:r>
      <w:r w:rsidRPr="00212676">
        <w:rPr>
          <w:b/>
        </w:rPr>
        <w:t xml:space="preserve"> </w:t>
      </w:r>
      <w:r w:rsidRPr="00DE2596">
        <w:t xml:space="preserve">to </w:t>
      </w:r>
      <w:r w:rsidR="00526E4A">
        <w:t xml:space="preserve">your </w:t>
      </w:r>
      <w:r w:rsidRPr="00DE2596">
        <w:t xml:space="preserve">principal or </w:t>
      </w:r>
      <w:r w:rsidR="00526E4A">
        <w:t xml:space="preserve">nominated </w:t>
      </w:r>
      <w:r w:rsidRPr="00DE2596">
        <w:t>supervisor</w:t>
      </w:r>
      <w:r w:rsidR="00526E4A">
        <w:t>.</w:t>
      </w:r>
    </w:p>
    <w:p w14:paraId="5FD616D8" w14:textId="77777777" w:rsidR="00696402" w:rsidRPr="00DE2596" w:rsidRDefault="00696402" w:rsidP="00696402">
      <w:pPr>
        <w:rPr>
          <w:szCs w:val="24"/>
        </w:rPr>
      </w:pPr>
      <w:r w:rsidRPr="00DE2596">
        <w:rPr>
          <w:szCs w:val="24"/>
        </w:rPr>
        <w:t xml:space="preserve">Principal or supervisor requirements: </w:t>
      </w:r>
    </w:p>
    <w:p w14:paraId="33375840" w14:textId="77777777" w:rsidR="00B6341F" w:rsidRPr="00B6341F" w:rsidRDefault="00696402" w:rsidP="00DE2596">
      <w:pPr>
        <w:pStyle w:val="IOSlist1bullet2017"/>
      </w:pPr>
      <w:r w:rsidRPr="0037596C">
        <w:t xml:space="preserve">Review </w:t>
      </w:r>
      <w:r w:rsidR="00526E4A">
        <w:t xml:space="preserve">the </w:t>
      </w:r>
      <w:r w:rsidRPr="00D54704">
        <w:rPr>
          <w:b/>
          <w:u w:val="single"/>
        </w:rPr>
        <w:t>final version</w:t>
      </w:r>
      <w:r w:rsidRPr="0037596C">
        <w:t xml:space="preserve"> of </w:t>
      </w:r>
      <w:r w:rsidR="004363D0">
        <w:t xml:space="preserve">the </w:t>
      </w:r>
      <w:r w:rsidR="00526E4A" w:rsidRPr="00212676">
        <w:rPr>
          <w:b/>
        </w:rPr>
        <w:t>Developing school-based procedures</w:t>
      </w:r>
      <w:r w:rsidR="00212676">
        <w:rPr>
          <w:b/>
        </w:rPr>
        <w:t xml:space="preserve"> for school sport - template</w:t>
      </w:r>
      <w:r w:rsidR="00212676">
        <w:t xml:space="preserve"> document</w:t>
      </w:r>
      <w:r w:rsidRPr="0037596C">
        <w:t xml:space="preserve"> and approve for publishing to the whole school community or repeat from Task 2 until the procedures are finalised</w:t>
      </w:r>
      <w:r w:rsidR="00526E4A">
        <w:t>.</w:t>
      </w:r>
    </w:p>
    <w:p w14:paraId="6D416BC9" w14:textId="77777777" w:rsidR="00986A7B" w:rsidRPr="0096128E" w:rsidRDefault="00986A7B" w:rsidP="0096128E">
      <w:pPr>
        <w:pStyle w:val="IOSbodytext2017"/>
        <w:rPr>
          <w:lang w:eastAsia="en-US"/>
        </w:rPr>
      </w:pPr>
    </w:p>
    <w:p w14:paraId="01D0E460" w14:textId="77777777" w:rsidR="003542AA" w:rsidRDefault="003542AA">
      <w:pPr>
        <w:spacing w:before="0" w:line="240" w:lineRule="auto"/>
        <w:rPr>
          <w:rFonts w:ascii="Helvetica" w:hAnsi="Helvetica"/>
          <w:sz w:val="40"/>
          <w:szCs w:val="40"/>
          <w:lang w:eastAsia="en-US"/>
        </w:rPr>
      </w:pPr>
      <w:r>
        <w:br w:type="page"/>
      </w:r>
    </w:p>
    <w:p w14:paraId="45D5EF25" w14:textId="77777777" w:rsidR="00B6341F" w:rsidRDefault="00B6341F" w:rsidP="000E256D">
      <w:pPr>
        <w:pStyle w:val="IOSheading32017"/>
      </w:pPr>
      <w:r w:rsidRPr="00B6341F">
        <w:lastRenderedPageBreak/>
        <w:t>Task 4 – Communication across the school</w:t>
      </w:r>
    </w:p>
    <w:p w14:paraId="3B444818" w14:textId="77777777" w:rsidR="00086749" w:rsidRDefault="00086749" w:rsidP="0096128E">
      <w:pPr>
        <w:pStyle w:val="IOSList2numbered2017"/>
        <w:numPr>
          <w:ilvl w:val="0"/>
          <w:numId w:val="0"/>
        </w:numPr>
        <w:ind w:left="1080"/>
      </w:pPr>
    </w:p>
    <w:p w14:paraId="458E8F8B" w14:textId="77777777" w:rsidR="00E76B3A" w:rsidRPr="0096128E" w:rsidRDefault="00E76B3A" w:rsidP="0096128E">
      <w:pPr>
        <w:pStyle w:val="IOSList2numbered2017"/>
        <w:numPr>
          <w:ilvl w:val="0"/>
          <w:numId w:val="60"/>
        </w:numPr>
        <w:rPr>
          <w:b/>
        </w:rPr>
      </w:pPr>
      <w:r>
        <w:t xml:space="preserve">Once the final version of the </w:t>
      </w:r>
      <w:r w:rsidRPr="00AF10F0">
        <w:rPr>
          <w:b/>
        </w:rPr>
        <w:t>Developing</w:t>
      </w:r>
      <w:r>
        <w:rPr>
          <w:b/>
        </w:rPr>
        <w:t xml:space="preserve"> </w:t>
      </w:r>
      <w:r w:rsidRPr="00AF10F0">
        <w:rPr>
          <w:b/>
        </w:rPr>
        <w:t>school-based procedures for school sport - template</w:t>
      </w:r>
      <w:r>
        <w:t xml:space="preserve"> document has principal approval prepare a communication plan and timeline to </w:t>
      </w:r>
      <w:r w:rsidRPr="003B5A12">
        <w:t xml:space="preserve">identify </w:t>
      </w:r>
      <w:r>
        <w:t>the sections of the document relevant to the key stakeholders.</w:t>
      </w:r>
    </w:p>
    <w:p w14:paraId="0925A4A3" w14:textId="77777777" w:rsidR="00E76B3A" w:rsidRPr="0096128E" w:rsidRDefault="00E76B3A" w:rsidP="0096128E">
      <w:pPr>
        <w:pStyle w:val="IOSList2numbered2017"/>
        <w:numPr>
          <w:ilvl w:val="0"/>
          <w:numId w:val="60"/>
        </w:numPr>
        <w:rPr>
          <w:b/>
        </w:rPr>
      </w:pPr>
      <w:r>
        <w:t xml:space="preserve">Identify the most effective methods of communication to ensure information reaches </w:t>
      </w:r>
      <w:r w:rsidRPr="003B5A12">
        <w:t>each group of stakeholders</w:t>
      </w:r>
      <w:r>
        <w:t xml:space="preserve"> in a timely manner.</w:t>
      </w:r>
    </w:p>
    <w:p w14:paraId="0429AC3A" w14:textId="77777777" w:rsidR="00086749" w:rsidRPr="003B5A12" w:rsidRDefault="00086749" w:rsidP="0096128E">
      <w:pPr>
        <w:pStyle w:val="IOSList2numbered2017"/>
        <w:numPr>
          <w:ilvl w:val="0"/>
          <w:numId w:val="0"/>
        </w:numPr>
        <w:ind w:left="1080"/>
      </w:pPr>
    </w:p>
    <w:p w14:paraId="4DC0EA96" w14:textId="77777777" w:rsidR="00696402" w:rsidRPr="00696402" w:rsidRDefault="00696402" w:rsidP="000E256D">
      <w:pPr>
        <w:pStyle w:val="IOSheading42017"/>
      </w:pPr>
      <w:r w:rsidRPr="00696402">
        <w:t xml:space="preserve">Assessment for Task 4 </w:t>
      </w:r>
    </w:p>
    <w:p w14:paraId="7CF45B33" w14:textId="77777777" w:rsidR="00696402" w:rsidRPr="00B6341F" w:rsidRDefault="00696402" w:rsidP="00696402">
      <w:r w:rsidRPr="00B6341F">
        <w:t>Participant requirements</w:t>
      </w:r>
      <w:r>
        <w:t>:</w:t>
      </w:r>
      <w:r w:rsidRPr="00B6341F">
        <w:t xml:space="preserve"> </w:t>
      </w:r>
    </w:p>
    <w:p w14:paraId="455BA425" w14:textId="77777777" w:rsidR="00696402" w:rsidRPr="00B6341F" w:rsidRDefault="00696402" w:rsidP="00DE2596">
      <w:pPr>
        <w:pStyle w:val="IOSlist1bullet2017"/>
      </w:pPr>
      <w:r w:rsidRPr="00B6341F">
        <w:t xml:space="preserve">Submit communication plan outlining key groups, communication methods and timeframe to principal or supervisor. </w:t>
      </w:r>
    </w:p>
    <w:p w14:paraId="67B4F994" w14:textId="77777777" w:rsidR="00696402" w:rsidRPr="00B6341F" w:rsidRDefault="00696402" w:rsidP="00696402">
      <w:r>
        <w:t xml:space="preserve">Principal </w:t>
      </w:r>
      <w:r w:rsidRPr="00B6341F">
        <w:t>supervisor require</w:t>
      </w:r>
      <w:r>
        <w:t>ments:</w:t>
      </w:r>
    </w:p>
    <w:p w14:paraId="24D79050" w14:textId="77777777" w:rsidR="00696402" w:rsidRPr="00B6341F" w:rsidRDefault="00696402" w:rsidP="00DE2596">
      <w:pPr>
        <w:pStyle w:val="IOSlist1bullet2017"/>
      </w:pPr>
      <w:r w:rsidRPr="00B6341F">
        <w:t>Review communication</w:t>
      </w:r>
      <w:r w:rsidR="00E76B3A">
        <w:t xml:space="preserve"> plan</w:t>
      </w:r>
      <w:r w:rsidRPr="00B6341F">
        <w:t xml:space="preserve"> </w:t>
      </w:r>
      <w:r w:rsidR="00E76B3A">
        <w:t xml:space="preserve">and </w:t>
      </w:r>
      <w:r w:rsidRPr="00B6341F">
        <w:t xml:space="preserve">timeframe and amend/approve. </w:t>
      </w:r>
    </w:p>
    <w:p w14:paraId="7CC815F7" w14:textId="77777777" w:rsidR="00B6341F" w:rsidRDefault="00B6341F" w:rsidP="00B6341F">
      <w:pPr>
        <w:rPr>
          <w:b/>
        </w:rPr>
      </w:pPr>
    </w:p>
    <w:p w14:paraId="22FF9AD2" w14:textId="77777777" w:rsidR="00B6341F" w:rsidRDefault="00B6341F" w:rsidP="000E256D">
      <w:pPr>
        <w:pStyle w:val="IOSheading22017"/>
      </w:pPr>
      <w:r>
        <w:t>Finalisation of course</w:t>
      </w:r>
    </w:p>
    <w:p w14:paraId="42E327F5" w14:textId="77777777" w:rsidR="00A223B7" w:rsidRDefault="00B6341F" w:rsidP="0096128E">
      <w:pPr>
        <w:pStyle w:val="IOSList1numbered2017"/>
      </w:pPr>
      <w:r w:rsidRPr="00B6341F">
        <w:t>Principal or their nominee to change participant status to Complete in My PL</w:t>
      </w:r>
      <w:r w:rsidR="00800E75">
        <w:t>.</w:t>
      </w:r>
    </w:p>
    <w:p w14:paraId="1F80A84A" w14:textId="77777777" w:rsidR="003B5A12" w:rsidRDefault="00B6341F" w:rsidP="0096128E">
      <w:pPr>
        <w:pStyle w:val="IOSList1numbered2017"/>
      </w:pPr>
      <w:r w:rsidRPr="00B6341F">
        <w:t xml:space="preserve">Participant to complete evaluation in </w:t>
      </w:r>
      <w:r w:rsidR="00800E75">
        <w:t>the NESA website</w:t>
      </w:r>
      <w:r w:rsidR="003B5A12">
        <w:t>.</w:t>
      </w:r>
    </w:p>
    <w:p w14:paraId="25C4E0E6" w14:textId="77777777" w:rsidR="00ED2BEB" w:rsidRPr="00935E94" w:rsidRDefault="00ED2BEB" w:rsidP="00ED2BEB">
      <w:pPr>
        <w:pStyle w:val="IOSList1numbered2017"/>
      </w:pPr>
      <w:r>
        <w:t xml:space="preserve">Complete the </w:t>
      </w:r>
      <w:hyperlink r:id="rId18" w:history="1">
        <w:r w:rsidRPr="00027473">
          <w:rPr>
            <w:rStyle w:val="Hyperlink"/>
            <w:rFonts w:cs="Arial"/>
          </w:rPr>
          <w:t>School Sport Unit TPL Survey</w:t>
        </w:r>
      </w:hyperlink>
      <w:r>
        <w:t>.</w:t>
      </w:r>
    </w:p>
    <w:p w14:paraId="0CF48C02" w14:textId="77777777" w:rsidR="00ED2BEB" w:rsidRDefault="00ED2BEB" w:rsidP="00ED2BEB">
      <w:pPr>
        <w:pStyle w:val="IOSList1numbered2017"/>
        <w:numPr>
          <w:ilvl w:val="0"/>
          <w:numId w:val="0"/>
        </w:numPr>
        <w:ind w:left="360"/>
      </w:pPr>
    </w:p>
    <w:p w14:paraId="1CABE1E6" w14:textId="77777777" w:rsidR="003B5A12" w:rsidRDefault="003B5A12">
      <w:pPr>
        <w:spacing w:before="0" w:line="240" w:lineRule="auto"/>
        <w:rPr>
          <w:szCs w:val="24"/>
        </w:rPr>
      </w:pPr>
      <w:r>
        <w:br w:type="page"/>
      </w:r>
    </w:p>
    <w:p w14:paraId="0905FEBD" w14:textId="77777777" w:rsidR="00DE2596" w:rsidRPr="00AE5AB1" w:rsidRDefault="00592EE7" w:rsidP="0096128E">
      <w:pPr>
        <w:pStyle w:val="IOSheading22017"/>
      </w:pPr>
      <w:r w:rsidRPr="0084745C" w:rsidDel="00592EE7">
        <w:rPr>
          <w:noProof/>
          <w:lang w:eastAsia="en-AU"/>
        </w:rPr>
        <w:lastRenderedPageBreak/>
        <w:t xml:space="preserve"> </w:t>
      </w:r>
      <w:r w:rsidR="00DE2596" w:rsidRPr="0084745C">
        <w:rPr>
          <w:noProof/>
          <w:lang w:eastAsia="en-AU"/>
        </w:rPr>
        <w:drawing>
          <wp:inline distT="0" distB="0" distL="0" distR="0" wp14:anchorId="7C3DD93E" wp14:editId="6BC423B2">
            <wp:extent cx="1523062" cy="470280"/>
            <wp:effectExtent l="0" t="0" r="1270" b="6350"/>
            <wp:docPr id="3" name="Picture 3" descr="New South Wales Department of Education—Public Schools logo" title="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blic schools.png"/>
                    <pic:cNvPicPr/>
                  </pic:nvPicPr>
                  <pic:blipFill>
                    <a:blip r:embed="rId11">
                      <a:extLst>
                        <a:ext uri="{28A0092B-C50C-407E-A947-70E740481C1C}">
                          <a14:useLocalDpi xmlns:a14="http://schemas.microsoft.com/office/drawing/2010/main" val="0"/>
                        </a:ext>
                      </a:extLst>
                    </a:blip>
                    <a:stretch>
                      <a:fillRect/>
                    </a:stretch>
                  </pic:blipFill>
                  <pic:spPr>
                    <a:xfrm>
                      <a:off x="0" y="0"/>
                      <a:ext cx="1531463" cy="472874"/>
                    </a:xfrm>
                    <a:prstGeom prst="rect">
                      <a:avLst/>
                    </a:prstGeom>
                  </pic:spPr>
                </pic:pic>
              </a:graphicData>
            </a:graphic>
          </wp:inline>
        </w:drawing>
      </w:r>
      <w:r w:rsidR="00DE2596">
        <w:t xml:space="preserve"> </w:t>
      </w:r>
      <w:r>
        <w:tab/>
      </w:r>
      <w:r w:rsidR="003B5A12" w:rsidRPr="00592EE7">
        <w:t>Appendix 1</w:t>
      </w:r>
      <w:r w:rsidR="00E76B3A">
        <w:t>- Task 1b</w:t>
      </w:r>
    </w:p>
    <w:p w14:paraId="460A4564" w14:textId="77777777" w:rsidR="003B5A12" w:rsidRPr="0096128E" w:rsidRDefault="003B5A12" w:rsidP="0096128E">
      <w:pPr>
        <w:pStyle w:val="IOSheading32017"/>
        <w:rPr>
          <w:sz w:val="36"/>
          <w:szCs w:val="36"/>
        </w:rPr>
      </w:pPr>
      <w:r w:rsidRPr="0096128E">
        <w:rPr>
          <w:sz w:val="36"/>
          <w:szCs w:val="36"/>
        </w:rPr>
        <w:t>Developing school-based procedures</w:t>
      </w:r>
      <w:r w:rsidR="00E76B3A" w:rsidRPr="0096128E">
        <w:rPr>
          <w:sz w:val="36"/>
          <w:szCs w:val="36"/>
        </w:rPr>
        <w:t xml:space="preserve"> for school sport</w:t>
      </w:r>
      <w:r w:rsidRPr="0096128E">
        <w:rPr>
          <w:sz w:val="36"/>
          <w:szCs w:val="36"/>
        </w:rPr>
        <w:t xml:space="preserve"> – template</w:t>
      </w:r>
    </w:p>
    <w:p w14:paraId="1314F807" w14:textId="77777777" w:rsidR="00DE2596" w:rsidRPr="00D54704" w:rsidRDefault="00DE2596" w:rsidP="000E256D">
      <w:pPr>
        <w:pStyle w:val="IOSbodytext2017"/>
        <w:rPr>
          <w:b/>
          <w:color w:val="943634" w:themeColor="accent2" w:themeShade="BF"/>
          <w:sz w:val="36"/>
          <w:szCs w:val="36"/>
        </w:rPr>
      </w:pPr>
      <w:r w:rsidRPr="00D54704">
        <w:rPr>
          <w:b/>
          <w:color w:val="943634" w:themeColor="accent2" w:themeShade="BF"/>
          <w:sz w:val="36"/>
          <w:szCs w:val="36"/>
        </w:rPr>
        <w:t>&lt;Insert school name&gt;</w:t>
      </w:r>
    </w:p>
    <w:p w14:paraId="267BF132" w14:textId="77777777" w:rsidR="00DE2596" w:rsidRPr="0027224A" w:rsidRDefault="00DE2596" w:rsidP="0096128E">
      <w:pPr>
        <w:pStyle w:val="IOSheading42017"/>
      </w:pPr>
      <w:r w:rsidRPr="0027224A">
        <w:t>Introduction</w:t>
      </w:r>
    </w:p>
    <w:p w14:paraId="7BE0DE08" w14:textId="77777777" w:rsidR="00DE2596" w:rsidRPr="005C08BA" w:rsidRDefault="00DE2596" w:rsidP="00DE2596">
      <w:r>
        <w:t>This document contains our s</w:t>
      </w:r>
      <w:r w:rsidRPr="005C08BA">
        <w:t>chool-</w:t>
      </w:r>
      <w:r>
        <w:t>bas</w:t>
      </w:r>
      <w:r w:rsidRPr="005C08BA">
        <w:t xml:space="preserve">ed procedures for the organisation and management of sport and physical activity </w:t>
      </w:r>
      <w:r>
        <w:t xml:space="preserve">programs and </w:t>
      </w:r>
      <w:r w:rsidRPr="005C08BA">
        <w:t>aim</w:t>
      </w:r>
      <w:r>
        <w:t>s to provide information about our</w:t>
      </w:r>
      <w:r w:rsidRPr="005C08BA">
        <w:t xml:space="preserve"> school</w:t>
      </w:r>
      <w:r>
        <w:t xml:space="preserve"> to students, staff, parents/carers </w:t>
      </w:r>
      <w:r w:rsidRPr="005C08BA">
        <w:t xml:space="preserve">and community stakeholders. </w:t>
      </w:r>
      <w:r>
        <w:t>These p</w:t>
      </w:r>
      <w:r w:rsidRPr="005C08BA">
        <w:t>rocedures reflect the eth</w:t>
      </w:r>
      <w:r>
        <w:t>os of our</w:t>
      </w:r>
      <w:r w:rsidRPr="005C08BA">
        <w:t xml:space="preserve"> school and establish a framework and context for sport within </w:t>
      </w:r>
      <w:r>
        <w:t xml:space="preserve">our </w:t>
      </w:r>
      <w:r w:rsidRPr="005C08BA">
        <w:t>school</w:t>
      </w:r>
      <w:r>
        <w:t xml:space="preserve"> community</w:t>
      </w:r>
      <w:r w:rsidRPr="005C08BA">
        <w:t xml:space="preserve">. </w:t>
      </w:r>
    </w:p>
    <w:p w14:paraId="7CB2D50F" w14:textId="77777777" w:rsidR="00DE2596" w:rsidRDefault="00DE2596" w:rsidP="00DE2596">
      <w:r w:rsidRPr="005C08BA">
        <w:t>Th</w:t>
      </w:r>
      <w:r>
        <w:t>e</w:t>
      </w:r>
      <w:r w:rsidRPr="005C08BA">
        <w:t xml:space="preserve"> </w:t>
      </w:r>
      <w:r>
        <w:t>procedures document</w:t>
      </w:r>
      <w:r w:rsidRPr="005C08BA">
        <w:t xml:space="preserve"> includes </w:t>
      </w:r>
      <w:r>
        <w:t xml:space="preserve">information on </w:t>
      </w:r>
      <w:r w:rsidRPr="005C08BA">
        <w:t xml:space="preserve">safe conduct </w:t>
      </w:r>
      <w:r>
        <w:t>guidelines</w:t>
      </w:r>
      <w:r w:rsidRPr="005C08BA">
        <w:t xml:space="preserve">, resourcing implications, delivery and evaluation processes to support quality sport and planned </w:t>
      </w:r>
      <w:r>
        <w:t xml:space="preserve">physical activity programs. It has been prepared as a resource </w:t>
      </w:r>
      <w:r w:rsidRPr="005C08BA">
        <w:t xml:space="preserve">for </w:t>
      </w:r>
      <w:r w:rsidRPr="006B2C11">
        <w:rPr>
          <w:color w:val="943634" w:themeColor="accent2" w:themeShade="BF"/>
        </w:rPr>
        <w:t>&lt;insert school name&gt;</w:t>
      </w:r>
      <w:r w:rsidRPr="005C08BA">
        <w:t>.</w:t>
      </w:r>
      <w:r>
        <w:t xml:space="preserve"> </w:t>
      </w:r>
    </w:p>
    <w:p w14:paraId="73A49FE6" w14:textId="77777777" w:rsidR="00DE2596" w:rsidRPr="00AE5AB1" w:rsidRDefault="00DE2596" w:rsidP="0096128E">
      <w:pPr>
        <w:pStyle w:val="IOSheading42017"/>
      </w:pPr>
      <w:r w:rsidRPr="0027224A">
        <w:t>Physical</w:t>
      </w:r>
      <w:r w:rsidRPr="00AE5AB1">
        <w:t xml:space="preserve"> activity in NSW public schools</w:t>
      </w:r>
    </w:p>
    <w:p w14:paraId="0D9739B6" w14:textId="77777777" w:rsidR="00DE2596" w:rsidRPr="005C08BA" w:rsidRDefault="00DE2596" w:rsidP="00DE2596">
      <w:r w:rsidRPr="005C08BA">
        <w:t xml:space="preserve">This document acknowledges that physical activity occurs in a number of ways in NSW public schools. </w:t>
      </w:r>
    </w:p>
    <w:p w14:paraId="7D8DB808" w14:textId="77777777" w:rsidR="00DE2596" w:rsidRPr="005C08BA" w:rsidRDefault="00DE2596" w:rsidP="00DE2596">
      <w:r w:rsidRPr="005C08BA">
        <w:t>Physical activity is any movement of the body that results in some expenditu</w:t>
      </w:r>
      <w:r>
        <w:t xml:space="preserve">re of energy and </w:t>
      </w:r>
      <w:r w:rsidRPr="005C08BA">
        <w:t xml:space="preserve">provides an opportunity for students to acquire and practise a range of personal, interpersonal, behavioural, social and cognitive skills. </w:t>
      </w:r>
    </w:p>
    <w:p w14:paraId="40D9FE99" w14:textId="77777777" w:rsidR="00DE2596" w:rsidRPr="005C08BA" w:rsidRDefault="00DE2596" w:rsidP="00DE2596">
      <w:r w:rsidRPr="005C08BA">
        <w:t xml:space="preserve">Physical activity provides the most health-related benefits for students when performed at moderate to vigorous levels of intensity. </w:t>
      </w:r>
    </w:p>
    <w:p w14:paraId="0608F872" w14:textId="77777777" w:rsidR="00DE2596" w:rsidRPr="0096128E" w:rsidRDefault="00306C8A" w:rsidP="00306C8A">
      <w:pPr>
        <w:ind w:left="993" w:hanging="709"/>
        <w:rPr>
          <w:szCs w:val="24"/>
        </w:rPr>
      </w:pPr>
      <w:r>
        <w:rPr>
          <w:szCs w:val="24"/>
        </w:rPr>
        <w:t xml:space="preserve">Note:  </w:t>
      </w:r>
      <w:r w:rsidR="00DE2596" w:rsidRPr="0096128E">
        <w:rPr>
          <w:szCs w:val="24"/>
        </w:rPr>
        <w:t xml:space="preserve">Moderate intensity physical activities require some effort and </w:t>
      </w:r>
      <w:r>
        <w:rPr>
          <w:szCs w:val="24"/>
        </w:rPr>
        <w:t xml:space="preserve">noticeably accelerate the heart </w:t>
      </w:r>
      <w:r w:rsidR="00DE2596" w:rsidRPr="0096128E">
        <w:rPr>
          <w:szCs w:val="24"/>
        </w:rPr>
        <w:t xml:space="preserve">rate. Students are still able to talk while participating in the activities. </w:t>
      </w:r>
    </w:p>
    <w:p w14:paraId="212FDE1F" w14:textId="77777777" w:rsidR="00DE2596" w:rsidRPr="0096128E" w:rsidRDefault="00DE2596" w:rsidP="00DE2596">
      <w:pPr>
        <w:ind w:left="993"/>
        <w:rPr>
          <w:szCs w:val="24"/>
        </w:rPr>
      </w:pPr>
      <w:r w:rsidRPr="0096128E">
        <w:rPr>
          <w:szCs w:val="24"/>
        </w:rPr>
        <w:t xml:space="preserve">Vigorous intensity physical activities require a large amount of effort and a substantial increase in heart rate. These activities make students ‘huff and puff’. </w:t>
      </w:r>
    </w:p>
    <w:p w14:paraId="44690149" w14:textId="77777777" w:rsidR="00DE2596" w:rsidRPr="005C08BA" w:rsidRDefault="00DE2596" w:rsidP="00DE2596">
      <w:r w:rsidRPr="005C08BA">
        <w:t>Mand</w:t>
      </w:r>
      <w:r>
        <w:t xml:space="preserve">atory planned physical activity, totalling 150 minutes per week, </w:t>
      </w:r>
      <w:r w:rsidRPr="005C08BA">
        <w:t>occurs through teaching and learning in Personal Development, Health and Physical Edu</w:t>
      </w:r>
      <w:r>
        <w:t>cation (PDHPE) and School Sport in years K-10.</w:t>
      </w:r>
      <w:r w:rsidRPr="005C08BA">
        <w:t xml:space="preserve"> Additional physical activity can be planned or occur incidentally at other times of the school day such as at recess, lunch or in any other learning experience</w:t>
      </w:r>
      <w:r>
        <w:t>s</w:t>
      </w:r>
      <w:r w:rsidRPr="005C08BA">
        <w:t>.</w:t>
      </w:r>
    </w:p>
    <w:p w14:paraId="0B6325F0" w14:textId="77777777" w:rsidR="00DE2596" w:rsidRPr="005C08BA" w:rsidRDefault="00DE2596" w:rsidP="00DE2596">
      <w:r w:rsidRPr="005C08BA">
        <w:t xml:space="preserve">Physical Education (PE) is part of the mandatory key learning area Personal Development, Health and Physical Education (PDHPE). The NSW PDHPE syllabuses prescribe a sequence of learning </w:t>
      </w:r>
      <w:r w:rsidR="004F7445">
        <w:t xml:space="preserve">for physical education </w:t>
      </w:r>
      <w:r w:rsidRPr="005C08BA">
        <w:t>from Kindergarten to Year 1</w:t>
      </w:r>
      <w:r w:rsidR="0067078A">
        <w:t>0.</w:t>
      </w:r>
    </w:p>
    <w:p w14:paraId="75B3288C" w14:textId="77777777" w:rsidR="00C54193" w:rsidRDefault="00C54193" w:rsidP="00DE2596"/>
    <w:p w14:paraId="7527842F" w14:textId="77777777" w:rsidR="004F7445" w:rsidRDefault="004F7445" w:rsidP="00DE2596"/>
    <w:p w14:paraId="0806ECB3" w14:textId="77777777" w:rsidR="00DE2596" w:rsidRDefault="00DE2596" w:rsidP="00DE2596">
      <w:r>
        <w:t>School s</w:t>
      </w:r>
      <w:r w:rsidRPr="005C08BA">
        <w:t>port is an important part of the</w:t>
      </w:r>
      <w:r>
        <w:t xml:space="preserve"> co-curriculum</w:t>
      </w:r>
      <w:r w:rsidRPr="005C08BA">
        <w:t xml:space="preserve"> and a mandatory part of whole school planning. School </w:t>
      </w:r>
      <w:r>
        <w:t>s</w:t>
      </w:r>
      <w:r w:rsidRPr="005C08BA">
        <w:t>port offers students weekly planned opportunities to participate in physical activities according to their interests and abilities in a range of contexts and environments.</w:t>
      </w:r>
    </w:p>
    <w:p w14:paraId="0CB3389E" w14:textId="77777777" w:rsidR="00DE2596" w:rsidRPr="005C08BA" w:rsidRDefault="00DE2596" w:rsidP="00DE2596">
      <w:r w:rsidRPr="005C08BA">
        <w:t xml:space="preserve">Schools </w:t>
      </w:r>
      <w:r>
        <w:t>can also elect to participate in the representative school sport p</w:t>
      </w:r>
      <w:r w:rsidRPr="005C08BA">
        <w:t>athway. The pathway offers a wide range of sports for students to participate in at local, state, national and international level through carnivals, knockouts and representative teams. Many schools incorporate into their weekly timetabled school sport opportunities for participation in representative school sport.</w:t>
      </w:r>
    </w:p>
    <w:p w14:paraId="528FB19B" w14:textId="77777777" w:rsidR="00DE2596" w:rsidRPr="000E256D" w:rsidRDefault="00DE2596" w:rsidP="0096128E">
      <w:pPr>
        <w:pStyle w:val="IOSheading42017"/>
      </w:pPr>
      <w:r w:rsidRPr="000E256D">
        <w:t>Rationale – school sport programs</w:t>
      </w:r>
    </w:p>
    <w:p w14:paraId="6D9D6797" w14:textId="77777777" w:rsidR="00DE2596" w:rsidRPr="00717B2D" w:rsidRDefault="00DE2596" w:rsidP="00DE2596">
      <w:r>
        <w:t>School sport in</w:t>
      </w:r>
      <w:r w:rsidRPr="00717B2D">
        <w:t xml:space="preserve"> </w:t>
      </w:r>
      <w:r>
        <w:t>NSW public</w:t>
      </w:r>
      <w:r w:rsidRPr="00717B2D">
        <w:t xml:space="preserve"> schools </w:t>
      </w:r>
      <w:r>
        <w:t xml:space="preserve">contributes to the minimum </w:t>
      </w:r>
      <w:r w:rsidRPr="00717B2D">
        <w:t xml:space="preserve">150 minutes of planned moderate with some vigorous physical activity </w:t>
      </w:r>
      <w:r>
        <w:t xml:space="preserve">required in K-10 schools </w:t>
      </w:r>
      <w:r w:rsidRPr="00717B2D">
        <w:t xml:space="preserve">across the school week. Schools are also encouraged to </w:t>
      </w:r>
      <w:r>
        <w:t>provide Year 11 and 12 students with</w:t>
      </w:r>
      <w:r w:rsidRPr="00717B2D">
        <w:t xml:space="preserve"> weekly access to a minimum of 150 minutes of planned moderate to vigorous physical activity and sport.</w:t>
      </w:r>
    </w:p>
    <w:p w14:paraId="4A9BF55B" w14:textId="77777777" w:rsidR="00DE2596" w:rsidRPr="00717B2D" w:rsidRDefault="00DE2596" w:rsidP="00DE2596">
      <w:r>
        <w:t xml:space="preserve">Sport, </w:t>
      </w:r>
      <w:r w:rsidRPr="00717B2D">
        <w:t>as an aspect of the school curriculum</w:t>
      </w:r>
      <w:r>
        <w:t>,</w:t>
      </w:r>
      <w:r w:rsidRPr="00717B2D">
        <w:t xml:space="preserve"> is an integral part of an ind</w:t>
      </w:r>
      <w:r>
        <w:t>ividual’s development that requires</w:t>
      </w:r>
      <w:r w:rsidRPr="00717B2D">
        <w:t xml:space="preserve"> physical involvement in organised games or activities within an accepted set of rules.  Sport is a valued and accepted part of a school’s curriculum because it contributes to the development of the whole child.  It provides a vehicle for a number of social, physical, emotional and moral learnings and is an import</w:t>
      </w:r>
      <w:r>
        <w:t xml:space="preserve">ant expression of our culture. </w:t>
      </w:r>
      <w:r w:rsidRPr="00717B2D">
        <w:t>Participation, enjoyment and skill development of all students are the corner-stones of school sport.</w:t>
      </w:r>
    </w:p>
    <w:p w14:paraId="5C20744E" w14:textId="77777777" w:rsidR="00DE2596" w:rsidRPr="00717B2D" w:rsidRDefault="00DE2596" w:rsidP="00DE2596">
      <w:r w:rsidRPr="00717B2D">
        <w:t>The social, cognitive and welfare outcomes of involvement in quality sport activities can assist whole school communities in:</w:t>
      </w:r>
    </w:p>
    <w:p w14:paraId="641AC2C7" w14:textId="77777777" w:rsidR="00DE2596" w:rsidRPr="00717B2D" w:rsidRDefault="00DE2596" w:rsidP="00DE2596">
      <w:pPr>
        <w:pStyle w:val="IOSlist1bullet2017"/>
      </w:pPr>
      <w:r w:rsidRPr="00717B2D">
        <w:t>raising student achievement at all levels and all stages</w:t>
      </w:r>
    </w:p>
    <w:p w14:paraId="71AF4274" w14:textId="77777777" w:rsidR="00DE2596" w:rsidRPr="00717B2D" w:rsidRDefault="00DE2596" w:rsidP="00DE2596">
      <w:pPr>
        <w:pStyle w:val="IOSlist1bullet2017"/>
      </w:pPr>
      <w:r w:rsidRPr="00717B2D">
        <w:t>promoting wellbeing, positive relationships, equity and excellence</w:t>
      </w:r>
    </w:p>
    <w:p w14:paraId="6B954723" w14:textId="77777777" w:rsidR="00DE2596" w:rsidRPr="00717B2D" w:rsidRDefault="00DE2596" w:rsidP="00DE2596">
      <w:pPr>
        <w:pStyle w:val="IOSlist1bullet2017"/>
      </w:pPr>
      <w:r w:rsidRPr="00717B2D">
        <w:t>creating and sustaining conditions for quality teaching and learning  to thrive</w:t>
      </w:r>
    </w:p>
    <w:p w14:paraId="58D6F23D" w14:textId="77777777" w:rsidR="00DE2596" w:rsidRPr="00717B2D" w:rsidRDefault="00DE2596" w:rsidP="00DE2596">
      <w:pPr>
        <w:pStyle w:val="IOSlist1bullet2017"/>
      </w:pPr>
      <w:r w:rsidRPr="00717B2D">
        <w:t>developing and delivering community ex</w:t>
      </w:r>
      <w:r>
        <w:t>pectations and government policy</w:t>
      </w:r>
    </w:p>
    <w:p w14:paraId="4917F6FC" w14:textId="77777777" w:rsidR="00DE2596" w:rsidRPr="00717B2D" w:rsidRDefault="00DE2596" w:rsidP="00DE2596">
      <w:pPr>
        <w:pStyle w:val="IOSlist1bullet2017"/>
      </w:pPr>
      <w:r w:rsidRPr="00717B2D">
        <w:t>contributing to a 21st century education system at local and national levels</w:t>
      </w:r>
    </w:p>
    <w:p w14:paraId="376AFFCF" w14:textId="77777777" w:rsidR="00DE2596" w:rsidRPr="00717B2D" w:rsidRDefault="00DE2596" w:rsidP="00DE2596">
      <w:pPr>
        <w:pStyle w:val="IOSlist1bullet2017"/>
      </w:pPr>
      <w:r w:rsidRPr="00717B2D">
        <w:t>developing st</w:t>
      </w:r>
      <w:r>
        <w:t>udents as citizens of the world</w:t>
      </w:r>
    </w:p>
    <w:p w14:paraId="1EE46F02" w14:textId="77777777" w:rsidR="00DE2596" w:rsidRDefault="00DE2596" w:rsidP="00DE2596">
      <w:pPr>
        <w:pStyle w:val="IOSlist1bullet2017"/>
      </w:pPr>
      <w:proofErr w:type="gramStart"/>
      <w:r w:rsidRPr="00717B2D">
        <w:t>encouraging</w:t>
      </w:r>
      <w:proofErr w:type="gramEnd"/>
      <w:r w:rsidRPr="00717B2D">
        <w:t xml:space="preserve"> healthy competition and responsible behaviours</w:t>
      </w:r>
      <w:r>
        <w:t>.</w:t>
      </w:r>
    </w:p>
    <w:p w14:paraId="3C836C27" w14:textId="77777777" w:rsidR="00DE2596" w:rsidRPr="00717B2D" w:rsidRDefault="00DE2596" w:rsidP="00DE2596">
      <w:r w:rsidRPr="00717B2D">
        <w:t>Significant international research and Australian government investigations indicate that students who experience positive, inclusive and rewarding school sport programs are more likely to exhibit:</w:t>
      </w:r>
    </w:p>
    <w:p w14:paraId="18D8F880" w14:textId="77777777" w:rsidR="00DE2596" w:rsidRDefault="00DE2596" w:rsidP="00DE2596">
      <w:pPr>
        <w:pStyle w:val="IOSlist1bullet2017"/>
      </w:pPr>
      <w:r w:rsidRPr="00717B2D">
        <w:t>improved academic results</w:t>
      </w:r>
    </w:p>
    <w:p w14:paraId="56C2024B" w14:textId="77777777" w:rsidR="00DE2596" w:rsidRDefault="00DE2596" w:rsidP="00DE2596">
      <w:pPr>
        <w:pStyle w:val="IOSlist1bullet2017"/>
      </w:pPr>
      <w:r>
        <w:t>National Professional Standards for Principals, Education Services Australia (Ministerial Council for Education, Early Childhood Development and Youth Affairs),</w:t>
      </w:r>
      <w:r w:rsidRPr="00AD139A">
        <w:t xml:space="preserve"> </w:t>
      </w:r>
      <w:r>
        <w:t>July 2011</w:t>
      </w:r>
    </w:p>
    <w:p w14:paraId="6BDECF22" w14:textId="77777777" w:rsidR="00DE2596" w:rsidRDefault="004F7445" w:rsidP="00DE2596">
      <w:pPr>
        <w:pStyle w:val="IOSlist1bullet2017"/>
      </w:pPr>
      <w:r>
        <w:t>s</w:t>
      </w:r>
      <w:r w:rsidR="00DE2596">
        <w:t>elf-esteem and resilience</w:t>
      </w:r>
    </w:p>
    <w:p w14:paraId="5DBD4E06" w14:textId="77777777" w:rsidR="00DE2596" w:rsidRPr="00717B2D" w:rsidRDefault="00DE2596" w:rsidP="00DE2596">
      <w:pPr>
        <w:pStyle w:val="IOSlist1bullet2017"/>
      </w:pPr>
      <w:r w:rsidRPr="00717B2D">
        <w:t>effective organisational, motivation and performance  skills</w:t>
      </w:r>
    </w:p>
    <w:p w14:paraId="426733FD" w14:textId="77777777" w:rsidR="00DE2596" w:rsidRPr="00717B2D" w:rsidRDefault="00DE2596" w:rsidP="00DE2596">
      <w:pPr>
        <w:pStyle w:val="IOSlist1bullet2017"/>
      </w:pPr>
      <w:r w:rsidRPr="00717B2D">
        <w:t xml:space="preserve">connectedness to school </w:t>
      </w:r>
    </w:p>
    <w:p w14:paraId="0C425BC3" w14:textId="77777777" w:rsidR="00DE2596" w:rsidRPr="00717B2D" w:rsidRDefault="00DE2596" w:rsidP="00DE2596">
      <w:pPr>
        <w:pStyle w:val="IOSlist1bullet2017"/>
      </w:pPr>
      <w:proofErr w:type="gramStart"/>
      <w:r w:rsidRPr="00717B2D">
        <w:t>benefits</w:t>
      </w:r>
      <w:proofErr w:type="gramEnd"/>
      <w:r w:rsidRPr="00717B2D">
        <w:t xml:space="preserve"> of an active lifestyle well beyond the school environment.</w:t>
      </w:r>
    </w:p>
    <w:p w14:paraId="68C6FC10" w14:textId="77777777" w:rsidR="004F7445" w:rsidRDefault="004F7445" w:rsidP="00DE2596"/>
    <w:p w14:paraId="34C0E2CE" w14:textId="77777777" w:rsidR="00DE2596" w:rsidRPr="00717B2D" w:rsidRDefault="00DE2596" w:rsidP="00DE2596">
      <w:r w:rsidRPr="00717B2D">
        <w:t>As well as improving student performance and learning outcomes a quality sport program, implemented as part of a whole school plan, can have many benefits for all stakeholders. These include:</w:t>
      </w:r>
    </w:p>
    <w:p w14:paraId="66C9CF60" w14:textId="77777777" w:rsidR="00DE2596" w:rsidRPr="00717B2D" w:rsidRDefault="00DE2596" w:rsidP="00DE2596">
      <w:pPr>
        <w:pStyle w:val="IOSlist1bullet2017"/>
      </w:pPr>
      <w:r w:rsidRPr="00717B2D">
        <w:t xml:space="preserve">improved student/teacher relationships </w:t>
      </w:r>
    </w:p>
    <w:p w14:paraId="67258E35" w14:textId="77777777" w:rsidR="00DE2596" w:rsidRPr="00717B2D" w:rsidRDefault="00DE2596" w:rsidP="00DE2596">
      <w:pPr>
        <w:pStyle w:val="IOSlist1bullet2017"/>
      </w:pPr>
      <w:r w:rsidRPr="00717B2D">
        <w:t>higher concentration levels on classroom tasks following physical activity sessions</w:t>
      </w:r>
    </w:p>
    <w:p w14:paraId="26CD7C85" w14:textId="77777777" w:rsidR="00DE2596" w:rsidRPr="00717B2D" w:rsidRDefault="00DE2596" w:rsidP="00DE2596">
      <w:pPr>
        <w:pStyle w:val="IOSlist1bullet2017"/>
      </w:pPr>
      <w:r w:rsidRPr="00717B2D">
        <w:t>more productive students with increased aspiration levels (especially amongst disadvantaged students)</w:t>
      </w:r>
    </w:p>
    <w:p w14:paraId="342EB80F" w14:textId="77777777" w:rsidR="00DE2596" w:rsidRPr="00717B2D" w:rsidRDefault="00DE2596" w:rsidP="00DE2596">
      <w:pPr>
        <w:pStyle w:val="IOSlist1bullet2017"/>
      </w:pPr>
      <w:r w:rsidRPr="00717B2D">
        <w:t>stronger links between school, home and the wider community</w:t>
      </w:r>
    </w:p>
    <w:p w14:paraId="7F57E4B2" w14:textId="77777777" w:rsidR="00DE2596" w:rsidRPr="00717B2D" w:rsidRDefault="00DE2596" w:rsidP="00DE2596">
      <w:pPr>
        <w:pStyle w:val="IOSlist1bullet2017"/>
      </w:pPr>
      <w:r w:rsidRPr="00717B2D">
        <w:t>decreased absenteeism</w:t>
      </w:r>
    </w:p>
    <w:p w14:paraId="69ED8B47" w14:textId="77777777" w:rsidR="00DE2596" w:rsidRPr="00717B2D" w:rsidRDefault="00DE2596" w:rsidP="00DE2596">
      <w:pPr>
        <w:pStyle w:val="IOSlist1bullet2017"/>
      </w:pPr>
      <w:r w:rsidRPr="00717B2D">
        <w:t>appreciate the abilities and diversity of others</w:t>
      </w:r>
    </w:p>
    <w:p w14:paraId="5905247E" w14:textId="77777777" w:rsidR="00DE2596" w:rsidRPr="00717B2D" w:rsidRDefault="00DE2596" w:rsidP="00DE2596">
      <w:pPr>
        <w:pStyle w:val="IOSlist1bullet2017"/>
      </w:pPr>
      <w:proofErr w:type="gramStart"/>
      <w:r w:rsidRPr="00717B2D">
        <w:t>develop</w:t>
      </w:r>
      <w:r w:rsidR="004F7445">
        <w:t>ing</w:t>
      </w:r>
      <w:proofErr w:type="gramEnd"/>
      <w:r w:rsidRPr="00717B2D">
        <w:t xml:space="preserve"> an appreciation for fair play and being part of a team or group sharing the same experience. </w:t>
      </w:r>
    </w:p>
    <w:p w14:paraId="3555DFB9" w14:textId="77777777" w:rsidR="00DE2596" w:rsidRPr="006B2C11" w:rsidRDefault="00DE2596" w:rsidP="0096128E">
      <w:pPr>
        <w:pStyle w:val="IOSheading42017"/>
      </w:pPr>
      <w:r w:rsidRPr="006B2C11">
        <w:t>Aims of school sport and physical activity</w:t>
      </w:r>
    </w:p>
    <w:p w14:paraId="3A748FE7" w14:textId="77777777" w:rsidR="00DE2596" w:rsidRPr="006B2C11" w:rsidRDefault="00DE2596" w:rsidP="00DE2596">
      <w:r w:rsidRPr="006B2C11">
        <w:rPr>
          <w:color w:val="943634" w:themeColor="accent2" w:themeShade="BF"/>
        </w:rPr>
        <w:t>&lt;</w:t>
      </w:r>
      <w:proofErr w:type="gramStart"/>
      <w:r w:rsidRPr="006B2C11">
        <w:rPr>
          <w:color w:val="943634" w:themeColor="accent2" w:themeShade="BF"/>
        </w:rPr>
        <w:t>insert</w:t>
      </w:r>
      <w:proofErr w:type="gramEnd"/>
      <w:r w:rsidRPr="006B2C11">
        <w:rPr>
          <w:color w:val="943634" w:themeColor="accent2" w:themeShade="BF"/>
        </w:rPr>
        <w:t xml:space="preserve"> school name&gt;</w:t>
      </w:r>
      <w:r w:rsidRPr="006B2C11">
        <w:t>’s sport and physical activity program aims to:</w:t>
      </w:r>
    </w:p>
    <w:p w14:paraId="24C166A3" w14:textId="77777777" w:rsidR="00DE2596" w:rsidRPr="006B2C11" w:rsidRDefault="00DE2596" w:rsidP="00DE2596">
      <w:pPr>
        <w:pStyle w:val="IOSlist1bullet2017"/>
      </w:pPr>
      <w:r w:rsidRPr="006B2C11">
        <w:t>encourage participation by all students in sporting activities commensurate with their physical, mental, social, emotional and skill development</w:t>
      </w:r>
    </w:p>
    <w:p w14:paraId="2A8B4D43" w14:textId="77777777" w:rsidR="00DE2596" w:rsidRPr="006B2C11" w:rsidRDefault="00DE2596" w:rsidP="00DE2596">
      <w:pPr>
        <w:pStyle w:val="IOSlist1bullet2017"/>
      </w:pPr>
      <w:r w:rsidRPr="006B2C11">
        <w:t>provide opportunity for playing a wide variety of sports within competitive and recreational environments</w:t>
      </w:r>
    </w:p>
    <w:p w14:paraId="3D1FD935" w14:textId="77777777" w:rsidR="00DE2596" w:rsidRPr="006B2C11" w:rsidRDefault="00DE2596" w:rsidP="00DE2596">
      <w:pPr>
        <w:pStyle w:val="IOSlist1bullet2017"/>
      </w:pPr>
      <w:r w:rsidRPr="006B2C11">
        <w:t>develop the capacity to make reasoned decisions about ethical issues in sport that will lead to good player and spectator behaviour</w:t>
      </w:r>
    </w:p>
    <w:p w14:paraId="09DCA63E" w14:textId="77777777" w:rsidR="00DE2596" w:rsidRPr="006B2C11" w:rsidRDefault="00DE2596" w:rsidP="00DE2596">
      <w:pPr>
        <w:pStyle w:val="IOSlist1bullet2017"/>
      </w:pPr>
      <w:r w:rsidRPr="006B2C11">
        <w:t>develop skill and fitness specific to particular sports so that all students can experience success through enjoyable participation</w:t>
      </w:r>
    </w:p>
    <w:p w14:paraId="70E23FC9" w14:textId="77777777" w:rsidR="00DE2596" w:rsidRPr="006B2C11" w:rsidRDefault="00DE2596" w:rsidP="00DE2596">
      <w:pPr>
        <w:pStyle w:val="IOSlist1bullet2017"/>
      </w:pPr>
      <w:r w:rsidRPr="006B2C11">
        <w:t>develop and apply knowledge and understanding of sport as a significant cultural force in our society; the capabilities and limitations of the human body in the performance of sport; games, tactics, strategies, rules and umpiring; administration and coaching</w:t>
      </w:r>
    </w:p>
    <w:p w14:paraId="32B5E2C1" w14:textId="77777777" w:rsidR="00DE2596" w:rsidRPr="006B2C11" w:rsidRDefault="00DE2596" w:rsidP="00DE2596">
      <w:pPr>
        <w:pStyle w:val="IOSlist1bullet2017"/>
      </w:pPr>
      <w:r w:rsidRPr="006B2C11">
        <w:t>contribute, through participation, to the social, cognitive, physical, emotional and aesthetic aspects of the student’s development</w:t>
      </w:r>
    </w:p>
    <w:p w14:paraId="06C8CCC6" w14:textId="77777777" w:rsidR="00DE2596" w:rsidRDefault="00DE2596" w:rsidP="00DE2596">
      <w:pPr>
        <w:pStyle w:val="IOSlist1bullet2017"/>
      </w:pPr>
      <w:proofErr w:type="gramStart"/>
      <w:r w:rsidRPr="006B2C11">
        <w:t>develop</w:t>
      </w:r>
      <w:proofErr w:type="gramEnd"/>
      <w:r w:rsidRPr="006B2C11">
        <w:t xml:space="preserve"> a lifelong appreciation for physical activity and understand the health benefits these activities provide</w:t>
      </w:r>
      <w:r>
        <w:t>.</w:t>
      </w:r>
    </w:p>
    <w:p w14:paraId="6064866B" w14:textId="77777777" w:rsidR="00DE2596" w:rsidRDefault="00DE2596" w:rsidP="00DE2596">
      <w:pPr>
        <w:pStyle w:val="IOSlist1bullet2017"/>
        <w:numPr>
          <w:ilvl w:val="0"/>
          <w:numId w:val="0"/>
        </w:numPr>
        <w:ind w:left="720" w:hanging="436"/>
      </w:pPr>
    </w:p>
    <w:p w14:paraId="0B85A372" w14:textId="77777777" w:rsidR="00DE2596" w:rsidRDefault="00DE2596" w:rsidP="0096128E">
      <w:pPr>
        <w:pStyle w:val="IOSheading42017"/>
        <w:rPr>
          <w:color w:val="943634" w:themeColor="accent2" w:themeShade="BF"/>
        </w:rPr>
      </w:pPr>
      <w:r>
        <w:t xml:space="preserve">Policies affecting sport and physical activity at </w:t>
      </w:r>
      <w:r w:rsidRPr="006B2C11">
        <w:rPr>
          <w:color w:val="943634" w:themeColor="accent2" w:themeShade="BF"/>
        </w:rPr>
        <w:t>&lt;insert school name&gt;</w:t>
      </w:r>
    </w:p>
    <w:p w14:paraId="20DC0776" w14:textId="77777777" w:rsidR="00DE2596" w:rsidRPr="006B2C11" w:rsidRDefault="00DE2596" w:rsidP="00DE2596">
      <w:r>
        <w:t>Our p</w:t>
      </w:r>
      <w:r w:rsidRPr="006B2C11">
        <w:t>rocedures</w:t>
      </w:r>
      <w:r>
        <w:t>,</w:t>
      </w:r>
      <w:r w:rsidRPr="006B2C11">
        <w:t xml:space="preserve"> </w:t>
      </w:r>
      <w:r>
        <w:t>as outlined in this document,</w:t>
      </w:r>
      <w:r w:rsidRPr="006B2C11">
        <w:t xml:space="preserve"> for the organisation and management of school sport and physical activity </w:t>
      </w:r>
      <w:r>
        <w:t xml:space="preserve">programs </w:t>
      </w:r>
      <w:r w:rsidRPr="006B2C11">
        <w:t xml:space="preserve">support all relevant </w:t>
      </w:r>
      <w:hyperlink r:id="rId19" w:history="1">
        <w:r w:rsidRPr="005C0016">
          <w:rPr>
            <w:rStyle w:val="Hyperlink"/>
          </w:rPr>
          <w:t>NSW Department of Educatio</w:t>
        </w:r>
        <w:bookmarkStart w:id="0" w:name="_GoBack"/>
        <w:bookmarkEnd w:id="0"/>
        <w:r w:rsidRPr="005C0016">
          <w:rPr>
            <w:rStyle w:val="Hyperlink"/>
          </w:rPr>
          <w:t>n</w:t>
        </w:r>
        <w:r w:rsidRPr="005C0016">
          <w:rPr>
            <w:rStyle w:val="Hyperlink"/>
          </w:rPr>
          <w:t xml:space="preserve"> policies</w:t>
        </w:r>
      </w:hyperlink>
      <w:r>
        <w:t>.</w:t>
      </w:r>
    </w:p>
    <w:p w14:paraId="3416F270" w14:textId="77777777" w:rsidR="00DE2596" w:rsidRPr="006B2C11" w:rsidRDefault="00DE2596" w:rsidP="00DE2596">
      <w:r w:rsidRPr="006B2C11">
        <w:t xml:space="preserve">The </w:t>
      </w:r>
      <w:hyperlink r:id="rId20" w:history="1">
        <w:r w:rsidRPr="006B2C11">
          <w:rPr>
            <w:rStyle w:val="Hyperlink"/>
          </w:rPr>
          <w:t>Sport and Physical Activity Policy</w:t>
        </w:r>
      </w:hyperlink>
      <w:r w:rsidRPr="006B2C11">
        <w:t xml:space="preserve"> provides schools direction in relation to the mandatory weekly requirements for student participation in sport and physical activity, including the identification of procedures and requirements, equipment specifications, venue requirements and safety procedures. </w:t>
      </w:r>
    </w:p>
    <w:p w14:paraId="6F5F91D8" w14:textId="77777777" w:rsidR="004F7445" w:rsidRDefault="004F7445" w:rsidP="00DE2596"/>
    <w:p w14:paraId="406AFF88" w14:textId="77777777" w:rsidR="004F7445" w:rsidRDefault="004F7445" w:rsidP="00DE2596"/>
    <w:p w14:paraId="63D9EC2E" w14:textId="77777777" w:rsidR="00DE2596" w:rsidRDefault="00DE2596" w:rsidP="00DE2596">
      <w:pPr>
        <w:rPr>
          <w:color w:val="943634" w:themeColor="accent2" w:themeShade="BF"/>
        </w:rPr>
      </w:pPr>
      <w:r w:rsidRPr="006B2C11">
        <w:t xml:space="preserve">The </w:t>
      </w:r>
      <w:hyperlink r:id="rId21" w:history="1">
        <w:r>
          <w:rPr>
            <w:rStyle w:val="Hyperlink"/>
          </w:rPr>
          <w:t>Sport</w:t>
        </w:r>
        <w:r w:rsidRPr="006B2C11">
          <w:rPr>
            <w:rStyle w:val="Hyperlink"/>
          </w:rPr>
          <w:t xml:space="preserve"> Safe</w:t>
        </w:r>
        <w:r>
          <w:rPr>
            <w:rStyle w:val="Hyperlink"/>
          </w:rPr>
          <w:t>ty</w:t>
        </w:r>
        <w:r w:rsidRPr="006B2C11">
          <w:rPr>
            <w:rStyle w:val="Hyperlink"/>
          </w:rPr>
          <w:t xml:space="preserve"> Guidelines</w:t>
        </w:r>
      </w:hyperlink>
      <w:r w:rsidRPr="006B2C11">
        <w:t xml:space="preserve"> inform all school sport and physical activity programs and practices at </w:t>
      </w:r>
      <w:r w:rsidRPr="005C0016">
        <w:rPr>
          <w:color w:val="943634" w:themeColor="accent2" w:themeShade="BF"/>
        </w:rPr>
        <w:t>&lt;insert school name&gt;.</w:t>
      </w:r>
    </w:p>
    <w:p w14:paraId="3A469081" w14:textId="77777777" w:rsidR="00DE2596" w:rsidRDefault="00DE2596" w:rsidP="00DE2596">
      <w:r w:rsidRPr="005C0016">
        <w:t xml:space="preserve">In addition </w:t>
      </w:r>
      <w:r>
        <w:t xml:space="preserve">the following policies of </w:t>
      </w:r>
      <w:r w:rsidRPr="005C0016">
        <w:rPr>
          <w:color w:val="943634" w:themeColor="accent2" w:themeShade="BF"/>
        </w:rPr>
        <w:t>&lt;insert school name&gt;</w:t>
      </w:r>
      <w:r>
        <w:rPr>
          <w:color w:val="943634" w:themeColor="accent2" w:themeShade="BF"/>
        </w:rPr>
        <w:t xml:space="preserve"> </w:t>
      </w:r>
      <w:r w:rsidRPr="00514BA4">
        <w:t>are</w:t>
      </w:r>
      <w:r>
        <w:t xml:space="preserve"> included in our organisation and management of sport and physical activity programs:</w:t>
      </w:r>
    </w:p>
    <w:p w14:paraId="40227F01" w14:textId="77777777" w:rsidR="00DE2596" w:rsidRPr="00514BA4" w:rsidRDefault="00DE2596" w:rsidP="00DE2596">
      <w:pPr>
        <w:pStyle w:val="IOSlist1bullet2017"/>
      </w:pPr>
      <w:r w:rsidRPr="005C0016">
        <w:rPr>
          <w:color w:val="943634" w:themeColor="accent2" w:themeShade="BF"/>
        </w:rPr>
        <w:t>&lt;</w:t>
      </w:r>
      <w:r>
        <w:rPr>
          <w:color w:val="943634" w:themeColor="accent2" w:themeShade="BF"/>
        </w:rPr>
        <w:t xml:space="preserve">schools to </w:t>
      </w:r>
      <w:r w:rsidRPr="005C0016">
        <w:rPr>
          <w:color w:val="943634" w:themeColor="accent2" w:themeShade="BF"/>
        </w:rPr>
        <w:t xml:space="preserve">insert </w:t>
      </w:r>
      <w:r>
        <w:rPr>
          <w:color w:val="943634" w:themeColor="accent2" w:themeShade="BF"/>
        </w:rPr>
        <w:t>relevant policies or resources</w:t>
      </w:r>
      <w:r w:rsidRPr="005C0016">
        <w:rPr>
          <w:color w:val="943634" w:themeColor="accent2" w:themeShade="BF"/>
        </w:rPr>
        <w:t>&gt;</w:t>
      </w:r>
    </w:p>
    <w:p w14:paraId="066F108D" w14:textId="77777777" w:rsidR="00DE2596" w:rsidRPr="00514BA4" w:rsidRDefault="00DE2596" w:rsidP="00DE2596">
      <w:pPr>
        <w:pStyle w:val="IOSlist1bullet2017"/>
        <w:numPr>
          <w:ilvl w:val="0"/>
          <w:numId w:val="0"/>
        </w:numPr>
        <w:ind w:left="720"/>
        <w:rPr>
          <w:sz w:val="22"/>
          <w:szCs w:val="22"/>
        </w:rPr>
      </w:pPr>
      <w:r w:rsidRPr="00514BA4">
        <w:rPr>
          <w:sz w:val="22"/>
          <w:szCs w:val="22"/>
        </w:rPr>
        <w:t>Examples</w:t>
      </w:r>
      <w:r>
        <w:rPr>
          <w:sz w:val="22"/>
          <w:szCs w:val="22"/>
        </w:rPr>
        <w:t xml:space="preserve"> could include: Sun Smart, permission notes, </w:t>
      </w:r>
      <w:proofErr w:type="gramStart"/>
      <w:r>
        <w:rPr>
          <w:sz w:val="22"/>
          <w:szCs w:val="22"/>
        </w:rPr>
        <w:t>risk</w:t>
      </w:r>
      <w:proofErr w:type="gramEnd"/>
      <w:r>
        <w:rPr>
          <w:sz w:val="22"/>
          <w:szCs w:val="22"/>
        </w:rPr>
        <w:t xml:space="preserve"> assessments.</w:t>
      </w:r>
    </w:p>
    <w:p w14:paraId="6DDA93C3" w14:textId="77777777" w:rsidR="00DE2596" w:rsidRDefault="00DE2596" w:rsidP="00DE2596">
      <w:pPr>
        <w:pStyle w:val="IOSlist1bullet2017"/>
        <w:numPr>
          <w:ilvl w:val="0"/>
          <w:numId w:val="0"/>
        </w:numPr>
        <w:rPr>
          <w:sz w:val="28"/>
          <w:szCs w:val="28"/>
        </w:rPr>
      </w:pPr>
    </w:p>
    <w:p w14:paraId="756395ED" w14:textId="77777777" w:rsidR="00DE2596" w:rsidRPr="00772A78" w:rsidRDefault="00DE2596" w:rsidP="0096128E">
      <w:pPr>
        <w:pStyle w:val="IOSheading42017"/>
      </w:pPr>
      <w:r w:rsidRPr="00772A78">
        <w:t xml:space="preserve">School sport – </w:t>
      </w:r>
      <w:r w:rsidR="004F7445">
        <w:t>r</w:t>
      </w:r>
      <w:r w:rsidRPr="00772A78">
        <w:t xml:space="preserve">oles and </w:t>
      </w:r>
      <w:r w:rsidR="004F7445">
        <w:t>r</w:t>
      </w:r>
      <w:r w:rsidRPr="00772A78">
        <w:t>esponsibilities</w:t>
      </w:r>
    </w:p>
    <w:p w14:paraId="087B8921" w14:textId="77777777" w:rsidR="00DE2596" w:rsidRPr="00514BA4" w:rsidRDefault="00DE2596" w:rsidP="00DE2596">
      <w:r w:rsidRPr="00514BA4">
        <w:rPr>
          <w:color w:val="943634" w:themeColor="accent2" w:themeShade="BF"/>
        </w:rPr>
        <w:t>&lt;</w:t>
      </w:r>
      <w:proofErr w:type="gramStart"/>
      <w:r w:rsidRPr="00514BA4">
        <w:rPr>
          <w:color w:val="943634" w:themeColor="accent2" w:themeShade="BF"/>
        </w:rPr>
        <w:t>insert</w:t>
      </w:r>
      <w:proofErr w:type="gramEnd"/>
      <w:r w:rsidRPr="00514BA4">
        <w:rPr>
          <w:color w:val="943634" w:themeColor="accent2" w:themeShade="BF"/>
        </w:rPr>
        <w:t xml:space="preserve"> school name&gt; </w:t>
      </w:r>
      <w:r w:rsidRPr="00514BA4">
        <w:t xml:space="preserve">has a responsibility to ensure that every student is presented with the opportunity to participate in quality sport and physical activity experiences to enhance their learning and development. </w:t>
      </w:r>
    </w:p>
    <w:p w14:paraId="06487D5A" w14:textId="77777777" w:rsidR="00DE2596" w:rsidRPr="00762671" w:rsidRDefault="00DE2596" w:rsidP="00DE2596">
      <w:r w:rsidRPr="00514BA4">
        <w:t xml:space="preserve">At </w:t>
      </w:r>
      <w:r w:rsidRPr="00514BA4">
        <w:rPr>
          <w:color w:val="943634" w:themeColor="accent2" w:themeShade="BF"/>
        </w:rPr>
        <w:t>&lt;insert school name&gt;</w:t>
      </w:r>
      <w:r w:rsidRPr="00514BA4">
        <w:t xml:space="preserve"> sport operates as a whole school activity and is supported through a range of organisational details to successfully conduct carnivals, gala days and a weekly sport program often incorporating competitive and non-competitive elements.</w:t>
      </w:r>
      <w:r w:rsidRPr="00514BA4">
        <w:br/>
      </w:r>
      <w:r w:rsidRPr="00514BA4">
        <w:br/>
        <w:t>Teachers play a major role, often with the support of other members of the school community with relevant qualifications, in the organisation and conduct of the school sport program.</w:t>
      </w:r>
      <w:r w:rsidRPr="00514BA4">
        <w:br/>
      </w:r>
      <w:r w:rsidRPr="00514BA4">
        <w:br/>
        <w:t>The roles and responsibilities of our school sport program include participation, competition, safety, community linkages, communication with parents/guardians, costs, professional learning, equipment and behaviour.</w:t>
      </w:r>
    </w:p>
    <w:p w14:paraId="25FD8850" w14:textId="77777777" w:rsidR="00DE2596" w:rsidRDefault="00DE2596" w:rsidP="00DE2596">
      <w:pPr>
        <w:pStyle w:val="31Keymesagesmaller"/>
      </w:pPr>
    </w:p>
    <w:p w14:paraId="0A633BC2" w14:textId="77777777" w:rsidR="00DE2596" w:rsidRPr="00772A78" w:rsidRDefault="00DE2596" w:rsidP="0096128E">
      <w:pPr>
        <w:pStyle w:val="IOSheading42017"/>
      </w:pPr>
      <w:r w:rsidRPr="00772A78">
        <w:t xml:space="preserve">Management of </w:t>
      </w:r>
      <w:r w:rsidR="003B5A12">
        <w:t>s</w:t>
      </w:r>
      <w:r w:rsidRPr="00772A78">
        <w:t>port</w:t>
      </w:r>
      <w:r w:rsidR="00707FE6">
        <w:t xml:space="preserve"> and </w:t>
      </w:r>
      <w:r w:rsidR="003B5A12">
        <w:t>p</w:t>
      </w:r>
      <w:r w:rsidR="00707FE6">
        <w:t xml:space="preserve">hysical </w:t>
      </w:r>
      <w:r w:rsidR="003B5A12">
        <w:t>a</w:t>
      </w:r>
      <w:r w:rsidR="00707FE6">
        <w:t xml:space="preserve">ctivity </w:t>
      </w:r>
      <w:r w:rsidR="003B5A12">
        <w:t>p</w:t>
      </w:r>
      <w:r w:rsidR="00707FE6">
        <w:t>rograms</w:t>
      </w:r>
    </w:p>
    <w:p w14:paraId="1BF83B06" w14:textId="77777777" w:rsidR="00DE2596" w:rsidRPr="00772A78" w:rsidRDefault="00DE2596" w:rsidP="0096128E">
      <w:pPr>
        <w:pStyle w:val="IOSheading52017"/>
      </w:pPr>
      <w:r w:rsidRPr="00772A78">
        <w:t xml:space="preserve">Affiliation </w:t>
      </w:r>
    </w:p>
    <w:p w14:paraId="1CFD1BD7" w14:textId="77777777" w:rsidR="00DE2596" w:rsidRPr="00772A78" w:rsidRDefault="00DE2596" w:rsidP="00DE2596">
      <w:r w:rsidRPr="00772A78">
        <w:rPr>
          <w:color w:val="943634" w:themeColor="accent2" w:themeShade="BF"/>
        </w:rPr>
        <w:t>&lt;</w:t>
      </w:r>
      <w:proofErr w:type="gramStart"/>
      <w:r w:rsidRPr="00772A78">
        <w:rPr>
          <w:color w:val="943634" w:themeColor="accent2" w:themeShade="BF"/>
        </w:rPr>
        <w:t>insert</w:t>
      </w:r>
      <w:proofErr w:type="gramEnd"/>
      <w:r w:rsidRPr="00772A78">
        <w:rPr>
          <w:color w:val="943634" w:themeColor="accent2" w:themeShade="BF"/>
        </w:rPr>
        <w:t xml:space="preserve"> school name&gt; </w:t>
      </w:r>
      <w:r w:rsidRPr="00772A78">
        <w:t xml:space="preserve">is a member of the </w:t>
      </w:r>
      <w:r w:rsidRPr="00772A78">
        <w:rPr>
          <w:color w:val="943634" w:themeColor="accent2" w:themeShade="BF"/>
        </w:rPr>
        <w:t>&lt;insert</w:t>
      </w:r>
      <w:r>
        <w:rPr>
          <w:color w:val="943634" w:themeColor="accent2" w:themeShade="BF"/>
        </w:rPr>
        <w:t>-zone</w:t>
      </w:r>
      <w:r w:rsidRPr="00772A78">
        <w:rPr>
          <w:color w:val="943634" w:themeColor="accent2" w:themeShade="BF"/>
        </w:rPr>
        <w:t xml:space="preserve">&gt; </w:t>
      </w:r>
      <w:r w:rsidRPr="00772A78">
        <w:t xml:space="preserve">School Sport Association. </w:t>
      </w:r>
      <w:proofErr w:type="gramStart"/>
      <w:r w:rsidRPr="00772A78">
        <w:t>and</w:t>
      </w:r>
      <w:proofErr w:type="gramEnd"/>
      <w:r w:rsidRPr="00772A78">
        <w:t xml:space="preserve"> a part of the </w:t>
      </w:r>
      <w:r w:rsidRPr="00772A78">
        <w:rPr>
          <w:color w:val="943634" w:themeColor="accent2" w:themeShade="BF"/>
        </w:rPr>
        <w:t>&lt;insert region&gt;</w:t>
      </w:r>
      <w:r w:rsidRPr="00772A78">
        <w:t xml:space="preserve"> School Sport Association. </w:t>
      </w:r>
    </w:p>
    <w:p w14:paraId="3521C599" w14:textId="77777777" w:rsidR="00DE2596" w:rsidRPr="00772A78" w:rsidRDefault="00DE2596" w:rsidP="0096128E">
      <w:pPr>
        <w:pStyle w:val="IOSheading52017"/>
      </w:pPr>
      <w:r>
        <w:t>Leadership m</w:t>
      </w:r>
      <w:r w:rsidRPr="00772A78">
        <w:t xml:space="preserve">anagement of the </w:t>
      </w:r>
      <w:r w:rsidR="003B5A12">
        <w:t>s</w:t>
      </w:r>
      <w:r w:rsidRPr="00772A78">
        <w:t xml:space="preserve">chool </w:t>
      </w:r>
      <w:r w:rsidR="003B5A12">
        <w:t>s</w:t>
      </w:r>
      <w:r w:rsidRPr="00772A78">
        <w:t xml:space="preserve">port and </w:t>
      </w:r>
      <w:r w:rsidR="003B5A12">
        <w:t>p</w:t>
      </w:r>
      <w:r w:rsidRPr="00772A78">
        <w:t xml:space="preserve">hysical </w:t>
      </w:r>
      <w:r w:rsidR="003B5A12">
        <w:t>a</w:t>
      </w:r>
      <w:r w:rsidRPr="00772A78">
        <w:t xml:space="preserve">ctivity </w:t>
      </w:r>
      <w:r w:rsidR="003B5A12">
        <w:t>p</w:t>
      </w:r>
      <w:r w:rsidRPr="00772A78">
        <w:t>rogram</w:t>
      </w:r>
    </w:p>
    <w:p w14:paraId="6BA644CA" w14:textId="77777777" w:rsidR="00DE2596" w:rsidRPr="00772A78" w:rsidRDefault="00DE2596" w:rsidP="00DE2596">
      <w:r w:rsidRPr="00772A78">
        <w:t>&lt;</w:t>
      </w:r>
      <w:proofErr w:type="gramStart"/>
      <w:r w:rsidRPr="00772A78">
        <w:rPr>
          <w:color w:val="943634" w:themeColor="accent2" w:themeShade="BF"/>
        </w:rPr>
        <w:t>insert</w:t>
      </w:r>
      <w:proofErr w:type="gramEnd"/>
      <w:r w:rsidRPr="00772A78">
        <w:rPr>
          <w:color w:val="943634" w:themeColor="accent2" w:themeShade="BF"/>
        </w:rPr>
        <w:t xml:space="preserve"> sport management organisational structure, e.g. school sport organiser responsibilities, Principal/DP/AP/HT responsibilities&gt;</w:t>
      </w:r>
      <w:r w:rsidRPr="00772A78">
        <w:t xml:space="preserve"> </w:t>
      </w:r>
    </w:p>
    <w:p w14:paraId="64A9DACA" w14:textId="77777777" w:rsidR="00DE2596" w:rsidRPr="00772A78" w:rsidRDefault="00DE2596" w:rsidP="0096128E">
      <w:pPr>
        <w:pStyle w:val="IOSheading52017"/>
      </w:pPr>
      <w:r w:rsidRPr="00772A78">
        <w:t>Participation by staff</w:t>
      </w:r>
    </w:p>
    <w:p w14:paraId="633B5651" w14:textId="77777777" w:rsidR="00DE2596" w:rsidRPr="00772A78" w:rsidRDefault="00DE2596" w:rsidP="00DE2596">
      <w:r w:rsidRPr="00772A78">
        <w:t>Teachers, coaches and any other members of the school community involved in the school sport program need to:</w:t>
      </w:r>
    </w:p>
    <w:p w14:paraId="766B4095" w14:textId="77777777" w:rsidR="00DE2596" w:rsidRPr="00772A78" w:rsidRDefault="00DE2596" w:rsidP="00DE2596">
      <w:pPr>
        <w:pStyle w:val="IOSlist1bullet2017"/>
      </w:pPr>
      <w:r w:rsidRPr="00772A78">
        <w:t>prepare and conduct sess</w:t>
      </w:r>
      <w:r>
        <w:t>ions based on sound coaching, safety and</w:t>
      </w:r>
      <w:r w:rsidRPr="00772A78">
        <w:t xml:space="preserve"> teaching principles</w:t>
      </w:r>
    </w:p>
    <w:p w14:paraId="0B998832" w14:textId="77777777" w:rsidR="00DE2596" w:rsidRPr="00772A78" w:rsidRDefault="00DE2596" w:rsidP="00DE2596">
      <w:pPr>
        <w:pStyle w:val="IOSlist1bullet2017"/>
      </w:pPr>
      <w:r w:rsidRPr="00772A78">
        <w:lastRenderedPageBreak/>
        <w:t>encourage participation</w:t>
      </w:r>
    </w:p>
    <w:p w14:paraId="1C0AA794" w14:textId="77777777" w:rsidR="00DE2596" w:rsidRPr="00772A78" w:rsidRDefault="00DE2596" w:rsidP="00DE2596">
      <w:pPr>
        <w:pStyle w:val="IOSlist1bullet2017"/>
      </w:pPr>
      <w:r w:rsidRPr="00772A78">
        <w:t>cater for varying levels of ability by providing every student with a ‘fair go’</w:t>
      </w:r>
    </w:p>
    <w:p w14:paraId="5FCBA232" w14:textId="77777777" w:rsidR="00DE2596" w:rsidRPr="00772A78" w:rsidRDefault="00DE2596" w:rsidP="00DE2596">
      <w:pPr>
        <w:pStyle w:val="IOSlist1bullet2017"/>
      </w:pPr>
      <w:r w:rsidRPr="00772A78">
        <w:t>provide equal encouragement to all students to allow them to acquire skills and develop confidence</w:t>
      </w:r>
    </w:p>
    <w:p w14:paraId="221A324E" w14:textId="77777777" w:rsidR="00DE2596" w:rsidRPr="00772A78" w:rsidRDefault="00DE2596" w:rsidP="00DE2596">
      <w:pPr>
        <w:pStyle w:val="IOSlist1bullet2017"/>
      </w:pPr>
      <w:r w:rsidRPr="00772A78">
        <w:t xml:space="preserve">ensure the program is available to all students by catering for </w:t>
      </w:r>
      <w:r>
        <w:t>groups with specific</w:t>
      </w:r>
      <w:r w:rsidRPr="00772A78">
        <w:t xml:space="preserve"> needs</w:t>
      </w:r>
      <w:r>
        <w:t xml:space="preserve"> and interests</w:t>
      </w:r>
      <w:r w:rsidRPr="00772A78">
        <w:t xml:space="preserve"> such as:</w:t>
      </w:r>
      <w:r w:rsidRPr="00772A78">
        <w:br/>
        <w:t>- female students (if school is co-educational)</w:t>
      </w:r>
      <w:r w:rsidRPr="00772A78">
        <w:br/>
        <w:t>- students with disabilities/impairments</w:t>
      </w:r>
      <w:r w:rsidRPr="00772A78">
        <w:br/>
        <w:t>- Aboriginal and Torres Strait Islander students</w:t>
      </w:r>
      <w:r w:rsidRPr="00772A78">
        <w:br/>
        <w:t>- students from non-English speaking backgrounds</w:t>
      </w:r>
      <w:r w:rsidRPr="00772A78">
        <w:br/>
        <w:t>- students with exceptional sport talent</w:t>
      </w:r>
    </w:p>
    <w:p w14:paraId="6208A184" w14:textId="77777777" w:rsidR="00DE2596" w:rsidRPr="00772A78" w:rsidRDefault="00DE2596" w:rsidP="00DE2596">
      <w:pPr>
        <w:pStyle w:val="IOSlist1bullet2017"/>
      </w:pPr>
      <w:r w:rsidRPr="00772A78">
        <w:t>set realistic standards and objectives for students</w:t>
      </w:r>
    </w:p>
    <w:p w14:paraId="0029343A" w14:textId="77777777" w:rsidR="00DE2596" w:rsidRPr="00772A78" w:rsidRDefault="00DE2596" w:rsidP="00DE2596">
      <w:pPr>
        <w:pStyle w:val="IOSlist1bullet2017"/>
      </w:pPr>
      <w:r w:rsidRPr="00772A78">
        <w:t>ensure a safe and productive environment</w:t>
      </w:r>
    </w:p>
    <w:p w14:paraId="47C53E6E" w14:textId="77777777" w:rsidR="00DE2596" w:rsidRPr="00311686" w:rsidRDefault="00DE2596" w:rsidP="00DE2596">
      <w:pPr>
        <w:pStyle w:val="IOSlist1bullet2017"/>
      </w:pPr>
      <w:proofErr w:type="gramStart"/>
      <w:r w:rsidRPr="00772A78">
        <w:t>adopt</w:t>
      </w:r>
      <w:proofErr w:type="gramEnd"/>
      <w:r w:rsidRPr="00772A78">
        <w:t xml:space="preserve"> the &lt;</w:t>
      </w:r>
      <w:r w:rsidRPr="00772A78">
        <w:rPr>
          <w:color w:val="943634" w:themeColor="accent2" w:themeShade="BF"/>
        </w:rPr>
        <w:t>insert school/zone/regional sporting association</w:t>
      </w:r>
      <w:r w:rsidRPr="00772A78">
        <w:t>&gt; codes of behaviour</w:t>
      </w:r>
      <w:r>
        <w:t>.</w:t>
      </w:r>
      <w:r w:rsidRPr="00772A78">
        <w:t xml:space="preserve"> </w:t>
      </w:r>
    </w:p>
    <w:p w14:paraId="74F8E5FD" w14:textId="77777777" w:rsidR="00DE2596" w:rsidRPr="00772A78" w:rsidRDefault="00DE2596" w:rsidP="00DE2596">
      <w:pPr>
        <w:pStyle w:val="IOSlist1bullet2017"/>
      </w:pPr>
      <w:r w:rsidRPr="00772A78">
        <w:t>ensure consequences of inappropriate behaviour are clearly understood and communicated through the school welfare/discipline system</w:t>
      </w:r>
    </w:p>
    <w:p w14:paraId="0B9C15F2" w14:textId="77777777" w:rsidR="00DE2596" w:rsidRPr="00772A78" w:rsidRDefault="00DE2596" w:rsidP="00DE2596">
      <w:pPr>
        <w:pStyle w:val="IOSlist1bullet2017"/>
      </w:pPr>
      <w:proofErr w:type="gramStart"/>
      <w:r w:rsidRPr="00772A78">
        <w:t>act</w:t>
      </w:r>
      <w:proofErr w:type="gramEnd"/>
      <w:r w:rsidRPr="00772A78">
        <w:t xml:space="preserve"> as a good role model of sporting behaviour.</w:t>
      </w:r>
      <w:r w:rsidRPr="00772A78">
        <w:br/>
      </w:r>
    </w:p>
    <w:p w14:paraId="7E02A247" w14:textId="77777777" w:rsidR="00DE2596" w:rsidRPr="00772A78" w:rsidRDefault="00DE2596" w:rsidP="00DE2596">
      <w:r w:rsidRPr="00772A78">
        <w:t>Teachers and any other members of the school community who take on a coaching responsibility are also encouraged to:</w:t>
      </w:r>
    </w:p>
    <w:p w14:paraId="461874EE" w14:textId="77777777" w:rsidR="00DE2596" w:rsidRPr="00772A78" w:rsidRDefault="00DE2596" w:rsidP="00DE2596">
      <w:pPr>
        <w:pStyle w:val="IOSlist1bullet2017"/>
      </w:pPr>
      <w:r w:rsidRPr="00772A78">
        <w:t>become accredited with the National Coaching Accreditation Scheme (NCAS) through state sporting organisations</w:t>
      </w:r>
    </w:p>
    <w:p w14:paraId="334AA11C" w14:textId="77777777" w:rsidR="00DE2596" w:rsidRPr="00772A78" w:rsidRDefault="00DE2596" w:rsidP="00DE2596">
      <w:pPr>
        <w:pStyle w:val="IOSlist1bullet2017"/>
      </w:pPr>
      <w:proofErr w:type="gramStart"/>
      <w:r w:rsidRPr="00772A78">
        <w:t>engage</w:t>
      </w:r>
      <w:proofErr w:type="gramEnd"/>
      <w:r w:rsidRPr="00772A78">
        <w:t xml:space="preserve"> in professional development and dialogue with appropriate teaching and coaching developments.</w:t>
      </w:r>
    </w:p>
    <w:p w14:paraId="5113700F" w14:textId="77777777" w:rsidR="00DE2596" w:rsidRPr="00642FC0" w:rsidRDefault="00DE2596" w:rsidP="0096128E">
      <w:pPr>
        <w:pStyle w:val="IOSheading52017"/>
      </w:pPr>
      <w:r w:rsidRPr="00642FC0">
        <w:t>Behaviour</w:t>
      </w:r>
    </w:p>
    <w:p w14:paraId="71BED4D3" w14:textId="77777777" w:rsidR="00DE2596" w:rsidRPr="00642FC0" w:rsidRDefault="00DE2596" w:rsidP="00DE2596">
      <w:r w:rsidRPr="00642FC0">
        <w:t>Teachers, students, parents and any other members of the school community involved in the school physi</w:t>
      </w:r>
      <w:r>
        <w:t>cal activity program need to</w:t>
      </w:r>
      <w:r w:rsidR="00897A43">
        <w:t>:</w:t>
      </w:r>
    </w:p>
    <w:p w14:paraId="40F799A4" w14:textId="77777777" w:rsidR="00DE2596" w:rsidRPr="00642FC0" w:rsidRDefault="00DE2596" w:rsidP="00DE2596">
      <w:pPr>
        <w:pStyle w:val="IOSlist1bullet2017"/>
      </w:pPr>
      <w:proofErr w:type="gramStart"/>
      <w:r w:rsidRPr="00642FC0">
        <w:t>ensure</w:t>
      </w:r>
      <w:proofErr w:type="gramEnd"/>
      <w:r w:rsidRPr="00642FC0">
        <w:t xml:space="preserve"> they are aware that their behaviour is expected to be consistent with both the school’s code and the </w:t>
      </w:r>
      <w:r>
        <w:t>&lt;</w:t>
      </w:r>
      <w:r w:rsidRPr="00642FC0">
        <w:rPr>
          <w:color w:val="943634" w:themeColor="accent2" w:themeShade="BF"/>
        </w:rPr>
        <w:t>insert zone/regional school sport association</w:t>
      </w:r>
      <w:r>
        <w:rPr>
          <w:color w:val="943634" w:themeColor="accent2" w:themeShade="BF"/>
        </w:rPr>
        <w:t>s&gt;</w:t>
      </w:r>
      <w:r w:rsidRPr="00642FC0">
        <w:rPr>
          <w:color w:val="943634" w:themeColor="accent2" w:themeShade="BF"/>
        </w:rPr>
        <w:t xml:space="preserve"> </w:t>
      </w:r>
      <w:r w:rsidRPr="00642FC0">
        <w:t xml:space="preserve">codes of behaviour and also </w:t>
      </w:r>
      <w:r>
        <w:t>promote</w:t>
      </w:r>
      <w:r w:rsidRPr="00642FC0">
        <w:t xml:space="preserve"> the idea of ‘fair play’. Learning about fair play helps young people develop an understanding of important values like respect, co-operation and teamwork.  </w:t>
      </w:r>
    </w:p>
    <w:p w14:paraId="75CDED22" w14:textId="77777777" w:rsidR="00DE2596" w:rsidRPr="00642FC0" w:rsidRDefault="00DE2596" w:rsidP="00DE2596">
      <w:r w:rsidRPr="00642FC0">
        <w:t xml:space="preserve">Teachers, in conjunction with the school leadership team, need to: </w:t>
      </w:r>
    </w:p>
    <w:p w14:paraId="780F3945" w14:textId="77777777" w:rsidR="00DE2596" w:rsidRPr="00642FC0" w:rsidRDefault="00DE2596" w:rsidP="00DE2596">
      <w:pPr>
        <w:pStyle w:val="IOSlist1bullet2017"/>
      </w:pPr>
      <w:proofErr w:type="gramStart"/>
      <w:r w:rsidRPr="00642FC0">
        <w:t>manage</w:t>
      </w:r>
      <w:proofErr w:type="gramEnd"/>
      <w:r w:rsidRPr="00642FC0">
        <w:t xml:space="preserve"> students who do not comply with the above codes of behaviour as set out in the school’s student welfare and discipline policy.</w:t>
      </w:r>
    </w:p>
    <w:p w14:paraId="7B14F915" w14:textId="77777777" w:rsidR="00DE2596" w:rsidRDefault="00DE2596" w:rsidP="00DE2596">
      <w:pPr>
        <w:rPr>
          <w:color w:val="943634" w:themeColor="accent2" w:themeShade="BF"/>
        </w:rPr>
      </w:pPr>
      <w:r w:rsidRPr="00642FC0">
        <w:rPr>
          <w:color w:val="943634" w:themeColor="accent2" w:themeShade="BF"/>
        </w:rPr>
        <w:t xml:space="preserve">&lt; </w:t>
      </w:r>
      <w:proofErr w:type="gramStart"/>
      <w:r w:rsidRPr="00642FC0">
        <w:rPr>
          <w:color w:val="943634" w:themeColor="accent2" w:themeShade="BF"/>
        </w:rPr>
        <w:t>insert</w:t>
      </w:r>
      <w:proofErr w:type="gramEnd"/>
      <w:r w:rsidRPr="00642FC0">
        <w:rPr>
          <w:color w:val="943634" w:themeColor="accent2" w:themeShade="BF"/>
        </w:rPr>
        <w:t xml:space="preserve"> school community codes of behaviour/conduct&gt;</w:t>
      </w:r>
    </w:p>
    <w:p w14:paraId="6EA4A5EB" w14:textId="77777777" w:rsidR="00DE2596" w:rsidRPr="00642FC0" w:rsidRDefault="00DE2596" w:rsidP="0096128E">
      <w:pPr>
        <w:pStyle w:val="IOSheading42017"/>
      </w:pPr>
      <w:r w:rsidRPr="00642FC0">
        <w:t>Organisation of carnivals</w:t>
      </w:r>
    </w:p>
    <w:p w14:paraId="3D7E1BFC" w14:textId="77777777" w:rsidR="00DE2596" w:rsidRPr="00642FC0" w:rsidRDefault="00DE2596" w:rsidP="00DE2596">
      <w:pPr>
        <w:rPr>
          <w:color w:val="943634" w:themeColor="accent2" w:themeShade="BF"/>
        </w:rPr>
      </w:pPr>
      <w:r w:rsidRPr="00642FC0">
        <w:t xml:space="preserve">Students compete in the annual swimming, athletics and cross-country carnivals. </w:t>
      </w:r>
      <w:r w:rsidRPr="00642FC0">
        <w:br/>
      </w:r>
      <w:r w:rsidRPr="00642FC0">
        <w:rPr>
          <w:color w:val="943634" w:themeColor="accent2" w:themeShade="BF"/>
        </w:rPr>
        <w:t xml:space="preserve">&lt;Insert local information about venues, roles and responsibilities of sport organiser, executive and </w:t>
      </w:r>
      <w:r w:rsidRPr="00642FC0">
        <w:rPr>
          <w:color w:val="943634" w:themeColor="accent2" w:themeShade="BF"/>
        </w:rPr>
        <w:lastRenderedPageBreak/>
        <w:t>staff, including link to where the information is stored in the school files or all organisational information including permission notes, risk assessment, transport&gt;</w:t>
      </w:r>
    </w:p>
    <w:p w14:paraId="2A0476E1" w14:textId="77777777" w:rsidR="00DE2596" w:rsidRPr="00642FC0" w:rsidRDefault="00DE2596" w:rsidP="0096128E">
      <w:pPr>
        <w:pStyle w:val="IOSheading42017"/>
      </w:pPr>
      <w:r w:rsidRPr="00642FC0">
        <w:t xml:space="preserve">Weekly </w:t>
      </w:r>
      <w:r w:rsidR="003B5A12">
        <w:t>s</w:t>
      </w:r>
      <w:r w:rsidRPr="00642FC0">
        <w:t xml:space="preserve">chool </w:t>
      </w:r>
      <w:r w:rsidR="003B5A12">
        <w:t>s</w:t>
      </w:r>
      <w:r w:rsidRPr="00642FC0">
        <w:t>port</w:t>
      </w:r>
    </w:p>
    <w:p w14:paraId="08515189" w14:textId="77777777" w:rsidR="00DE2596" w:rsidRPr="00642FC0" w:rsidRDefault="00DE2596" w:rsidP="00DE2596">
      <w:r>
        <w:t xml:space="preserve">Note: </w:t>
      </w:r>
      <w:r w:rsidRPr="00642FC0">
        <w:t xml:space="preserve">This section will </w:t>
      </w:r>
      <w:r>
        <w:t>vary</w:t>
      </w:r>
      <w:r w:rsidRPr="00642FC0">
        <w:t xml:space="preserve"> depending on the school model utilized</w:t>
      </w:r>
      <w:r w:rsidRPr="00A2010F">
        <w:t xml:space="preserve"> </w:t>
      </w:r>
      <w:r w:rsidRPr="00642FC0">
        <w:t xml:space="preserve">for </w:t>
      </w:r>
      <w:r w:rsidR="004F7445">
        <w:t xml:space="preserve">organising </w:t>
      </w:r>
      <w:r w:rsidRPr="00642FC0">
        <w:t xml:space="preserve">school sport, e.g. scattered, traditional, integrated, </w:t>
      </w:r>
      <w:proofErr w:type="gramStart"/>
      <w:r w:rsidRPr="00642FC0">
        <w:t>vertical</w:t>
      </w:r>
      <w:proofErr w:type="gramEnd"/>
      <w:r w:rsidRPr="00642FC0">
        <w:t xml:space="preserve"> or any combination</w:t>
      </w:r>
      <w:r w:rsidR="004F7445">
        <w:t xml:space="preserve"> of these</w:t>
      </w:r>
      <w:r w:rsidRPr="00642FC0">
        <w:t xml:space="preserve">. </w:t>
      </w:r>
      <w:r w:rsidR="004F7445">
        <w:t>(</w:t>
      </w:r>
      <w:r w:rsidRPr="00642FC0">
        <w:t>Adapt the information below as needed</w:t>
      </w:r>
      <w:r w:rsidR="004F7445">
        <w:t>).</w:t>
      </w:r>
      <w:r w:rsidRPr="00642FC0">
        <w:t xml:space="preserve"> </w:t>
      </w:r>
    </w:p>
    <w:p w14:paraId="32B1A64C" w14:textId="77777777" w:rsidR="00DE2596" w:rsidRPr="00642FC0" w:rsidRDefault="00DE2596" w:rsidP="00DE2596">
      <w:r w:rsidRPr="00642FC0">
        <w:t xml:space="preserve">At </w:t>
      </w:r>
      <w:r w:rsidRPr="00A2010F">
        <w:rPr>
          <w:color w:val="943634" w:themeColor="accent2" w:themeShade="BF"/>
        </w:rPr>
        <w:t>&lt;insert school name&gt;</w:t>
      </w:r>
      <w:r w:rsidRPr="00642FC0">
        <w:t xml:space="preserve">, Years </w:t>
      </w:r>
      <w:r w:rsidRPr="00A2010F">
        <w:rPr>
          <w:color w:val="943634" w:themeColor="accent2" w:themeShade="BF"/>
        </w:rPr>
        <w:t>&lt;insert years&gt;</w:t>
      </w:r>
      <w:r w:rsidRPr="00642FC0">
        <w:t xml:space="preserve"> have sport on </w:t>
      </w:r>
      <w:r w:rsidRPr="00A2010F">
        <w:rPr>
          <w:color w:val="943634" w:themeColor="accent2" w:themeShade="BF"/>
        </w:rPr>
        <w:t xml:space="preserve">&lt;insert day&gt; </w:t>
      </w:r>
      <w:r w:rsidRPr="00642FC0">
        <w:t xml:space="preserve">and Years </w:t>
      </w:r>
      <w:r w:rsidRPr="00A2010F">
        <w:rPr>
          <w:color w:val="943634" w:themeColor="accent2" w:themeShade="BF"/>
        </w:rPr>
        <w:t xml:space="preserve">&lt;insert years&gt; </w:t>
      </w:r>
      <w:r w:rsidRPr="00642FC0">
        <w:t xml:space="preserve">on </w:t>
      </w:r>
      <w:r w:rsidRPr="00A2010F">
        <w:rPr>
          <w:color w:val="943634" w:themeColor="accent2" w:themeShade="BF"/>
        </w:rPr>
        <w:t>&lt;insert day&gt;</w:t>
      </w:r>
    </w:p>
    <w:p w14:paraId="64458DEB" w14:textId="77777777" w:rsidR="00DE2596" w:rsidRPr="00642FC0" w:rsidRDefault="00DE2596" w:rsidP="00DE2596">
      <w:r>
        <w:t>At</w:t>
      </w:r>
      <w:r w:rsidRPr="00642FC0">
        <w:t xml:space="preserve"> </w:t>
      </w:r>
      <w:r w:rsidRPr="00A2010F">
        <w:rPr>
          <w:color w:val="943634" w:themeColor="accent2" w:themeShade="BF"/>
        </w:rPr>
        <w:t xml:space="preserve">&lt;insert school name&gt; </w:t>
      </w:r>
      <w:r w:rsidRPr="00642FC0">
        <w:t xml:space="preserve">the intra and inter-school sport program includes </w:t>
      </w:r>
      <w:r>
        <w:t>seasonal</w:t>
      </w:r>
      <w:r w:rsidRPr="00642FC0">
        <w:t xml:space="preserve"> sports and recreation activities, inter-school carnivals and representative sport. </w:t>
      </w:r>
      <w:r>
        <w:t>V</w:t>
      </w:r>
      <w:r w:rsidRPr="00642FC0">
        <w:t xml:space="preserve">arious sports </w:t>
      </w:r>
      <w:r>
        <w:t xml:space="preserve">and competitions are </w:t>
      </w:r>
      <w:r w:rsidRPr="00642FC0">
        <w:t xml:space="preserve">conducted at school, local venues and between schools in the district/zone. </w:t>
      </w:r>
    </w:p>
    <w:p w14:paraId="5B62682E" w14:textId="77777777" w:rsidR="00DE2596" w:rsidRDefault="00DE2596" w:rsidP="00DE2596">
      <w:pPr>
        <w:rPr>
          <w:color w:val="943634" w:themeColor="accent2" w:themeShade="BF"/>
        </w:rPr>
      </w:pPr>
      <w:r w:rsidRPr="00A2010F">
        <w:rPr>
          <w:color w:val="943634" w:themeColor="accent2" w:themeShade="BF"/>
        </w:rPr>
        <w:t xml:space="preserve">&lt;Insert local information about </w:t>
      </w:r>
      <w:r>
        <w:rPr>
          <w:color w:val="943634" w:themeColor="accent2" w:themeShade="BF"/>
        </w:rPr>
        <w:t xml:space="preserve">sport options available throughout the year, </w:t>
      </w:r>
      <w:r w:rsidRPr="00A2010F">
        <w:rPr>
          <w:color w:val="943634" w:themeColor="accent2" w:themeShade="BF"/>
        </w:rPr>
        <w:t>venues, roles and responsibilities of sport organiser, executive and staff, including link to where the information is stored in the school files or all organisational information including permission notes, risk assessment, transport&gt;</w:t>
      </w:r>
    </w:p>
    <w:p w14:paraId="6943978E" w14:textId="77777777" w:rsidR="00DE2596" w:rsidRDefault="00DE2596" w:rsidP="0096128E">
      <w:pPr>
        <w:pStyle w:val="IOSheading42017"/>
      </w:pPr>
      <w:r>
        <w:t xml:space="preserve">Gala </w:t>
      </w:r>
      <w:r w:rsidR="003B5A12">
        <w:t>d</w:t>
      </w:r>
      <w:r>
        <w:t>ays</w:t>
      </w:r>
    </w:p>
    <w:p w14:paraId="611A2389" w14:textId="77777777" w:rsidR="00DE2596" w:rsidRPr="0027224A" w:rsidRDefault="00DE2596" w:rsidP="0096128E">
      <w:pPr>
        <w:pStyle w:val="IOSbodytext2017"/>
      </w:pPr>
      <w:r w:rsidRPr="0027224A">
        <w:t xml:space="preserve">The school also has Gala Days which are one-off sporting exchanges with other schools. </w:t>
      </w:r>
    </w:p>
    <w:p w14:paraId="42D22FC3" w14:textId="77777777" w:rsidR="00DE2596" w:rsidRPr="008B23C2" w:rsidRDefault="00DE2596" w:rsidP="00DE2596">
      <w:pPr>
        <w:rPr>
          <w:color w:val="943634" w:themeColor="accent2" w:themeShade="BF"/>
        </w:rPr>
      </w:pPr>
      <w:r w:rsidRPr="008B23C2">
        <w:rPr>
          <w:color w:val="943634" w:themeColor="accent2" w:themeShade="BF"/>
        </w:rPr>
        <w:t>&lt;</w:t>
      </w:r>
      <w:proofErr w:type="gramStart"/>
      <w:r w:rsidRPr="008B23C2">
        <w:rPr>
          <w:color w:val="943634" w:themeColor="accent2" w:themeShade="BF"/>
        </w:rPr>
        <w:t>insert</w:t>
      </w:r>
      <w:proofErr w:type="gramEnd"/>
      <w:r w:rsidRPr="008B23C2">
        <w:rPr>
          <w:color w:val="943634" w:themeColor="accent2" w:themeShade="BF"/>
        </w:rPr>
        <w:t xml:space="preserve"> local information about gala days&gt;</w:t>
      </w:r>
    </w:p>
    <w:p w14:paraId="147F2263" w14:textId="77777777" w:rsidR="00DE2596" w:rsidRPr="008B23C2" w:rsidRDefault="00DE2596" w:rsidP="0096128E">
      <w:pPr>
        <w:pStyle w:val="IOSheading42017"/>
      </w:pPr>
      <w:bookmarkStart w:id="1" w:name="_Toc51143705"/>
      <w:r w:rsidRPr="008B23C2">
        <w:t>Competition</w:t>
      </w:r>
    </w:p>
    <w:p w14:paraId="6C56DB92" w14:textId="77777777" w:rsidR="00DE2596" w:rsidRPr="008B23C2" w:rsidRDefault="00DE2596" w:rsidP="00DE2596">
      <w:r w:rsidRPr="008B23C2">
        <w:t xml:space="preserve">At </w:t>
      </w:r>
      <w:r w:rsidRPr="008B23C2">
        <w:rPr>
          <w:color w:val="943634" w:themeColor="accent2" w:themeShade="BF"/>
        </w:rPr>
        <w:t>&lt;insert school name&gt;</w:t>
      </w:r>
      <w:r w:rsidRPr="008B23C2">
        <w:t xml:space="preserve"> provision is made for a healthy level of competition for all participants.</w:t>
      </w:r>
      <w:r w:rsidRPr="008B23C2">
        <w:br/>
        <w:t xml:space="preserve">Competition occurs at the intra-school and inter-school level as well as on a less formal, social basis and is conducted at a level that is appropriate for the age and experience of the students. </w:t>
      </w:r>
      <w:r w:rsidRPr="008B23C2">
        <w:br/>
      </w:r>
      <w:r w:rsidRPr="008B23C2">
        <w:br/>
        <w:t>Teachers and any other members of the school community involved in the school physical activity program need to ensure all students participating in the sport program are aware that, although everyone likes to win, participating is equally as important.</w:t>
      </w:r>
    </w:p>
    <w:p w14:paraId="5B32654D" w14:textId="77777777" w:rsidR="00DE2596" w:rsidRPr="008B23C2" w:rsidRDefault="00DE2596" w:rsidP="0096128E">
      <w:pPr>
        <w:pStyle w:val="IOSheading42017"/>
      </w:pPr>
      <w:r w:rsidRPr="008B23C2">
        <w:t>Uniform</w:t>
      </w:r>
    </w:p>
    <w:p w14:paraId="37651F27" w14:textId="77777777" w:rsidR="00DE2596" w:rsidRPr="008B23C2" w:rsidRDefault="00DE2596" w:rsidP="00DE2596">
      <w:r w:rsidRPr="008B23C2">
        <w:t xml:space="preserve">All students, regardless of their chosen activity are required to wear their full sport uniform to school on </w:t>
      </w:r>
      <w:r w:rsidRPr="008B23C2">
        <w:rPr>
          <w:color w:val="943634" w:themeColor="accent2" w:themeShade="BF"/>
        </w:rPr>
        <w:t xml:space="preserve">&lt;insert day&gt;. </w:t>
      </w:r>
      <w:r w:rsidRPr="008B23C2">
        <w:t xml:space="preserve">The </w:t>
      </w:r>
      <w:r w:rsidRPr="008B23C2">
        <w:rPr>
          <w:color w:val="943634" w:themeColor="accent2" w:themeShade="BF"/>
        </w:rPr>
        <w:t xml:space="preserve">&lt;insert school name&gt; </w:t>
      </w:r>
      <w:r w:rsidRPr="008B23C2">
        <w:t xml:space="preserve">Sport Uniform Policy is available from </w:t>
      </w:r>
      <w:r w:rsidRPr="008B23C2">
        <w:rPr>
          <w:color w:val="943634" w:themeColor="accent2" w:themeShade="BF"/>
        </w:rPr>
        <w:t>&lt;insert location&gt;</w:t>
      </w:r>
      <w:r w:rsidRPr="008B23C2">
        <w:t xml:space="preserve">. Students who attend school in an unsatisfactory uniform will be required to </w:t>
      </w:r>
      <w:r w:rsidRPr="008B23C2">
        <w:rPr>
          <w:color w:val="943634" w:themeColor="accent2" w:themeShade="BF"/>
        </w:rPr>
        <w:t>&lt;insert school information&gt;</w:t>
      </w:r>
      <w:r w:rsidRPr="008B23C2">
        <w:t>.</w:t>
      </w:r>
    </w:p>
    <w:p w14:paraId="3D68EF63" w14:textId="77777777" w:rsidR="00DE2596" w:rsidRPr="008B23C2" w:rsidRDefault="00DE2596" w:rsidP="00DE2596">
      <w:r w:rsidRPr="008B23C2">
        <w:t>The Sport uniform consists of:</w:t>
      </w:r>
    </w:p>
    <w:p w14:paraId="7DB48918" w14:textId="77777777" w:rsidR="00DE2596" w:rsidRPr="008B23C2" w:rsidRDefault="00DE2596" w:rsidP="00DE2596">
      <w:r w:rsidRPr="008B23C2">
        <w:rPr>
          <w:color w:val="943634" w:themeColor="accent2" w:themeShade="BF"/>
        </w:rPr>
        <w:t>&lt;</w:t>
      </w:r>
      <w:proofErr w:type="gramStart"/>
      <w:r w:rsidRPr="008B23C2">
        <w:rPr>
          <w:color w:val="943634" w:themeColor="accent2" w:themeShade="BF"/>
        </w:rPr>
        <w:t>insert</w:t>
      </w:r>
      <w:proofErr w:type="gramEnd"/>
      <w:r w:rsidRPr="008B23C2">
        <w:rPr>
          <w:color w:val="943634" w:themeColor="accent2" w:themeShade="BF"/>
        </w:rPr>
        <w:t xml:space="preserve"> school information&gt;</w:t>
      </w:r>
    </w:p>
    <w:p w14:paraId="11FC5FA6" w14:textId="77777777" w:rsidR="00DE2596" w:rsidRPr="008B23C2" w:rsidRDefault="00DE2596" w:rsidP="0096128E">
      <w:pPr>
        <w:pStyle w:val="IOSheading42017"/>
      </w:pPr>
      <w:r w:rsidRPr="008B23C2">
        <w:lastRenderedPageBreak/>
        <w:t>Representative sport</w:t>
      </w:r>
      <w:bookmarkEnd w:id="1"/>
      <w:r w:rsidRPr="008B23C2">
        <w:t xml:space="preserve"> </w:t>
      </w:r>
    </w:p>
    <w:p w14:paraId="19EE1596" w14:textId="77777777" w:rsidR="00DE2596" w:rsidRPr="008B23C2" w:rsidRDefault="00DE2596" w:rsidP="00DE2596">
      <w:r w:rsidRPr="008B23C2">
        <w:t>Students have the opportunity to gain representative selection in a number of individual and team sports throughout the year</w:t>
      </w:r>
      <w:r>
        <w:t>. School, zone, regional</w:t>
      </w:r>
      <w:r w:rsidRPr="008B23C2">
        <w:t xml:space="preserve"> </w:t>
      </w:r>
      <w:r>
        <w:t xml:space="preserve">and state selection policies exist </w:t>
      </w:r>
      <w:proofErr w:type="spellStart"/>
      <w:r>
        <w:t>udner</w:t>
      </w:r>
      <w:proofErr w:type="spellEnd"/>
      <w:r>
        <w:t xml:space="preserve"> the guidance of the </w:t>
      </w:r>
      <w:r w:rsidRPr="008B23C2">
        <w:t xml:space="preserve">New South </w:t>
      </w:r>
      <w:r>
        <w:t xml:space="preserve">Wales </w:t>
      </w:r>
      <w:r w:rsidRPr="008B23C2">
        <w:t>Primary Schools Sports Association/</w:t>
      </w:r>
      <w:r>
        <w:t xml:space="preserve"> or the NSW </w:t>
      </w:r>
      <w:r w:rsidRPr="008B23C2">
        <w:t xml:space="preserve">Combined </w:t>
      </w:r>
      <w:r>
        <w:t>High Schools Sports Association.</w:t>
      </w:r>
    </w:p>
    <w:p w14:paraId="5DBECA65" w14:textId="77777777" w:rsidR="00DE2596" w:rsidRPr="008B23C2" w:rsidRDefault="00DE2596" w:rsidP="00DE2596">
      <w:r w:rsidRPr="008B23C2">
        <w:t xml:space="preserve">Students at </w:t>
      </w:r>
      <w:r w:rsidRPr="008B23C2">
        <w:rPr>
          <w:color w:val="943634" w:themeColor="accent2" w:themeShade="BF"/>
        </w:rPr>
        <w:t xml:space="preserve">&lt;insert school name&gt; </w:t>
      </w:r>
      <w:r w:rsidRPr="008B23C2">
        <w:t xml:space="preserve">are given information about trial dates for events and teams via </w:t>
      </w:r>
      <w:r w:rsidRPr="008B23C2">
        <w:rPr>
          <w:color w:val="943634" w:themeColor="accent2" w:themeShade="BF"/>
        </w:rPr>
        <w:t>&lt;insert school communication information&gt;.</w:t>
      </w:r>
    </w:p>
    <w:p w14:paraId="7B6779A7" w14:textId="77777777" w:rsidR="00DE2596" w:rsidRPr="0027224A" w:rsidRDefault="00DE2596" w:rsidP="00DE2596">
      <w:r w:rsidRPr="008B23C2">
        <w:t xml:space="preserve">Teachers are </w:t>
      </w:r>
      <w:r>
        <w:t xml:space="preserve">also </w:t>
      </w:r>
      <w:r w:rsidRPr="008B23C2">
        <w:t xml:space="preserve">supported to coach and/or officiate in the Representative School Sport Pathway. </w:t>
      </w:r>
    </w:p>
    <w:p w14:paraId="4BB2EA43" w14:textId="77777777" w:rsidR="00DE2596" w:rsidRPr="008B23C2" w:rsidRDefault="00DE2596" w:rsidP="0096128E">
      <w:pPr>
        <w:pStyle w:val="IOSheading42017"/>
      </w:pPr>
      <w:r w:rsidRPr="0027224A">
        <w:t>School</w:t>
      </w:r>
      <w:r w:rsidRPr="008B23C2">
        <w:t xml:space="preserve"> sport selection policy information </w:t>
      </w:r>
    </w:p>
    <w:p w14:paraId="29D1EA14" w14:textId="77777777" w:rsidR="004F7445" w:rsidRDefault="00DE2596" w:rsidP="00DE2596">
      <w:pPr>
        <w:rPr>
          <w:color w:val="943634" w:themeColor="accent2" w:themeShade="BF"/>
        </w:rPr>
      </w:pPr>
      <w:r w:rsidRPr="008B23C2">
        <w:rPr>
          <w:color w:val="943634" w:themeColor="accent2" w:themeShade="BF"/>
        </w:rPr>
        <w:t xml:space="preserve">&lt;Insert school </w:t>
      </w:r>
      <w:r>
        <w:rPr>
          <w:color w:val="943634" w:themeColor="accent2" w:themeShade="BF"/>
        </w:rPr>
        <w:t xml:space="preserve">selection policy information&gt; </w:t>
      </w:r>
    </w:p>
    <w:p w14:paraId="750DBDA8" w14:textId="77777777" w:rsidR="00DE2596" w:rsidRPr="0096128E" w:rsidRDefault="00DE2596" w:rsidP="00DE2596">
      <w:r w:rsidRPr="0096128E">
        <w:t xml:space="preserve">If necessary develop this according to meet school needs and the rules of your local zone/district association. </w:t>
      </w:r>
      <w:bookmarkStart w:id="2" w:name="_Toc51143707"/>
    </w:p>
    <w:p w14:paraId="2B31BF4F" w14:textId="77777777" w:rsidR="00DE2596" w:rsidRPr="008B23C2" w:rsidRDefault="00707FE6" w:rsidP="0096128E">
      <w:pPr>
        <w:pStyle w:val="IOSheading42017"/>
      </w:pPr>
      <w:r>
        <w:t>Sport l</w:t>
      </w:r>
      <w:r w:rsidR="00DE2596" w:rsidRPr="008B23C2">
        <w:t>eadership</w:t>
      </w:r>
    </w:p>
    <w:p w14:paraId="2E84F51E" w14:textId="77777777" w:rsidR="00DE2596" w:rsidRPr="008B23C2" w:rsidRDefault="00DE2596" w:rsidP="00DE2596">
      <w:r w:rsidRPr="008B23C2">
        <w:t xml:space="preserve">The sport leadership program at </w:t>
      </w:r>
      <w:r w:rsidRPr="008B23C2">
        <w:rPr>
          <w:color w:val="943634" w:themeColor="accent2" w:themeShade="BF"/>
        </w:rPr>
        <w:t>&lt;insert school name</w:t>
      </w:r>
      <w:r>
        <w:t>&gt; is organised in the following manner</w:t>
      </w:r>
      <w:proofErr w:type="gramStart"/>
      <w:r w:rsidRPr="00834A7C">
        <w:rPr>
          <w:color w:val="943634" w:themeColor="accent2" w:themeShade="BF"/>
        </w:rPr>
        <w:t>.&lt;</w:t>
      </w:r>
      <w:proofErr w:type="gramEnd"/>
      <w:r w:rsidRPr="00834A7C">
        <w:rPr>
          <w:color w:val="943634" w:themeColor="accent2" w:themeShade="BF"/>
        </w:rPr>
        <w:t xml:space="preserve"> Insert</w:t>
      </w:r>
      <w:r>
        <w:rPr>
          <w:color w:val="943634" w:themeColor="accent2" w:themeShade="BF"/>
        </w:rPr>
        <w:t xml:space="preserve"> information about </w:t>
      </w:r>
      <w:r w:rsidRPr="00834A7C">
        <w:rPr>
          <w:color w:val="943634" w:themeColor="accent2" w:themeShade="BF"/>
        </w:rPr>
        <w:t>sport/house captains</w:t>
      </w:r>
      <w:r>
        <w:rPr>
          <w:color w:val="943634" w:themeColor="accent2" w:themeShade="BF"/>
        </w:rPr>
        <w:t xml:space="preserve"> or leaders</w:t>
      </w:r>
      <w:r w:rsidRPr="00834A7C">
        <w:rPr>
          <w:color w:val="943634" w:themeColor="accent2" w:themeShade="BF"/>
        </w:rPr>
        <w:t xml:space="preserve"> and how they are </w:t>
      </w:r>
      <w:r>
        <w:rPr>
          <w:color w:val="943634" w:themeColor="accent2" w:themeShade="BF"/>
        </w:rPr>
        <w:t>chosen/</w:t>
      </w:r>
      <w:r w:rsidRPr="00834A7C">
        <w:rPr>
          <w:color w:val="943634" w:themeColor="accent2" w:themeShade="BF"/>
        </w:rPr>
        <w:t xml:space="preserve">organised&gt; </w:t>
      </w:r>
    </w:p>
    <w:p w14:paraId="3DBC5B50" w14:textId="77777777" w:rsidR="00DE2596" w:rsidRPr="008B23C2" w:rsidRDefault="00DE2596" w:rsidP="00DE2596">
      <w:r w:rsidRPr="008B23C2">
        <w:t>Sport leaders are actively involved in:</w:t>
      </w:r>
    </w:p>
    <w:p w14:paraId="7E07D69D" w14:textId="77777777" w:rsidR="00DE2596" w:rsidRPr="008B23C2" w:rsidRDefault="00DE2596" w:rsidP="00DE2596">
      <w:pPr>
        <w:pStyle w:val="IOSlist1bullet2017"/>
      </w:pPr>
      <w:r w:rsidRPr="008B23C2">
        <w:t>training and learning opportunities</w:t>
      </w:r>
    </w:p>
    <w:p w14:paraId="0DC13AFA" w14:textId="77777777" w:rsidR="00DE2596" w:rsidRPr="008B23C2" w:rsidRDefault="00DE2596" w:rsidP="00DE2596">
      <w:pPr>
        <w:pStyle w:val="IOSlist1bullet2017"/>
      </w:pPr>
      <w:r w:rsidRPr="008B23C2">
        <w:t>coaching and/or officiating</w:t>
      </w:r>
    </w:p>
    <w:p w14:paraId="490038B3" w14:textId="77777777" w:rsidR="00DE2596" w:rsidRPr="008B23C2" w:rsidRDefault="00DE2596" w:rsidP="00DE2596">
      <w:pPr>
        <w:pStyle w:val="IOSlist1bullet2017"/>
      </w:pPr>
      <w:r w:rsidRPr="008B23C2">
        <w:t>carnival team organisation</w:t>
      </w:r>
    </w:p>
    <w:p w14:paraId="288C077E" w14:textId="77777777" w:rsidR="00DE2596" w:rsidRPr="008B23C2" w:rsidRDefault="00DE2596" w:rsidP="00DE2596">
      <w:pPr>
        <w:pStyle w:val="IOSlist1bullet2017"/>
      </w:pPr>
      <w:r w:rsidRPr="008B23C2">
        <w:t>mentor support</w:t>
      </w:r>
    </w:p>
    <w:p w14:paraId="1F0825CC" w14:textId="77777777" w:rsidR="00DE2596" w:rsidRPr="008B23C2" w:rsidRDefault="00DE2596" w:rsidP="00DE2596">
      <w:pPr>
        <w:pStyle w:val="IOSlist1bullet2017"/>
      </w:pPr>
      <w:r w:rsidRPr="008B23C2">
        <w:t>a time commitment from young leaders</w:t>
      </w:r>
    </w:p>
    <w:p w14:paraId="169EBF5B" w14:textId="77777777" w:rsidR="00DE2596" w:rsidRPr="008B23C2" w:rsidRDefault="00DE2596" w:rsidP="00DE2596">
      <w:pPr>
        <w:pStyle w:val="IOSlist1bullet2017"/>
      </w:pPr>
      <w:r w:rsidRPr="008B23C2">
        <w:t>recognition for young leaders</w:t>
      </w:r>
    </w:p>
    <w:p w14:paraId="631FBB08" w14:textId="77777777" w:rsidR="00DE2596" w:rsidRPr="008B23C2" w:rsidRDefault="00DE2596" w:rsidP="00DE2596">
      <w:pPr>
        <w:pStyle w:val="IOSlist1bullet2017"/>
      </w:pPr>
      <w:proofErr w:type="gramStart"/>
      <w:r w:rsidRPr="008B23C2">
        <w:t>personal</w:t>
      </w:r>
      <w:proofErr w:type="gramEnd"/>
      <w:r w:rsidRPr="008B23C2">
        <w:t xml:space="preserve"> development programs</w:t>
      </w:r>
      <w:r w:rsidR="00897A43">
        <w:t>.</w:t>
      </w:r>
      <w:r w:rsidRPr="008B23C2">
        <w:br/>
      </w:r>
    </w:p>
    <w:p w14:paraId="53570BDB" w14:textId="77777777" w:rsidR="00DE2596" w:rsidRPr="00834A7C" w:rsidRDefault="00DE2596" w:rsidP="0096128E">
      <w:pPr>
        <w:pStyle w:val="IOSheading42017"/>
      </w:pPr>
      <w:r w:rsidRPr="00834A7C">
        <w:t>Across the curriculum</w:t>
      </w:r>
      <w:bookmarkEnd w:id="2"/>
    </w:p>
    <w:p w14:paraId="4D6EA441" w14:textId="77777777" w:rsidR="00DE2596" w:rsidRPr="008B23C2" w:rsidRDefault="00DE2596" w:rsidP="00DE2596">
      <w:r w:rsidRPr="008B23C2">
        <w:t xml:space="preserve">At </w:t>
      </w:r>
      <w:r w:rsidRPr="00834A7C">
        <w:rPr>
          <w:color w:val="943634" w:themeColor="accent2" w:themeShade="BF"/>
        </w:rPr>
        <w:t xml:space="preserve">&lt;insert school name&gt; </w:t>
      </w:r>
      <w:r w:rsidRPr="008B23C2">
        <w:t xml:space="preserve">teachers are encouraged to incorporate physical activity across their </w:t>
      </w:r>
      <w:r>
        <w:t xml:space="preserve">classroom </w:t>
      </w:r>
      <w:r w:rsidRPr="008B23C2">
        <w:t>teaching and learning program</w:t>
      </w:r>
      <w:r>
        <w:t>s</w:t>
      </w:r>
      <w:r w:rsidRPr="008B23C2">
        <w:t>.</w:t>
      </w:r>
      <w:r w:rsidRPr="008B23C2">
        <w:br/>
      </w:r>
      <w:r w:rsidRPr="008B23C2">
        <w:br/>
        <w:t>Examples include:</w:t>
      </w:r>
    </w:p>
    <w:p w14:paraId="28A02755" w14:textId="77777777" w:rsidR="00DE2596" w:rsidRPr="008B23C2" w:rsidRDefault="00DE2596" w:rsidP="00DE2596">
      <w:pPr>
        <w:pStyle w:val="IOSlist1bullet2017"/>
      </w:pPr>
      <w:r w:rsidRPr="008B23C2">
        <w:t>taking a class around the school to find nouns instead of sitting at their desks</w:t>
      </w:r>
    </w:p>
    <w:p w14:paraId="2311B9ED" w14:textId="77777777" w:rsidR="00DE2596" w:rsidRPr="008B23C2" w:rsidRDefault="00DE2596" w:rsidP="00DE2596">
      <w:pPr>
        <w:pStyle w:val="IOSlist1bullet2017"/>
      </w:pPr>
      <w:r w:rsidRPr="008B23C2">
        <w:t>while students are walking, the use of verbs is incorporated in the lesson</w:t>
      </w:r>
    </w:p>
    <w:p w14:paraId="7A168EF6" w14:textId="77777777" w:rsidR="00DE2596" w:rsidRPr="008B23C2" w:rsidRDefault="00DE2596" w:rsidP="00DE2596">
      <w:pPr>
        <w:pStyle w:val="IOSlist1bullet2017"/>
      </w:pPr>
      <w:r w:rsidRPr="008B23C2">
        <w:t>using throwing and catching to investigate measurement and evaluation</w:t>
      </w:r>
    </w:p>
    <w:p w14:paraId="4E7779B7" w14:textId="77777777" w:rsidR="00DE2596" w:rsidRPr="008B23C2" w:rsidRDefault="00DE2596" w:rsidP="00DE2596">
      <w:pPr>
        <w:pStyle w:val="IOSlist1bullet2017"/>
      </w:pPr>
      <w:r w:rsidRPr="008B23C2">
        <w:t>throwing a ball and measuring the distance of each throw and why a ball curves in the air</w:t>
      </w:r>
    </w:p>
    <w:p w14:paraId="58852F2E" w14:textId="77777777" w:rsidR="00DE2596" w:rsidRPr="008B23C2" w:rsidRDefault="00DE2596" w:rsidP="00DE2596">
      <w:pPr>
        <w:pStyle w:val="IOSlist1bullet2017"/>
      </w:pPr>
      <w:proofErr w:type="gramStart"/>
      <w:r w:rsidRPr="008B23C2">
        <w:t>using</w:t>
      </w:r>
      <w:proofErr w:type="gramEnd"/>
      <w:r w:rsidRPr="008B23C2">
        <w:t xml:space="preserve"> the mathematical process to mark out running tracks or school gardens.</w:t>
      </w:r>
    </w:p>
    <w:p w14:paraId="086FDF6A" w14:textId="77777777" w:rsidR="00DE2596" w:rsidRPr="00834A7C" w:rsidRDefault="00DE2596" w:rsidP="0096128E">
      <w:pPr>
        <w:pStyle w:val="IOSheading42017"/>
      </w:pPr>
      <w:r w:rsidRPr="00834A7C">
        <w:lastRenderedPageBreak/>
        <w:t>Lunchtime</w:t>
      </w:r>
    </w:p>
    <w:p w14:paraId="46DAA7F8" w14:textId="77777777" w:rsidR="00DE2596" w:rsidRPr="00834A7C" w:rsidRDefault="00DE2596" w:rsidP="00DE2596">
      <w:pPr>
        <w:rPr>
          <w:color w:val="943634" w:themeColor="accent2" w:themeShade="BF"/>
        </w:rPr>
      </w:pPr>
      <w:r w:rsidRPr="00834A7C">
        <w:t>Lunchtimes in schools are very active times. Other than simple play, lunchtime is a time for team training for various sports or organised play. Our school also has various types of physical activity clubs, organised inter-house and student versus teacher activities.</w:t>
      </w:r>
      <w:r w:rsidRPr="00834A7C">
        <w:br/>
      </w:r>
      <w:r w:rsidRPr="00834A7C">
        <w:br/>
        <w:t xml:space="preserve">At </w:t>
      </w:r>
      <w:r w:rsidRPr="00834A7C">
        <w:rPr>
          <w:color w:val="943634" w:themeColor="accent2" w:themeShade="BF"/>
        </w:rPr>
        <w:t xml:space="preserve">&lt;insert school name&gt; </w:t>
      </w:r>
      <w:r w:rsidRPr="00834A7C">
        <w:t>we offer:</w:t>
      </w:r>
      <w:r w:rsidRPr="00834A7C">
        <w:br/>
      </w:r>
    </w:p>
    <w:p w14:paraId="4D6AB35A" w14:textId="77777777" w:rsidR="00DE2596" w:rsidRDefault="00DE2596" w:rsidP="00DE2596">
      <w:pPr>
        <w:pStyle w:val="IOSlist1bullet2017"/>
        <w:numPr>
          <w:ilvl w:val="0"/>
          <w:numId w:val="0"/>
        </w:numPr>
      </w:pPr>
      <w:r>
        <w:t>Examples include:</w:t>
      </w:r>
    </w:p>
    <w:p w14:paraId="116F70DE" w14:textId="77777777" w:rsidR="00DE2596" w:rsidRPr="008F3D8E" w:rsidRDefault="00DE2596" w:rsidP="00DE2596">
      <w:pPr>
        <w:pStyle w:val="IOSlist1bullet2017"/>
        <w:numPr>
          <w:ilvl w:val="0"/>
          <w:numId w:val="0"/>
        </w:numPr>
        <w:ind w:left="284"/>
        <w:rPr>
          <w:color w:val="943634" w:themeColor="accent2" w:themeShade="BF"/>
        </w:rPr>
      </w:pPr>
      <w:r w:rsidRPr="008F3D8E">
        <w:rPr>
          <w:color w:val="943634" w:themeColor="accent2" w:themeShade="BF"/>
        </w:rPr>
        <w:t>&lt;</w:t>
      </w:r>
      <w:proofErr w:type="gramStart"/>
      <w:r w:rsidRPr="008F3D8E">
        <w:rPr>
          <w:color w:val="943634" w:themeColor="accent2" w:themeShade="BF"/>
        </w:rPr>
        <w:t>insert/delete</w:t>
      </w:r>
      <w:proofErr w:type="gramEnd"/>
      <w:r w:rsidRPr="008F3D8E">
        <w:rPr>
          <w:color w:val="943634" w:themeColor="accent2" w:themeShade="BF"/>
        </w:rPr>
        <w:t xml:space="preserve"> options&gt;</w:t>
      </w:r>
    </w:p>
    <w:p w14:paraId="7B49C112" w14:textId="77777777" w:rsidR="00DE2596" w:rsidRPr="00834A7C" w:rsidRDefault="00DE2596" w:rsidP="00DE2596">
      <w:pPr>
        <w:pStyle w:val="IOSlist1bullet2017"/>
      </w:pPr>
      <w:r w:rsidRPr="00834A7C">
        <w:t>ball games</w:t>
      </w:r>
    </w:p>
    <w:p w14:paraId="5780DA3B" w14:textId="77777777" w:rsidR="00DE2596" w:rsidRPr="00834A7C" w:rsidRDefault="00DE2596" w:rsidP="00DE2596">
      <w:pPr>
        <w:pStyle w:val="IOSlist1bullet2017"/>
      </w:pPr>
      <w:r w:rsidRPr="00834A7C">
        <w:t>dance club</w:t>
      </w:r>
    </w:p>
    <w:p w14:paraId="0540EBAB" w14:textId="77777777" w:rsidR="00DE2596" w:rsidRPr="00834A7C" w:rsidRDefault="00DE2596" w:rsidP="0096128E">
      <w:pPr>
        <w:pStyle w:val="IOSheading42017"/>
      </w:pPr>
      <w:bookmarkStart w:id="3" w:name="_Toc51143708"/>
      <w:r w:rsidRPr="00834A7C">
        <w:t>Outside of school hours</w:t>
      </w:r>
      <w:bookmarkEnd w:id="3"/>
    </w:p>
    <w:p w14:paraId="269DB79E" w14:textId="77777777" w:rsidR="00DE2596" w:rsidRDefault="00DE2596" w:rsidP="00DE2596">
      <w:r w:rsidRPr="008B23C2">
        <w:t xml:space="preserve">At </w:t>
      </w:r>
      <w:r w:rsidRPr="00834A7C">
        <w:rPr>
          <w:color w:val="943634" w:themeColor="accent2" w:themeShade="BF"/>
        </w:rPr>
        <w:t xml:space="preserve">&lt;insert school name&gt; </w:t>
      </w:r>
      <w:r w:rsidRPr="008B23C2">
        <w:t xml:space="preserve">physical activities conducted before and after school include </w:t>
      </w:r>
      <w:r w:rsidRPr="00834A7C">
        <w:rPr>
          <w:color w:val="943634" w:themeColor="accent2" w:themeShade="BF"/>
        </w:rPr>
        <w:t xml:space="preserve">&lt;play, swimming club, team training for various sports, athletics practice and cross-country training&gt;. </w:t>
      </w:r>
      <w:r w:rsidRPr="008B23C2">
        <w:br/>
      </w:r>
      <w:r>
        <w:br/>
        <w:t>We offer:</w:t>
      </w:r>
    </w:p>
    <w:p w14:paraId="0B9A0098" w14:textId="77777777" w:rsidR="00DE2596" w:rsidRDefault="00DE2596" w:rsidP="0096128E">
      <w:r w:rsidRPr="00834A7C">
        <w:rPr>
          <w:color w:val="943634" w:themeColor="accent2" w:themeShade="BF"/>
        </w:rPr>
        <w:t>&lt;insert</w:t>
      </w:r>
      <w:r>
        <w:rPr>
          <w:color w:val="943634" w:themeColor="accent2" w:themeShade="BF"/>
        </w:rPr>
        <w:t>/delete options</w:t>
      </w:r>
      <w:r w:rsidR="004F7445">
        <w:rPr>
          <w:color w:val="943634" w:themeColor="accent2" w:themeShade="BF"/>
        </w:rPr>
        <w:t xml:space="preserve">&gt; </w:t>
      </w:r>
      <w:r w:rsidR="004F7445" w:rsidRPr="0096128E">
        <w:t xml:space="preserve">such as </w:t>
      </w:r>
      <w:r>
        <w:t>leadership programs</w:t>
      </w:r>
      <w:r w:rsidR="004F7445">
        <w:t xml:space="preserve">, </w:t>
      </w:r>
      <w:r>
        <w:t>skill or fitness clinics</w:t>
      </w:r>
      <w:r w:rsidR="00897A43">
        <w:t>.</w:t>
      </w:r>
    </w:p>
    <w:p w14:paraId="2E1572AE" w14:textId="77777777" w:rsidR="00DE2596" w:rsidRDefault="00DE2596" w:rsidP="00DE2596">
      <w:pPr>
        <w:pStyle w:val="IOSlist1bullet2017"/>
        <w:numPr>
          <w:ilvl w:val="0"/>
          <w:numId w:val="0"/>
        </w:numPr>
        <w:ind w:left="720" w:hanging="436"/>
      </w:pPr>
    </w:p>
    <w:p w14:paraId="07DD3E2D" w14:textId="77777777" w:rsidR="00DE2596" w:rsidRPr="0096128E" w:rsidRDefault="00DE2596" w:rsidP="0096128E">
      <w:pPr>
        <w:pStyle w:val="IOSheading42017"/>
        <w:rPr>
          <w:b/>
        </w:rPr>
      </w:pPr>
      <w:r w:rsidRPr="0096128E">
        <w:rPr>
          <w:b/>
        </w:rPr>
        <w:t>Evaluation and review</w:t>
      </w:r>
    </w:p>
    <w:p w14:paraId="4DA70A55" w14:textId="77777777" w:rsidR="00DE2596" w:rsidRPr="008F3D8E" w:rsidRDefault="00DE2596" w:rsidP="00DE2596">
      <w:r w:rsidRPr="008F3D8E">
        <w:t xml:space="preserve">This section outlines how the procedures will be evaluated and reviewed and who is responsible. </w:t>
      </w:r>
    </w:p>
    <w:p w14:paraId="1C442B62" w14:textId="77777777" w:rsidR="00DE2596" w:rsidRPr="008F3D8E" w:rsidRDefault="00DE2596" w:rsidP="0096128E">
      <w:pPr>
        <w:pStyle w:val="IOSheading52017"/>
      </w:pPr>
      <w:r w:rsidRPr="008F3D8E">
        <w:t>Evaluation of sport</w:t>
      </w:r>
    </w:p>
    <w:p w14:paraId="7E411388" w14:textId="77777777" w:rsidR="00DE2596" w:rsidRPr="008F3D8E" w:rsidRDefault="00DE2596" w:rsidP="00DE2596">
      <w:r w:rsidRPr="008F3D8E">
        <w:t xml:space="preserve">At </w:t>
      </w:r>
      <w:r w:rsidRPr="008F3D8E">
        <w:rPr>
          <w:color w:val="943634" w:themeColor="accent2" w:themeShade="BF"/>
        </w:rPr>
        <w:t xml:space="preserve">&lt;insert school name&gt; </w:t>
      </w:r>
      <w:r w:rsidRPr="008F3D8E">
        <w:t xml:space="preserve">the School Sport and Physical Activity Program will be reviewed and evaluated every </w:t>
      </w:r>
      <w:r w:rsidRPr="008F3D8E">
        <w:rPr>
          <w:color w:val="943634" w:themeColor="accent2" w:themeShade="BF"/>
        </w:rPr>
        <w:t xml:space="preserve">&lt;insert number and overall evaluation timeframe&gt; </w:t>
      </w:r>
      <w:r w:rsidRPr="008F3D8E">
        <w:t xml:space="preserve">years. An evaluation committee will be established to involve all stakeholders and measure outcomes against local indicators. </w:t>
      </w:r>
    </w:p>
    <w:p w14:paraId="21974CCF" w14:textId="77777777" w:rsidR="00DE2596" w:rsidRDefault="00DE2596" w:rsidP="00DE2596">
      <w:r w:rsidRPr="008F3D8E">
        <w:rPr>
          <w:color w:val="943634" w:themeColor="accent2" w:themeShade="BF"/>
        </w:rPr>
        <w:t>&lt;</w:t>
      </w:r>
      <w:proofErr w:type="gramStart"/>
      <w:r w:rsidRPr="008F3D8E">
        <w:rPr>
          <w:color w:val="943634" w:themeColor="accent2" w:themeShade="BF"/>
        </w:rPr>
        <w:t>insert</w:t>
      </w:r>
      <w:proofErr w:type="gramEnd"/>
      <w:r w:rsidRPr="008F3D8E">
        <w:rPr>
          <w:color w:val="943634" w:themeColor="accent2" w:themeShade="BF"/>
        </w:rPr>
        <w:t xml:space="preserve"> school name&gt; </w:t>
      </w:r>
      <w:r w:rsidRPr="008F3D8E">
        <w:t>will use the following evaluation measures:</w:t>
      </w:r>
    </w:p>
    <w:p w14:paraId="446A532D" w14:textId="77777777" w:rsidR="00DE2596" w:rsidRPr="008F3D8E" w:rsidRDefault="00DE2596" w:rsidP="00DE2596">
      <w:pPr>
        <w:pStyle w:val="IOSlist1bullet2017"/>
        <w:numPr>
          <w:ilvl w:val="0"/>
          <w:numId w:val="0"/>
        </w:numPr>
        <w:ind w:left="284"/>
        <w:rPr>
          <w:color w:val="943634" w:themeColor="accent2" w:themeShade="BF"/>
        </w:rPr>
      </w:pPr>
      <w:r w:rsidRPr="008F3D8E">
        <w:rPr>
          <w:color w:val="943634" w:themeColor="accent2" w:themeShade="BF"/>
        </w:rPr>
        <w:t>&lt;insert/delete options&gt;</w:t>
      </w:r>
      <w:r w:rsidR="004F7445">
        <w:rPr>
          <w:color w:val="943634" w:themeColor="accent2" w:themeShade="BF"/>
        </w:rPr>
        <w:t xml:space="preserve"> such as those below:</w:t>
      </w:r>
    </w:p>
    <w:p w14:paraId="3E05C51B" w14:textId="77777777" w:rsidR="00DE2596" w:rsidRPr="008F3D8E" w:rsidRDefault="00DE2596" w:rsidP="00DE2596">
      <w:pPr>
        <w:pStyle w:val="IOSlist1bullet2017"/>
      </w:pPr>
      <w:r w:rsidRPr="008F3D8E">
        <w:t>attendance numbers on sport afternoons</w:t>
      </w:r>
    </w:p>
    <w:p w14:paraId="7E677BE4" w14:textId="77777777" w:rsidR="00DE2596" w:rsidRPr="008F3D8E" w:rsidRDefault="00DE2596" w:rsidP="00DE2596">
      <w:pPr>
        <w:pStyle w:val="IOSlist1bullet2017"/>
      </w:pPr>
      <w:r w:rsidRPr="008F3D8E">
        <w:t>competency/confidence of staff to deliver sport sessions</w:t>
      </w:r>
    </w:p>
    <w:p w14:paraId="6308C6EC" w14:textId="77777777" w:rsidR="00DE2596" w:rsidRPr="008F3D8E" w:rsidRDefault="00DE2596" w:rsidP="00DE2596">
      <w:pPr>
        <w:pStyle w:val="IOSlist1bullet2017"/>
      </w:pPr>
      <w:r w:rsidRPr="008F3D8E">
        <w:t>student survey of sport experiences</w:t>
      </w:r>
    </w:p>
    <w:p w14:paraId="62C4378E" w14:textId="77777777" w:rsidR="00DE2596" w:rsidRPr="008F3D8E" w:rsidRDefault="00DE2596" w:rsidP="00DE2596">
      <w:pPr>
        <w:pStyle w:val="IOSlist1bullet2017"/>
      </w:pPr>
      <w:r w:rsidRPr="008F3D8E">
        <w:t>cost/benefit analysis of activities</w:t>
      </w:r>
    </w:p>
    <w:p w14:paraId="1C942B0A" w14:textId="77777777" w:rsidR="00DE2596" w:rsidRPr="008F3D8E" w:rsidRDefault="00DE2596" w:rsidP="00DE2596">
      <w:pPr>
        <w:pStyle w:val="IOSlist1bullet2017"/>
      </w:pPr>
      <w:r w:rsidRPr="008F3D8E">
        <w:t>government priorities</w:t>
      </w:r>
    </w:p>
    <w:p w14:paraId="7B43DA0C" w14:textId="77777777" w:rsidR="00DE2596" w:rsidRPr="008F3D8E" w:rsidRDefault="00DE2596" w:rsidP="00DE2596">
      <w:pPr>
        <w:pStyle w:val="IOSlist1bullet2017"/>
      </w:pPr>
      <w:r w:rsidRPr="008F3D8E">
        <w:t>community needs</w:t>
      </w:r>
    </w:p>
    <w:p w14:paraId="75110022" w14:textId="77777777" w:rsidR="00DE2596" w:rsidRPr="008F3D8E" w:rsidRDefault="00DE2596" w:rsidP="00DE2596">
      <w:pPr>
        <w:pStyle w:val="IOSlist1bullet2017"/>
      </w:pPr>
      <w:r w:rsidRPr="008F3D8E">
        <w:t>available resources</w:t>
      </w:r>
    </w:p>
    <w:p w14:paraId="283F0945" w14:textId="77777777" w:rsidR="00DE2596" w:rsidRPr="008F3D8E" w:rsidRDefault="00DE2596" w:rsidP="00DE2596">
      <w:pPr>
        <w:pStyle w:val="IOSlist1bullet2017"/>
      </w:pPr>
      <w:r>
        <w:t>adherence to DoE</w:t>
      </w:r>
      <w:r w:rsidRPr="008F3D8E">
        <w:t xml:space="preserve"> sport and physical activity policy</w:t>
      </w:r>
    </w:p>
    <w:p w14:paraId="15536BB8" w14:textId="77777777" w:rsidR="00DE2596" w:rsidRPr="008F3D8E" w:rsidRDefault="00DE2596" w:rsidP="00DE2596">
      <w:pPr>
        <w:pStyle w:val="IOSlist1bullet2017"/>
      </w:pPr>
      <w:proofErr w:type="gramStart"/>
      <w:r w:rsidRPr="008F3D8E">
        <w:t>teacher</w:t>
      </w:r>
      <w:proofErr w:type="gramEnd"/>
      <w:r w:rsidRPr="008F3D8E">
        <w:t xml:space="preserve"> professional learning opportunities</w:t>
      </w:r>
      <w:r>
        <w:t>.</w:t>
      </w:r>
    </w:p>
    <w:p w14:paraId="3C58288B" w14:textId="77777777" w:rsidR="00DE2596" w:rsidRDefault="00DE2596" w:rsidP="00DE2596">
      <w:pPr>
        <w:spacing w:before="0"/>
      </w:pPr>
    </w:p>
    <w:p w14:paraId="1D1826E7" w14:textId="77777777" w:rsidR="00DE2596" w:rsidRPr="008F3D8E" w:rsidRDefault="00DE2596" w:rsidP="00DE2596">
      <w:pPr>
        <w:spacing w:before="0"/>
      </w:pPr>
      <w:r w:rsidRPr="008F3D8E">
        <w:t>The committee will prepare a final report for the school leadership team to action.</w:t>
      </w:r>
    </w:p>
    <w:p w14:paraId="42992D8E" w14:textId="77777777" w:rsidR="00DE2596" w:rsidRPr="008F3D8E" w:rsidRDefault="00DE2596" w:rsidP="0096128E">
      <w:pPr>
        <w:pStyle w:val="IOSheading52017"/>
      </w:pPr>
      <w:r w:rsidRPr="008F3D8E">
        <w:t>Review of sport policies, management and procedures</w:t>
      </w:r>
    </w:p>
    <w:p w14:paraId="09757EED" w14:textId="77777777" w:rsidR="00DE2596" w:rsidRPr="008F3D8E" w:rsidRDefault="00DE2596" w:rsidP="00DE2596">
      <w:r w:rsidRPr="008F3D8E">
        <w:t xml:space="preserve">A review of existing policies and practices relating to school sport with input from the whole school community will help to recognise areas of strength and identify aspects of the program that could be revitalised. </w:t>
      </w:r>
    </w:p>
    <w:p w14:paraId="7B92F182" w14:textId="77777777" w:rsidR="00DE2596" w:rsidRDefault="00DE2596" w:rsidP="00DE2596">
      <w:r w:rsidRPr="008F3D8E">
        <w:t xml:space="preserve">Evidence based decisions will achieve better outcomes which can be included in the school’s management plan and accurately reflect community needs and requirements. </w:t>
      </w:r>
    </w:p>
    <w:p w14:paraId="4F47F6E5" w14:textId="77777777" w:rsidR="00DE2596" w:rsidRPr="008F3D8E" w:rsidRDefault="00DE2596" w:rsidP="00DE2596">
      <w:r w:rsidRPr="008F3D8E">
        <w:rPr>
          <w:color w:val="943634" w:themeColor="accent2" w:themeShade="BF"/>
        </w:rPr>
        <w:t>&lt;</w:t>
      </w:r>
      <w:proofErr w:type="gramStart"/>
      <w:r w:rsidRPr="008F3D8E">
        <w:rPr>
          <w:color w:val="943634" w:themeColor="accent2" w:themeShade="BF"/>
        </w:rPr>
        <w:t>insert</w:t>
      </w:r>
      <w:proofErr w:type="gramEnd"/>
      <w:r w:rsidRPr="008F3D8E">
        <w:rPr>
          <w:color w:val="943634" w:themeColor="accent2" w:themeShade="BF"/>
        </w:rPr>
        <w:t xml:space="preserve"> school name&gt; </w:t>
      </w:r>
      <w:r w:rsidRPr="008F3D8E">
        <w:t>will review sport policies, management and procedures every &lt;insert number and overall evaluation timeframe&gt;. The review will use evaluation measurements to support any recommendations for change. Our school will explore the following questions in the review:</w:t>
      </w:r>
    </w:p>
    <w:p w14:paraId="16D793F9" w14:textId="77777777" w:rsidR="00DE2596" w:rsidRPr="008F3D8E" w:rsidRDefault="00DE2596" w:rsidP="00DE2596">
      <w:pPr>
        <w:spacing w:before="0"/>
        <w:rPr>
          <w:color w:val="943634" w:themeColor="accent2" w:themeShade="BF"/>
        </w:rPr>
      </w:pPr>
      <w:r w:rsidRPr="008F3D8E">
        <w:rPr>
          <w:color w:val="943634" w:themeColor="accent2" w:themeShade="BF"/>
        </w:rPr>
        <w:t>&lt;</w:t>
      </w:r>
      <w:proofErr w:type="gramStart"/>
      <w:r w:rsidRPr="008F3D8E">
        <w:rPr>
          <w:color w:val="943634" w:themeColor="accent2" w:themeShade="BF"/>
        </w:rPr>
        <w:t>insert/delete</w:t>
      </w:r>
      <w:proofErr w:type="gramEnd"/>
      <w:r w:rsidRPr="008F3D8E">
        <w:rPr>
          <w:color w:val="943634" w:themeColor="accent2" w:themeShade="BF"/>
        </w:rPr>
        <w:t xml:space="preserve"> questions&gt;</w:t>
      </w:r>
    </w:p>
    <w:p w14:paraId="675476B2" w14:textId="77777777" w:rsidR="00DE2596" w:rsidRPr="008F3D8E" w:rsidRDefault="00DE2596" w:rsidP="00DE2596">
      <w:pPr>
        <w:pStyle w:val="IOSlist1bullet2017"/>
      </w:pPr>
      <w:r w:rsidRPr="008F3D8E">
        <w:t>How does sport meet our school community needs?</w:t>
      </w:r>
    </w:p>
    <w:p w14:paraId="2E5A7031" w14:textId="77777777" w:rsidR="00DE2596" w:rsidRPr="008F3D8E" w:rsidRDefault="00DE2596" w:rsidP="00DE2596">
      <w:pPr>
        <w:pStyle w:val="IOSlist1bullet2017"/>
      </w:pPr>
      <w:r w:rsidRPr="008F3D8E">
        <w:t>Where does sport fit within the school’s curriculum?</w:t>
      </w:r>
    </w:p>
    <w:p w14:paraId="5E8EE65C" w14:textId="77777777" w:rsidR="00DE2596" w:rsidRPr="008F3D8E" w:rsidRDefault="00DE2596" w:rsidP="00DE2596">
      <w:pPr>
        <w:pStyle w:val="IOSlist1bullet2017"/>
      </w:pPr>
      <w:r w:rsidRPr="008F3D8E">
        <w:t>What does current research say about sport in schools?</w:t>
      </w:r>
    </w:p>
    <w:p w14:paraId="2B283A1B" w14:textId="77777777" w:rsidR="00DE2596" w:rsidRPr="008F3D8E" w:rsidRDefault="00DE2596" w:rsidP="00DE2596">
      <w:pPr>
        <w:pStyle w:val="IOSlist1bullet2017"/>
      </w:pPr>
      <w:r w:rsidRPr="008F3D8E">
        <w:t>What are student perceptions of school sport and how does this impact on the implementation of sport?</w:t>
      </w:r>
    </w:p>
    <w:p w14:paraId="4149D9C0" w14:textId="77777777" w:rsidR="00DE2596" w:rsidRPr="008F3D8E" w:rsidRDefault="00DE2596" w:rsidP="00DE2596">
      <w:pPr>
        <w:pStyle w:val="IOSlist1bullet2017"/>
      </w:pPr>
      <w:r w:rsidRPr="008F3D8E">
        <w:t>What resources are necessary to run school sport?</w:t>
      </w:r>
    </w:p>
    <w:p w14:paraId="49338094" w14:textId="77777777" w:rsidR="00DE2596" w:rsidRPr="008F3D8E" w:rsidRDefault="00DE2596" w:rsidP="00DE2596">
      <w:pPr>
        <w:pStyle w:val="IOSlist1bullet2017"/>
      </w:pPr>
      <w:r w:rsidRPr="008F3D8E">
        <w:t>How does sport impact on other activities in the school?</w:t>
      </w:r>
    </w:p>
    <w:p w14:paraId="57D881D6" w14:textId="77777777" w:rsidR="00DE2596" w:rsidRPr="008F3D8E" w:rsidRDefault="00DE2596" w:rsidP="00DE2596">
      <w:pPr>
        <w:pStyle w:val="IOSlist1bullet2017"/>
      </w:pPr>
      <w:r>
        <w:t>What are DoE</w:t>
      </w:r>
      <w:r w:rsidRPr="008F3D8E">
        <w:t xml:space="preserve"> requirements regarding school sport?</w:t>
      </w:r>
    </w:p>
    <w:p w14:paraId="27F9C0F1" w14:textId="77777777" w:rsidR="00DE2596" w:rsidRPr="008F3D8E" w:rsidRDefault="00DE2596" w:rsidP="00DE2596">
      <w:pPr>
        <w:pStyle w:val="IOSlist1bullet2017"/>
      </w:pPr>
      <w:r w:rsidRPr="008F3D8E">
        <w:t>What are the options for structuring school sport and how do they impact on school organisation?</w:t>
      </w:r>
    </w:p>
    <w:p w14:paraId="336B9AFE" w14:textId="77777777" w:rsidR="00DE2596" w:rsidRPr="008F3D8E" w:rsidRDefault="00DE2596" w:rsidP="00DE2596">
      <w:pPr>
        <w:pStyle w:val="IOSlist1bullet2017"/>
      </w:pPr>
      <w:r w:rsidRPr="008F3D8E">
        <w:t>Where are school sport policies and guidelines located on the D</w:t>
      </w:r>
      <w:r w:rsidR="00592EE7">
        <w:t>oE</w:t>
      </w:r>
      <w:r w:rsidRPr="008F3D8E">
        <w:t xml:space="preserve"> intranet?</w:t>
      </w:r>
    </w:p>
    <w:p w14:paraId="4225DA04" w14:textId="77777777" w:rsidR="00DE2596" w:rsidRPr="008F3D8E" w:rsidRDefault="00DE2596" w:rsidP="00DE2596">
      <w:pPr>
        <w:pStyle w:val="IOSlist1bullet2017"/>
      </w:pPr>
      <w:r w:rsidRPr="008F3D8E">
        <w:t>Do</w:t>
      </w:r>
      <w:r>
        <w:t xml:space="preserve"> members of</w:t>
      </w:r>
      <w:r w:rsidRPr="008F3D8E">
        <w:t xml:space="preserve"> staff feel confident/competent about delivering quality sport sessions?</w:t>
      </w:r>
    </w:p>
    <w:p w14:paraId="412999D4" w14:textId="77777777" w:rsidR="00DE2596" w:rsidRPr="008F3D8E" w:rsidRDefault="00DE2596" w:rsidP="00DE2596">
      <w:pPr>
        <w:pStyle w:val="IOSlist1bullet2017"/>
      </w:pPr>
      <w:r w:rsidRPr="008F3D8E">
        <w:t>How can staff improve their delivery of school sport?</w:t>
      </w:r>
    </w:p>
    <w:p w14:paraId="73FF33B4" w14:textId="77777777" w:rsidR="00DE2596" w:rsidRPr="008F3D8E" w:rsidRDefault="00DE2596" w:rsidP="00DE2596">
      <w:pPr>
        <w:pStyle w:val="IOSlist1bullet2017"/>
      </w:pPr>
      <w:r w:rsidRPr="008F3D8E">
        <w:t>Are there accredited courses available to support new teachers?</w:t>
      </w:r>
    </w:p>
    <w:p w14:paraId="206F6A7E" w14:textId="77777777" w:rsidR="00DE2596" w:rsidRDefault="00DE2596" w:rsidP="00DE2596">
      <w:r w:rsidRPr="008F3D8E">
        <w:t xml:space="preserve">The last review was conducted </w:t>
      </w:r>
      <w:r>
        <w:rPr>
          <w:color w:val="943634" w:themeColor="accent2" w:themeShade="BF"/>
        </w:rPr>
        <w:t>&lt;insert date and</w:t>
      </w:r>
      <w:r w:rsidRPr="008F3D8E">
        <w:rPr>
          <w:color w:val="943634" w:themeColor="accent2" w:themeShade="BF"/>
        </w:rPr>
        <w:t xml:space="preserve"> person responsible&gt;</w:t>
      </w:r>
      <w:r w:rsidRPr="008F3D8E">
        <w:t xml:space="preserve">. A full copy of the review is located </w:t>
      </w:r>
      <w:r w:rsidRPr="008F3D8E">
        <w:rPr>
          <w:color w:val="943634" w:themeColor="accent2" w:themeShade="BF"/>
        </w:rPr>
        <w:t>&lt;insert file location&gt;</w:t>
      </w:r>
      <w:r w:rsidRPr="008F3D8E">
        <w:t>.</w:t>
      </w:r>
    </w:p>
    <w:p w14:paraId="6D551F0A" w14:textId="77777777" w:rsidR="003B5A12" w:rsidRDefault="003B5A12">
      <w:pPr>
        <w:spacing w:before="0" w:line="240" w:lineRule="auto"/>
      </w:pPr>
      <w:r>
        <w:br w:type="page"/>
      </w:r>
    </w:p>
    <w:p w14:paraId="7594B678" w14:textId="77777777" w:rsidR="003B5A12" w:rsidRDefault="003B5A12" w:rsidP="0096128E">
      <w:pPr>
        <w:pStyle w:val="IOSheading22017"/>
      </w:pPr>
      <w:r w:rsidRPr="0084745C">
        <w:rPr>
          <w:noProof/>
          <w:lang w:eastAsia="en-AU"/>
        </w:rPr>
        <w:lastRenderedPageBreak/>
        <w:drawing>
          <wp:inline distT="0" distB="0" distL="0" distR="0" wp14:anchorId="5E9A4D63" wp14:editId="6097B431">
            <wp:extent cx="1737360" cy="536448"/>
            <wp:effectExtent l="0" t="0" r="0" b="0"/>
            <wp:docPr id="4" name="Picture 4" descr="New South Wales Department of Education—Public Schools logo" title="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blic schools.png"/>
                    <pic:cNvPicPr/>
                  </pic:nvPicPr>
                  <pic:blipFill>
                    <a:blip r:embed="rId11">
                      <a:extLst>
                        <a:ext uri="{28A0092B-C50C-407E-A947-70E740481C1C}">
                          <a14:useLocalDpi xmlns:a14="http://schemas.microsoft.com/office/drawing/2010/main" val="0"/>
                        </a:ext>
                      </a:extLst>
                    </a:blip>
                    <a:stretch>
                      <a:fillRect/>
                    </a:stretch>
                  </pic:blipFill>
                  <pic:spPr>
                    <a:xfrm>
                      <a:off x="0" y="0"/>
                      <a:ext cx="1737360" cy="536448"/>
                    </a:xfrm>
                    <a:prstGeom prst="rect">
                      <a:avLst/>
                    </a:prstGeom>
                  </pic:spPr>
                </pic:pic>
              </a:graphicData>
            </a:graphic>
          </wp:inline>
        </w:drawing>
      </w:r>
      <w:r w:rsidRPr="0084745C">
        <w:t xml:space="preserve"> </w:t>
      </w:r>
      <w:r w:rsidR="00592EE7">
        <w:tab/>
      </w:r>
      <w:r w:rsidRPr="00B158D7">
        <w:t>A</w:t>
      </w:r>
      <w:r>
        <w:t>ppendix 2</w:t>
      </w:r>
      <w:r w:rsidR="005A4E15">
        <w:t xml:space="preserve"> – Task 1c</w:t>
      </w:r>
      <w:r w:rsidRPr="0084745C">
        <w:t xml:space="preserve"> </w:t>
      </w:r>
    </w:p>
    <w:p w14:paraId="652912E7" w14:textId="77777777" w:rsidR="003B5A12" w:rsidRDefault="005A4E15" w:rsidP="003B5A12">
      <w:pPr>
        <w:pStyle w:val="IOSheading32017"/>
      </w:pPr>
      <w:r>
        <w:t>Review questions</w:t>
      </w:r>
    </w:p>
    <w:p w14:paraId="73C704C0" w14:textId="77777777" w:rsidR="003B5A12" w:rsidRDefault="003B5A12" w:rsidP="0096128E">
      <w:pPr>
        <w:pStyle w:val="IOSbodytext2017"/>
        <w:ind w:left="567"/>
        <w:rPr>
          <w:lang w:eastAsia="en-US"/>
        </w:rPr>
      </w:pPr>
      <w:r>
        <w:rPr>
          <w:lang w:eastAsia="en-US"/>
        </w:rPr>
        <w:t>Before you start filling in the template for the Developing school-based procedures</w:t>
      </w:r>
      <w:r w:rsidR="005A4E15">
        <w:rPr>
          <w:lang w:eastAsia="en-US"/>
        </w:rPr>
        <w:t xml:space="preserve"> for school sport</w:t>
      </w:r>
      <w:r>
        <w:rPr>
          <w:lang w:eastAsia="en-US"/>
        </w:rPr>
        <w:t xml:space="preserve"> answer the following questions about your </w:t>
      </w:r>
      <w:proofErr w:type="gramStart"/>
      <w:r>
        <w:rPr>
          <w:lang w:eastAsia="en-US"/>
        </w:rPr>
        <w:t>school’s</w:t>
      </w:r>
      <w:proofErr w:type="gramEnd"/>
      <w:r>
        <w:rPr>
          <w:lang w:eastAsia="en-US"/>
        </w:rPr>
        <w:t xml:space="preserve"> existing sport organisational arrangement.</w:t>
      </w:r>
    </w:p>
    <w:p w14:paraId="350E3BFA" w14:textId="77777777" w:rsidR="003B5A12" w:rsidRPr="003B5A12" w:rsidRDefault="003B5A12" w:rsidP="0096128E">
      <w:pPr>
        <w:pStyle w:val="IOSList2numbered2017"/>
        <w:numPr>
          <w:ilvl w:val="0"/>
          <w:numId w:val="57"/>
        </w:numPr>
        <w:rPr>
          <w:lang w:eastAsia="en-US"/>
        </w:rPr>
      </w:pPr>
      <w:r w:rsidRPr="003B5A12">
        <w:t>Are there existing school sport procedures recorded and available to all staff members?</w:t>
      </w:r>
    </w:p>
    <w:p w14:paraId="7E1FB3F8" w14:textId="77777777" w:rsidR="003B5A12" w:rsidRPr="003B5A12" w:rsidRDefault="003B5A12" w:rsidP="0096128E">
      <w:pPr>
        <w:pStyle w:val="IOSList2numbered2017"/>
        <w:numPr>
          <w:ilvl w:val="0"/>
          <w:numId w:val="57"/>
        </w:numPr>
      </w:pPr>
      <w:r w:rsidRPr="003B5A12">
        <w:t>If so, when were school sport procedures last reviewed and who conducted the review?</w:t>
      </w:r>
    </w:p>
    <w:p w14:paraId="21481C3E" w14:textId="77777777" w:rsidR="003B5A12" w:rsidRPr="003B5A12" w:rsidRDefault="003B5A12" w:rsidP="0096128E">
      <w:pPr>
        <w:pStyle w:val="IOSList2numbered2017"/>
        <w:numPr>
          <w:ilvl w:val="0"/>
          <w:numId w:val="57"/>
        </w:numPr>
      </w:pPr>
      <w:r w:rsidRPr="003B5A12">
        <w:t>Where are all the documents stored regarding sport and physical activity in the school?</w:t>
      </w:r>
    </w:p>
    <w:p w14:paraId="667046C5" w14:textId="77777777" w:rsidR="003B5A12" w:rsidRPr="003B5A12" w:rsidRDefault="003B5A12" w:rsidP="0096128E">
      <w:pPr>
        <w:pStyle w:val="IOSList2numbered2017"/>
        <w:numPr>
          <w:ilvl w:val="0"/>
          <w:numId w:val="57"/>
        </w:numPr>
      </w:pPr>
      <w:r w:rsidRPr="003B5A12">
        <w:t>How do staff, student and parents/carers know about the procedures for school sport?</w:t>
      </w:r>
    </w:p>
    <w:p w14:paraId="7C57E202" w14:textId="77777777" w:rsidR="003B5A12" w:rsidRPr="003B5A12" w:rsidRDefault="003B5A12" w:rsidP="0096128E">
      <w:pPr>
        <w:pStyle w:val="IOSList2numbered2017"/>
        <w:numPr>
          <w:ilvl w:val="0"/>
          <w:numId w:val="57"/>
        </w:numPr>
      </w:pPr>
      <w:r w:rsidRPr="003B5A12">
        <w:t>What are the main methods of communication regarding school sport used within the school?</w:t>
      </w:r>
    </w:p>
    <w:p w14:paraId="52865CE3" w14:textId="77777777" w:rsidR="003B5A12" w:rsidRPr="004C1FC0" w:rsidRDefault="003B5A12" w:rsidP="003B5A12">
      <w:pPr>
        <w:pStyle w:val="IOSbodytext2017"/>
        <w:spacing w:before="0"/>
        <w:ind w:left="924"/>
        <w:rPr>
          <w:szCs w:val="24"/>
        </w:rPr>
      </w:pPr>
    </w:p>
    <w:p w14:paraId="07A65B8B" w14:textId="77777777" w:rsidR="003B5A12" w:rsidRPr="004C1FC0" w:rsidRDefault="003B5A12" w:rsidP="003B5A12">
      <w:pPr>
        <w:pStyle w:val="IOSbodytext2017"/>
        <w:shd w:val="clear" w:color="auto" w:fill="B8CCE4" w:themeFill="accent1" w:themeFillTint="66"/>
        <w:spacing w:before="0"/>
        <w:ind w:left="1474" w:right="1474"/>
        <w:rPr>
          <w:szCs w:val="24"/>
        </w:rPr>
      </w:pPr>
      <w:r w:rsidRPr="004C1FC0">
        <w:rPr>
          <w:szCs w:val="24"/>
        </w:rPr>
        <w:t>Note: The completion and publication of the</w:t>
      </w:r>
      <w:r>
        <w:rPr>
          <w:szCs w:val="24"/>
        </w:rPr>
        <w:t xml:space="preserve"> </w:t>
      </w:r>
      <w:r w:rsidRPr="0096128E">
        <w:rPr>
          <w:b/>
          <w:szCs w:val="24"/>
        </w:rPr>
        <w:t>Developing school-based procedures</w:t>
      </w:r>
      <w:r w:rsidR="005A4E15" w:rsidRPr="0096128E">
        <w:rPr>
          <w:b/>
          <w:szCs w:val="24"/>
        </w:rPr>
        <w:t xml:space="preserve"> for sport</w:t>
      </w:r>
      <w:r w:rsidRPr="004C1FC0">
        <w:rPr>
          <w:szCs w:val="24"/>
        </w:rPr>
        <w:t xml:space="preserve"> template is </w:t>
      </w:r>
      <w:r w:rsidRPr="004C1FC0">
        <w:rPr>
          <w:b/>
          <w:szCs w:val="24"/>
        </w:rPr>
        <w:t>mandatory</w:t>
      </w:r>
      <w:r w:rsidRPr="004C1FC0">
        <w:rPr>
          <w:szCs w:val="24"/>
        </w:rPr>
        <w:t xml:space="preserve">. It is a requirement of section 1.3 of the </w:t>
      </w:r>
      <w:hyperlink r:id="rId22" w:tgtFrame="_blank" w:history="1">
        <w:r w:rsidRPr="004C1FC0">
          <w:rPr>
            <w:rStyle w:val="Hyperlink"/>
            <w:szCs w:val="24"/>
          </w:rPr>
          <w:t xml:space="preserve">Sport and Physical Activity </w:t>
        </w:r>
        <w:r w:rsidRPr="00A223B7">
          <w:rPr>
            <w:rStyle w:val="Hyperlink"/>
            <w:szCs w:val="24"/>
          </w:rPr>
          <w:t>P</w:t>
        </w:r>
        <w:r w:rsidRPr="004C1FC0">
          <w:rPr>
            <w:rStyle w:val="Hyperlink"/>
            <w:szCs w:val="24"/>
          </w:rPr>
          <w:t>olicy</w:t>
        </w:r>
      </w:hyperlink>
      <w:r w:rsidRPr="004C1FC0">
        <w:rPr>
          <w:szCs w:val="24"/>
        </w:rPr>
        <w:t xml:space="preserve"> (2015).</w:t>
      </w:r>
    </w:p>
    <w:p w14:paraId="14128644" w14:textId="77777777" w:rsidR="00B6341F" w:rsidRPr="00DE2596" w:rsidRDefault="00B6341F" w:rsidP="00DE2596">
      <w:pPr>
        <w:pStyle w:val="IOSbodytext2017"/>
      </w:pPr>
    </w:p>
    <w:sectPr w:rsidR="00B6341F" w:rsidRPr="00DE2596" w:rsidSect="00744FFC">
      <w:footerReference w:type="even" r:id="rId23"/>
      <w:footerReference w:type="default" r:id="rId24"/>
      <w:pgSz w:w="11906" w:h="16838"/>
      <w:pgMar w:top="1134" w:right="567" w:bottom="567" w:left="567" w:header="45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D38BDB" w14:textId="77777777" w:rsidR="002C5506" w:rsidRDefault="002C5506" w:rsidP="00F247F6">
      <w:r>
        <w:separator/>
      </w:r>
    </w:p>
    <w:p w14:paraId="60A9163E" w14:textId="77777777" w:rsidR="002C5506" w:rsidRDefault="002C5506"/>
    <w:p w14:paraId="51C71F84" w14:textId="77777777" w:rsidR="002C5506" w:rsidRDefault="002C5506"/>
  </w:endnote>
  <w:endnote w:type="continuationSeparator" w:id="0">
    <w:p w14:paraId="257C790D" w14:textId="77777777" w:rsidR="002C5506" w:rsidRDefault="002C5506" w:rsidP="00F247F6">
      <w:r>
        <w:continuationSeparator/>
      </w:r>
    </w:p>
    <w:p w14:paraId="333CA7B6" w14:textId="77777777" w:rsidR="002C5506" w:rsidRDefault="002C5506"/>
    <w:p w14:paraId="38FACF9A" w14:textId="77777777" w:rsidR="002C5506" w:rsidRDefault="002C55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Helvetica">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D6D76" w14:textId="77777777" w:rsidR="00086749" w:rsidRPr="0092025C" w:rsidRDefault="00086749" w:rsidP="003E6398">
    <w:pPr>
      <w:pStyle w:val="IOSfooter2017"/>
    </w:pPr>
    <w:r w:rsidRPr="004E338C">
      <w:tab/>
    </w:r>
    <w:r w:rsidRPr="004E338C">
      <w:fldChar w:fldCharType="begin"/>
    </w:r>
    <w:r w:rsidRPr="004E338C">
      <w:instrText xml:space="preserve"> PAGE </w:instrText>
    </w:r>
    <w:r w:rsidRPr="004E338C">
      <w:fldChar w:fldCharType="separate"/>
    </w:r>
    <w:r>
      <w:rPr>
        <w:noProof/>
      </w:rPr>
      <w:t>2</w:t>
    </w:r>
    <w:r w:rsidRPr="004E338C">
      <w:fldChar w:fldCharType="end"/>
    </w:r>
    <w:r>
      <w:tab/>
    </w:r>
    <w: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0BC98" w14:textId="77777777" w:rsidR="00086749" w:rsidRPr="00182340" w:rsidRDefault="00086749" w:rsidP="00667FEF">
    <w:pPr>
      <w:pStyle w:val="IOSfooter2017"/>
    </w:pPr>
    <w:r w:rsidRPr="00233AD0">
      <w:t xml:space="preserve">© </w:t>
    </w:r>
    <w:hyperlink r:id="rId1" w:history="1">
      <w:r w:rsidRPr="006F6A94">
        <w:rPr>
          <w:rStyle w:val="Hyperlink"/>
        </w:rPr>
        <w:t>NSW Department of Education</w:t>
      </w:r>
    </w:hyperlink>
    <w:r>
      <w:t xml:space="preserve">, </w:t>
    </w:r>
    <w:r w:rsidR="00ED2BEB">
      <w:t>November</w:t>
    </w:r>
    <w:r>
      <w:t>, 2017</w:t>
    </w:r>
    <w:r w:rsidRPr="004E338C">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3FABA7" w14:textId="77777777" w:rsidR="002C5506" w:rsidRDefault="002C5506" w:rsidP="00F247F6">
      <w:r>
        <w:separator/>
      </w:r>
    </w:p>
    <w:p w14:paraId="7BA90832" w14:textId="77777777" w:rsidR="002C5506" w:rsidRDefault="002C5506"/>
    <w:p w14:paraId="1EAC60E6" w14:textId="77777777" w:rsidR="002C5506" w:rsidRDefault="002C5506"/>
  </w:footnote>
  <w:footnote w:type="continuationSeparator" w:id="0">
    <w:p w14:paraId="76D7E066" w14:textId="77777777" w:rsidR="002C5506" w:rsidRDefault="002C5506" w:rsidP="00F247F6">
      <w:r>
        <w:continuationSeparator/>
      </w:r>
    </w:p>
    <w:p w14:paraId="52C8A06A" w14:textId="77777777" w:rsidR="002C5506" w:rsidRDefault="002C5506"/>
    <w:p w14:paraId="75BEE9FB" w14:textId="77777777" w:rsidR="002C5506" w:rsidRDefault="002C5506"/>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5797A"/>
    <w:multiLevelType w:val="hybridMultilevel"/>
    <w:tmpl w:val="411A136A"/>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 w15:restartNumberingAfterBreak="0">
    <w:nsid w:val="028303F2"/>
    <w:multiLevelType w:val="hybridMultilevel"/>
    <w:tmpl w:val="021C5222"/>
    <w:lvl w:ilvl="0" w:tplc="C5063424">
      <w:start w:val="1"/>
      <w:numFmt w:val="decimal"/>
      <w:pStyle w:val="IOStablelist1numbered2017"/>
      <w:lvlText w:val="%1."/>
      <w:lvlJc w:val="left"/>
      <w:pPr>
        <w:ind w:left="425"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6D5F5D"/>
    <w:multiLevelType w:val="hybridMultilevel"/>
    <w:tmpl w:val="28B62CF6"/>
    <w:lvl w:ilvl="0" w:tplc="6772F546">
      <w:start w:val="1"/>
      <w:numFmt w:val="lowerLetter"/>
      <w:pStyle w:val="IOStablelist2numbered2017"/>
      <w:lvlText w:val="%1."/>
      <w:lvlJc w:val="left"/>
      <w:pPr>
        <w:ind w:left="652"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CB017F"/>
    <w:multiLevelType w:val="hybridMultilevel"/>
    <w:tmpl w:val="17905F1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9936B57"/>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E044ED9"/>
    <w:multiLevelType w:val="multilevel"/>
    <w:tmpl w:val="653AFD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B33935"/>
    <w:multiLevelType w:val="multilevel"/>
    <w:tmpl w:val="E132B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63205D"/>
    <w:multiLevelType w:val="hybridMultilevel"/>
    <w:tmpl w:val="6E16D6AA"/>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5755438"/>
    <w:multiLevelType w:val="multilevel"/>
    <w:tmpl w:val="7DF8F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4159EF"/>
    <w:multiLevelType w:val="multilevel"/>
    <w:tmpl w:val="BBFAD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665490"/>
    <w:multiLevelType w:val="hybridMultilevel"/>
    <w:tmpl w:val="039E0CA0"/>
    <w:lvl w:ilvl="0" w:tplc="E8244D1C">
      <w:start w:val="1"/>
      <w:numFmt w:val="decimal"/>
      <w:lvlText w:val="%1."/>
      <w:lvlJc w:val="left"/>
      <w:pPr>
        <w:ind w:left="646" w:hanging="362"/>
      </w:pPr>
      <w:rPr>
        <w:rFonts w:hint="default"/>
      </w:rPr>
    </w:lvl>
    <w:lvl w:ilvl="1" w:tplc="C2780A7E">
      <w:start w:val="1"/>
      <w:numFmt w:val="bullet"/>
      <w:lvlText w:val="o"/>
      <w:lvlJc w:val="left"/>
      <w:pPr>
        <w:ind w:left="1440" w:hanging="360"/>
      </w:pPr>
      <w:rPr>
        <w:rFonts w:ascii="Courier New" w:hAnsi="Courier New" w:hint="default"/>
      </w:rPr>
    </w:lvl>
    <w:lvl w:ilvl="2" w:tplc="646E5AD8" w:tentative="1">
      <w:start w:val="1"/>
      <w:numFmt w:val="bullet"/>
      <w:lvlText w:val=""/>
      <w:lvlJc w:val="left"/>
      <w:pPr>
        <w:ind w:left="2160" w:hanging="360"/>
      </w:pPr>
      <w:rPr>
        <w:rFonts w:ascii="Wingdings" w:hAnsi="Wingdings" w:hint="default"/>
      </w:rPr>
    </w:lvl>
    <w:lvl w:ilvl="3" w:tplc="89121668" w:tentative="1">
      <w:start w:val="1"/>
      <w:numFmt w:val="bullet"/>
      <w:lvlText w:val=""/>
      <w:lvlJc w:val="left"/>
      <w:pPr>
        <w:ind w:left="2880" w:hanging="360"/>
      </w:pPr>
      <w:rPr>
        <w:rFonts w:ascii="Symbol" w:hAnsi="Symbol" w:hint="default"/>
      </w:rPr>
    </w:lvl>
    <w:lvl w:ilvl="4" w:tplc="1372748C" w:tentative="1">
      <w:start w:val="1"/>
      <w:numFmt w:val="bullet"/>
      <w:lvlText w:val="o"/>
      <w:lvlJc w:val="left"/>
      <w:pPr>
        <w:ind w:left="3600" w:hanging="360"/>
      </w:pPr>
      <w:rPr>
        <w:rFonts w:ascii="Courier New" w:hAnsi="Courier New" w:hint="default"/>
      </w:rPr>
    </w:lvl>
    <w:lvl w:ilvl="5" w:tplc="B73058BC" w:tentative="1">
      <w:start w:val="1"/>
      <w:numFmt w:val="bullet"/>
      <w:lvlText w:val=""/>
      <w:lvlJc w:val="left"/>
      <w:pPr>
        <w:ind w:left="4320" w:hanging="360"/>
      </w:pPr>
      <w:rPr>
        <w:rFonts w:ascii="Wingdings" w:hAnsi="Wingdings" w:hint="default"/>
      </w:rPr>
    </w:lvl>
    <w:lvl w:ilvl="6" w:tplc="9EA83BC2" w:tentative="1">
      <w:start w:val="1"/>
      <w:numFmt w:val="bullet"/>
      <w:lvlText w:val=""/>
      <w:lvlJc w:val="left"/>
      <w:pPr>
        <w:ind w:left="5040" w:hanging="360"/>
      </w:pPr>
      <w:rPr>
        <w:rFonts w:ascii="Symbol" w:hAnsi="Symbol" w:hint="default"/>
      </w:rPr>
    </w:lvl>
    <w:lvl w:ilvl="7" w:tplc="E8884F62" w:tentative="1">
      <w:start w:val="1"/>
      <w:numFmt w:val="bullet"/>
      <w:lvlText w:val="o"/>
      <w:lvlJc w:val="left"/>
      <w:pPr>
        <w:ind w:left="5760" w:hanging="360"/>
      </w:pPr>
      <w:rPr>
        <w:rFonts w:ascii="Courier New" w:hAnsi="Courier New" w:hint="default"/>
      </w:rPr>
    </w:lvl>
    <w:lvl w:ilvl="8" w:tplc="B6322E12" w:tentative="1">
      <w:start w:val="1"/>
      <w:numFmt w:val="bullet"/>
      <w:lvlText w:val=""/>
      <w:lvlJc w:val="left"/>
      <w:pPr>
        <w:ind w:left="6480" w:hanging="360"/>
      </w:pPr>
      <w:rPr>
        <w:rFonts w:ascii="Wingdings" w:hAnsi="Wingdings" w:hint="default"/>
      </w:rPr>
    </w:lvl>
  </w:abstractNum>
  <w:abstractNum w:abstractNumId="11" w15:restartNumberingAfterBreak="0">
    <w:nsid w:val="20F6362A"/>
    <w:multiLevelType w:val="multilevel"/>
    <w:tmpl w:val="44DE4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2D4BD7"/>
    <w:multiLevelType w:val="multilevel"/>
    <w:tmpl w:val="902A3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940421"/>
    <w:multiLevelType w:val="hybridMultilevel"/>
    <w:tmpl w:val="E97004A4"/>
    <w:lvl w:ilvl="0" w:tplc="6930E07E">
      <w:start w:val="1"/>
      <w:numFmt w:val="decimal"/>
      <w:lvlText w:val="%1."/>
      <w:lvlJc w:val="left"/>
      <w:pPr>
        <w:ind w:left="924" w:hanging="360"/>
      </w:pPr>
      <w:rPr>
        <w:rFonts w:hint="default"/>
      </w:rPr>
    </w:lvl>
    <w:lvl w:ilvl="1" w:tplc="0C090019" w:tentative="1">
      <w:start w:val="1"/>
      <w:numFmt w:val="lowerLetter"/>
      <w:lvlText w:val="%2."/>
      <w:lvlJc w:val="left"/>
      <w:pPr>
        <w:ind w:left="1644" w:hanging="360"/>
      </w:pPr>
    </w:lvl>
    <w:lvl w:ilvl="2" w:tplc="0C09001B" w:tentative="1">
      <w:start w:val="1"/>
      <w:numFmt w:val="lowerRoman"/>
      <w:lvlText w:val="%3."/>
      <w:lvlJc w:val="right"/>
      <w:pPr>
        <w:ind w:left="2364" w:hanging="180"/>
      </w:pPr>
    </w:lvl>
    <w:lvl w:ilvl="3" w:tplc="0C09000F" w:tentative="1">
      <w:start w:val="1"/>
      <w:numFmt w:val="decimal"/>
      <w:lvlText w:val="%4."/>
      <w:lvlJc w:val="left"/>
      <w:pPr>
        <w:ind w:left="3084" w:hanging="360"/>
      </w:pPr>
    </w:lvl>
    <w:lvl w:ilvl="4" w:tplc="0C090019" w:tentative="1">
      <w:start w:val="1"/>
      <w:numFmt w:val="lowerLetter"/>
      <w:lvlText w:val="%5."/>
      <w:lvlJc w:val="left"/>
      <w:pPr>
        <w:ind w:left="3804" w:hanging="360"/>
      </w:pPr>
    </w:lvl>
    <w:lvl w:ilvl="5" w:tplc="0C09001B" w:tentative="1">
      <w:start w:val="1"/>
      <w:numFmt w:val="lowerRoman"/>
      <w:lvlText w:val="%6."/>
      <w:lvlJc w:val="right"/>
      <w:pPr>
        <w:ind w:left="4524" w:hanging="180"/>
      </w:pPr>
    </w:lvl>
    <w:lvl w:ilvl="6" w:tplc="0C09000F" w:tentative="1">
      <w:start w:val="1"/>
      <w:numFmt w:val="decimal"/>
      <w:lvlText w:val="%7."/>
      <w:lvlJc w:val="left"/>
      <w:pPr>
        <w:ind w:left="5244" w:hanging="360"/>
      </w:pPr>
    </w:lvl>
    <w:lvl w:ilvl="7" w:tplc="0C090019" w:tentative="1">
      <w:start w:val="1"/>
      <w:numFmt w:val="lowerLetter"/>
      <w:lvlText w:val="%8."/>
      <w:lvlJc w:val="left"/>
      <w:pPr>
        <w:ind w:left="5964" w:hanging="360"/>
      </w:pPr>
    </w:lvl>
    <w:lvl w:ilvl="8" w:tplc="0C09001B" w:tentative="1">
      <w:start w:val="1"/>
      <w:numFmt w:val="lowerRoman"/>
      <w:lvlText w:val="%9."/>
      <w:lvlJc w:val="right"/>
      <w:pPr>
        <w:ind w:left="6684" w:hanging="180"/>
      </w:pPr>
    </w:lvl>
  </w:abstractNum>
  <w:abstractNum w:abstractNumId="14" w15:restartNumberingAfterBreak="0">
    <w:nsid w:val="2D3A5774"/>
    <w:multiLevelType w:val="hybridMultilevel"/>
    <w:tmpl w:val="9C586E2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0F96BC5"/>
    <w:multiLevelType w:val="hybridMultilevel"/>
    <w:tmpl w:val="8D92BA10"/>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3D52B97"/>
    <w:multiLevelType w:val="hybridMultilevel"/>
    <w:tmpl w:val="0248F2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5024DDD"/>
    <w:multiLevelType w:val="hybridMultilevel"/>
    <w:tmpl w:val="DDDCECF0"/>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631429A"/>
    <w:multiLevelType w:val="hybridMultilevel"/>
    <w:tmpl w:val="B406CD78"/>
    <w:lvl w:ilvl="0" w:tplc="0C09000F">
      <w:start w:val="1"/>
      <w:numFmt w:val="decimal"/>
      <w:lvlText w:val="%1."/>
      <w:lvlJc w:val="left"/>
      <w:pPr>
        <w:ind w:left="780" w:hanging="360"/>
      </w:pPr>
    </w:lvl>
    <w:lvl w:ilvl="1" w:tplc="0C090019" w:tentative="1">
      <w:start w:val="1"/>
      <w:numFmt w:val="lowerLetter"/>
      <w:lvlText w:val="%2."/>
      <w:lvlJc w:val="left"/>
      <w:pPr>
        <w:ind w:left="1500" w:hanging="360"/>
      </w:pPr>
    </w:lvl>
    <w:lvl w:ilvl="2" w:tplc="0C09001B" w:tentative="1">
      <w:start w:val="1"/>
      <w:numFmt w:val="lowerRoman"/>
      <w:lvlText w:val="%3."/>
      <w:lvlJc w:val="right"/>
      <w:pPr>
        <w:ind w:left="2220" w:hanging="180"/>
      </w:pPr>
    </w:lvl>
    <w:lvl w:ilvl="3" w:tplc="0C09000F" w:tentative="1">
      <w:start w:val="1"/>
      <w:numFmt w:val="decimal"/>
      <w:lvlText w:val="%4."/>
      <w:lvlJc w:val="left"/>
      <w:pPr>
        <w:ind w:left="2940" w:hanging="360"/>
      </w:pPr>
    </w:lvl>
    <w:lvl w:ilvl="4" w:tplc="0C090019" w:tentative="1">
      <w:start w:val="1"/>
      <w:numFmt w:val="lowerLetter"/>
      <w:lvlText w:val="%5."/>
      <w:lvlJc w:val="left"/>
      <w:pPr>
        <w:ind w:left="3660" w:hanging="360"/>
      </w:pPr>
    </w:lvl>
    <w:lvl w:ilvl="5" w:tplc="0C09001B" w:tentative="1">
      <w:start w:val="1"/>
      <w:numFmt w:val="lowerRoman"/>
      <w:lvlText w:val="%6."/>
      <w:lvlJc w:val="right"/>
      <w:pPr>
        <w:ind w:left="4380" w:hanging="180"/>
      </w:pPr>
    </w:lvl>
    <w:lvl w:ilvl="6" w:tplc="0C09000F" w:tentative="1">
      <w:start w:val="1"/>
      <w:numFmt w:val="decimal"/>
      <w:lvlText w:val="%7."/>
      <w:lvlJc w:val="left"/>
      <w:pPr>
        <w:ind w:left="5100" w:hanging="360"/>
      </w:pPr>
    </w:lvl>
    <w:lvl w:ilvl="7" w:tplc="0C090019" w:tentative="1">
      <w:start w:val="1"/>
      <w:numFmt w:val="lowerLetter"/>
      <w:lvlText w:val="%8."/>
      <w:lvlJc w:val="left"/>
      <w:pPr>
        <w:ind w:left="5820" w:hanging="360"/>
      </w:pPr>
    </w:lvl>
    <w:lvl w:ilvl="8" w:tplc="0C09001B" w:tentative="1">
      <w:start w:val="1"/>
      <w:numFmt w:val="lowerRoman"/>
      <w:lvlText w:val="%9."/>
      <w:lvlJc w:val="right"/>
      <w:pPr>
        <w:ind w:left="6540" w:hanging="180"/>
      </w:pPr>
    </w:lvl>
  </w:abstractNum>
  <w:abstractNum w:abstractNumId="19" w15:restartNumberingAfterBreak="0">
    <w:nsid w:val="36BA2F35"/>
    <w:multiLevelType w:val="hybridMultilevel"/>
    <w:tmpl w:val="2D0CB15C"/>
    <w:lvl w:ilvl="0" w:tplc="52BEB4A2">
      <w:start w:val="1"/>
      <w:numFmt w:val="bullet"/>
      <w:pStyle w:val="IOStablelist1bullet2017"/>
      <w:lvlText w:val=""/>
      <w:lvlJc w:val="left"/>
      <w:pPr>
        <w:ind w:left="425" w:hanging="227"/>
      </w:pPr>
      <w:rPr>
        <w:rFonts w:ascii="Symbol" w:hAnsi="Symbol" w:hint="default"/>
      </w:rPr>
    </w:lvl>
    <w:lvl w:ilvl="1" w:tplc="04090003">
      <w:start w:val="1"/>
      <w:numFmt w:val="bullet"/>
      <w:pStyle w:val="IOStablelist2bullet2017"/>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190461"/>
    <w:multiLevelType w:val="hybridMultilevel"/>
    <w:tmpl w:val="891698F6"/>
    <w:lvl w:ilvl="0" w:tplc="0C090019">
      <w:start w:val="1"/>
      <w:numFmt w:val="lowerLetter"/>
      <w:lvlText w:val="%1."/>
      <w:lvlJc w:val="left"/>
      <w:pPr>
        <w:ind w:left="723" w:hanging="360"/>
      </w:pPr>
    </w:lvl>
    <w:lvl w:ilvl="1" w:tplc="0C090019" w:tentative="1">
      <w:start w:val="1"/>
      <w:numFmt w:val="lowerLetter"/>
      <w:lvlText w:val="%2."/>
      <w:lvlJc w:val="left"/>
      <w:pPr>
        <w:ind w:left="1443" w:hanging="360"/>
      </w:pPr>
    </w:lvl>
    <w:lvl w:ilvl="2" w:tplc="0C09001B" w:tentative="1">
      <w:start w:val="1"/>
      <w:numFmt w:val="lowerRoman"/>
      <w:lvlText w:val="%3."/>
      <w:lvlJc w:val="right"/>
      <w:pPr>
        <w:ind w:left="2163" w:hanging="180"/>
      </w:pPr>
    </w:lvl>
    <w:lvl w:ilvl="3" w:tplc="0C09000F" w:tentative="1">
      <w:start w:val="1"/>
      <w:numFmt w:val="decimal"/>
      <w:lvlText w:val="%4."/>
      <w:lvlJc w:val="left"/>
      <w:pPr>
        <w:ind w:left="2883" w:hanging="360"/>
      </w:pPr>
    </w:lvl>
    <w:lvl w:ilvl="4" w:tplc="0C090019" w:tentative="1">
      <w:start w:val="1"/>
      <w:numFmt w:val="lowerLetter"/>
      <w:lvlText w:val="%5."/>
      <w:lvlJc w:val="left"/>
      <w:pPr>
        <w:ind w:left="3603" w:hanging="360"/>
      </w:pPr>
    </w:lvl>
    <w:lvl w:ilvl="5" w:tplc="0C09001B" w:tentative="1">
      <w:start w:val="1"/>
      <w:numFmt w:val="lowerRoman"/>
      <w:lvlText w:val="%6."/>
      <w:lvlJc w:val="right"/>
      <w:pPr>
        <w:ind w:left="4323" w:hanging="180"/>
      </w:pPr>
    </w:lvl>
    <w:lvl w:ilvl="6" w:tplc="0C09000F" w:tentative="1">
      <w:start w:val="1"/>
      <w:numFmt w:val="decimal"/>
      <w:lvlText w:val="%7."/>
      <w:lvlJc w:val="left"/>
      <w:pPr>
        <w:ind w:left="5043" w:hanging="360"/>
      </w:pPr>
    </w:lvl>
    <w:lvl w:ilvl="7" w:tplc="0C090019" w:tentative="1">
      <w:start w:val="1"/>
      <w:numFmt w:val="lowerLetter"/>
      <w:lvlText w:val="%8."/>
      <w:lvlJc w:val="left"/>
      <w:pPr>
        <w:ind w:left="5763" w:hanging="360"/>
      </w:pPr>
    </w:lvl>
    <w:lvl w:ilvl="8" w:tplc="0C09001B" w:tentative="1">
      <w:start w:val="1"/>
      <w:numFmt w:val="lowerRoman"/>
      <w:lvlText w:val="%9."/>
      <w:lvlJc w:val="right"/>
      <w:pPr>
        <w:ind w:left="6483" w:hanging="180"/>
      </w:pPr>
    </w:lvl>
  </w:abstractNum>
  <w:abstractNum w:abstractNumId="21" w15:restartNumberingAfterBreak="0">
    <w:nsid w:val="39470F23"/>
    <w:multiLevelType w:val="multilevel"/>
    <w:tmpl w:val="C972B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2F6961"/>
    <w:multiLevelType w:val="multilevel"/>
    <w:tmpl w:val="FEAC9094"/>
    <w:lvl w:ilvl="0">
      <w:start w:val="1"/>
      <w:numFmt w:val="decimal"/>
      <w:lvlText w:val="%1."/>
      <w:lvlJc w:val="left"/>
      <w:pPr>
        <w:ind w:left="1080" w:hanging="36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4C7E4C4A"/>
    <w:multiLevelType w:val="multilevel"/>
    <w:tmpl w:val="FCC256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97002A"/>
    <w:multiLevelType w:val="hybridMultilevel"/>
    <w:tmpl w:val="BB705430"/>
    <w:lvl w:ilvl="0" w:tplc="3FF2A74E">
      <w:start w:val="1"/>
      <w:numFmt w:val="decimal"/>
      <w:lvlText w:val="%1."/>
      <w:lvlJc w:val="left"/>
      <w:pPr>
        <w:ind w:left="720" w:hanging="36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CA3AE9"/>
    <w:multiLevelType w:val="hybridMultilevel"/>
    <w:tmpl w:val="62BAD25A"/>
    <w:lvl w:ilvl="0" w:tplc="0C09000D">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6" w15:restartNumberingAfterBreak="0">
    <w:nsid w:val="57CC7156"/>
    <w:multiLevelType w:val="multilevel"/>
    <w:tmpl w:val="90EE6406"/>
    <w:lvl w:ilvl="0">
      <w:start w:val="1"/>
      <w:numFmt w:val="lowerLetter"/>
      <w:pStyle w:val="IOSList2numbered2017"/>
      <w:lvlText w:val="%1."/>
      <w:lvlJc w:val="left"/>
      <w:pPr>
        <w:ind w:left="1080" w:hanging="360"/>
      </w:pPr>
    </w:lvl>
    <w:lvl w:ilvl="1">
      <w:start w:val="1"/>
      <w:numFmt w:val="decimal"/>
      <w:pStyle w:val="IOSList2numbered2017"/>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59071D0E"/>
    <w:multiLevelType w:val="hybridMultilevel"/>
    <w:tmpl w:val="724C578C"/>
    <w:lvl w:ilvl="0" w:tplc="622A8302">
      <w:start w:val="1"/>
      <w:numFmt w:val="lowerLetter"/>
      <w:lvlText w:val="%1."/>
      <w:lvlJc w:val="left"/>
      <w:pPr>
        <w:ind w:left="1080" w:hanging="360"/>
      </w:pPr>
      <w:rPr>
        <w:rFonts w:hint="default"/>
        <w:b w:val="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8" w15:restartNumberingAfterBreak="0">
    <w:nsid w:val="5BE53912"/>
    <w:multiLevelType w:val="hybridMultilevel"/>
    <w:tmpl w:val="70F4B5AA"/>
    <w:lvl w:ilvl="0" w:tplc="5A504A66">
      <w:start w:val="1"/>
      <w:numFmt w:val="bullet"/>
      <w:pStyle w:val="IOSlist1bullet2017"/>
      <w:lvlText w:val=""/>
      <w:lvlJc w:val="left"/>
      <w:pPr>
        <w:ind w:left="720" w:hanging="360"/>
      </w:pPr>
      <w:rPr>
        <w:rFonts w:ascii="Symbol" w:hAnsi="Symbol" w:hint="default"/>
      </w:rPr>
    </w:lvl>
    <w:lvl w:ilvl="1" w:tplc="C2780A7E">
      <w:start w:val="1"/>
      <w:numFmt w:val="bullet"/>
      <w:pStyle w:val="IOSlist2bullet2017"/>
      <w:lvlText w:val="o"/>
      <w:lvlJc w:val="left"/>
      <w:pPr>
        <w:ind w:left="1440" w:hanging="360"/>
      </w:pPr>
      <w:rPr>
        <w:rFonts w:ascii="Courier New" w:hAnsi="Courier New" w:hint="default"/>
      </w:rPr>
    </w:lvl>
    <w:lvl w:ilvl="2" w:tplc="646E5AD8">
      <w:start w:val="1"/>
      <w:numFmt w:val="bullet"/>
      <w:lvlText w:val=""/>
      <w:lvlJc w:val="left"/>
      <w:pPr>
        <w:ind w:left="2160" w:hanging="360"/>
      </w:pPr>
      <w:rPr>
        <w:rFonts w:ascii="Wingdings" w:hAnsi="Wingdings" w:hint="default"/>
      </w:rPr>
    </w:lvl>
    <w:lvl w:ilvl="3" w:tplc="89121668" w:tentative="1">
      <w:start w:val="1"/>
      <w:numFmt w:val="bullet"/>
      <w:lvlText w:val=""/>
      <w:lvlJc w:val="left"/>
      <w:pPr>
        <w:ind w:left="2880" w:hanging="360"/>
      </w:pPr>
      <w:rPr>
        <w:rFonts w:ascii="Symbol" w:hAnsi="Symbol" w:hint="default"/>
      </w:rPr>
    </w:lvl>
    <w:lvl w:ilvl="4" w:tplc="1372748C" w:tentative="1">
      <w:start w:val="1"/>
      <w:numFmt w:val="bullet"/>
      <w:lvlText w:val="o"/>
      <w:lvlJc w:val="left"/>
      <w:pPr>
        <w:ind w:left="3600" w:hanging="360"/>
      </w:pPr>
      <w:rPr>
        <w:rFonts w:ascii="Courier New" w:hAnsi="Courier New" w:hint="default"/>
      </w:rPr>
    </w:lvl>
    <w:lvl w:ilvl="5" w:tplc="B73058BC" w:tentative="1">
      <w:start w:val="1"/>
      <w:numFmt w:val="bullet"/>
      <w:lvlText w:val=""/>
      <w:lvlJc w:val="left"/>
      <w:pPr>
        <w:ind w:left="4320" w:hanging="360"/>
      </w:pPr>
      <w:rPr>
        <w:rFonts w:ascii="Wingdings" w:hAnsi="Wingdings" w:hint="default"/>
      </w:rPr>
    </w:lvl>
    <w:lvl w:ilvl="6" w:tplc="9EA83BC2" w:tentative="1">
      <w:start w:val="1"/>
      <w:numFmt w:val="bullet"/>
      <w:lvlText w:val=""/>
      <w:lvlJc w:val="left"/>
      <w:pPr>
        <w:ind w:left="5040" w:hanging="360"/>
      </w:pPr>
      <w:rPr>
        <w:rFonts w:ascii="Symbol" w:hAnsi="Symbol" w:hint="default"/>
      </w:rPr>
    </w:lvl>
    <w:lvl w:ilvl="7" w:tplc="E8884F62" w:tentative="1">
      <w:start w:val="1"/>
      <w:numFmt w:val="bullet"/>
      <w:lvlText w:val="o"/>
      <w:lvlJc w:val="left"/>
      <w:pPr>
        <w:ind w:left="5760" w:hanging="360"/>
      </w:pPr>
      <w:rPr>
        <w:rFonts w:ascii="Courier New" w:hAnsi="Courier New" w:hint="default"/>
      </w:rPr>
    </w:lvl>
    <w:lvl w:ilvl="8" w:tplc="B6322E12" w:tentative="1">
      <w:start w:val="1"/>
      <w:numFmt w:val="bullet"/>
      <w:lvlText w:val=""/>
      <w:lvlJc w:val="left"/>
      <w:pPr>
        <w:ind w:left="6480" w:hanging="360"/>
      </w:pPr>
      <w:rPr>
        <w:rFonts w:ascii="Wingdings" w:hAnsi="Wingdings" w:hint="default"/>
      </w:rPr>
    </w:lvl>
  </w:abstractNum>
  <w:abstractNum w:abstractNumId="29" w15:restartNumberingAfterBreak="0">
    <w:nsid w:val="5E3F6AFB"/>
    <w:multiLevelType w:val="hybridMultilevel"/>
    <w:tmpl w:val="EC484DD4"/>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8AD1575"/>
    <w:multiLevelType w:val="multilevel"/>
    <w:tmpl w:val="039E0CA0"/>
    <w:lvl w:ilvl="0">
      <w:start w:val="1"/>
      <w:numFmt w:val="decimal"/>
      <w:lvlText w:val="%1."/>
      <w:lvlJc w:val="left"/>
      <w:pPr>
        <w:ind w:left="646" w:hanging="362"/>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6A005532"/>
    <w:multiLevelType w:val="hybridMultilevel"/>
    <w:tmpl w:val="2E70E2D6"/>
    <w:lvl w:ilvl="0" w:tplc="C50E35B2">
      <w:start w:val="1"/>
      <w:numFmt w:val="decimal"/>
      <w:pStyle w:val="IOSList1numbered2017"/>
      <w:lvlText w:val="%1."/>
      <w:lvlJc w:val="left"/>
      <w:pPr>
        <w:ind w:left="720" w:hanging="360"/>
      </w:pPr>
    </w:lvl>
    <w:lvl w:ilvl="1" w:tplc="9E665AD8">
      <w:start w:val="1"/>
      <w:numFmt w:val="lowerLetter"/>
      <w:lvlText w:val="%2."/>
      <w:lvlJc w:val="left"/>
      <w:pPr>
        <w:ind w:left="1440" w:hanging="360"/>
      </w:pPr>
    </w:lvl>
    <w:lvl w:ilvl="2" w:tplc="860C1388" w:tentative="1">
      <w:start w:val="1"/>
      <w:numFmt w:val="lowerRoman"/>
      <w:lvlText w:val="%3."/>
      <w:lvlJc w:val="right"/>
      <w:pPr>
        <w:ind w:left="2160" w:hanging="180"/>
      </w:pPr>
    </w:lvl>
    <w:lvl w:ilvl="3" w:tplc="BBAAF658" w:tentative="1">
      <w:start w:val="1"/>
      <w:numFmt w:val="decimal"/>
      <w:lvlText w:val="%4."/>
      <w:lvlJc w:val="left"/>
      <w:pPr>
        <w:ind w:left="2880" w:hanging="360"/>
      </w:pPr>
    </w:lvl>
    <w:lvl w:ilvl="4" w:tplc="31A852D0" w:tentative="1">
      <w:start w:val="1"/>
      <w:numFmt w:val="lowerLetter"/>
      <w:lvlText w:val="%5."/>
      <w:lvlJc w:val="left"/>
      <w:pPr>
        <w:ind w:left="3600" w:hanging="360"/>
      </w:pPr>
    </w:lvl>
    <w:lvl w:ilvl="5" w:tplc="7264DBFE" w:tentative="1">
      <w:start w:val="1"/>
      <w:numFmt w:val="lowerRoman"/>
      <w:lvlText w:val="%6."/>
      <w:lvlJc w:val="right"/>
      <w:pPr>
        <w:ind w:left="4320" w:hanging="180"/>
      </w:pPr>
    </w:lvl>
    <w:lvl w:ilvl="6" w:tplc="184C844C" w:tentative="1">
      <w:start w:val="1"/>
      <w:numFmt w:val="decimal"/>
      <w:lvlText w:val="%7."/>
      <w:lvlJc w:val="left"/>
      <w:pPr>
        <w:ind w:left="5040" w:hanging="360"/>
      </w:pPr>
    </w:lvl>
    <w:lvl w:ilvl="7" w:tplc="FEC8D49C" w:tentative="1">
      <w:start w:val="1"/>
      <w:numFmt w:val="lowerLetter"/>
      <w:lvlText w:val="%8."/>
      <w:lvlJc w:val="left"/>
      <w:pPr>
        <w:ind w:left="5760" w:hanging="360"/>
      </w:pPr>
    </w:lvl>
    <w:lvl w:ilvl="8" w:tplc="21205370" w:tentative="1">
      <w:start w:val="1"/>
      <w:numFmt w:val="lowerRoman"/>
      <w:lvlText w:val="%9."/>
      <w:lvlJc w:val="right"/>
      <w:pPr>
        <w:ind w:left="6480" w:hanging="180"/>
      </w:pPr>
    </w:lvl>
  </w:abstractNum>
  <w:abstractNum w:abstractNumId="32" w15:restartNumberingAfterBreak="0">
    <w:nsid w:val="6E4802FC"/>
    <w:multiLevelType w:val="multilevel"/>
    <w:tmpl w:val="3D86C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A2F2D92"/>
    <w:multiLevelType w:val="hybridMultilevel"/>
    <w:tmpl w:val="DEF2671C"/>
    <w:lvl w:ilvl="0" w:tplc="065AE340">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19"/>
  </w:num>
  <w:num w:numId="3">
    <w:abstractNumId w:val="2"/>
  </w:num>
  <w:num w:numId="4">
    <w:abstractNumId w:val="1"/>
  </w:num>
  <w:num w:numId="5">
    <w:abstractNumId w:val="31"/>
    <w:lvlOverride w:ilvl="0">
      <w:startOverride w:val="1"/>
    </w:lvlOverride>
  </w:num>
  <w:num w:numId="6">
    <w:abstractNumId w:val="33"/>
    <w:lvlOverride w:ilvl="0">
      <w:startOverride w:val="1"/>
    </w:lvlOverride>
  </w:num>
  <w:num w:numId="7">
    <w:abstractNumId w:val="1"/>
    <w:lvlOverride w:ilvl="0">
      <w:startOverride w:val="1"/>
    </w:lvlOverride>
  </w:num>
  <w:num w:numId="8">
    <w:abstractNumId w:val="2"/>
    <w:lvlOverride w:ilvl="0">
      <w:startOverride w:val="1"/>
    </w:lvlOverride>
  </w:num>
  <w:num w:numId="9">
    <w:abstractNumId w:val="10"/>
  </w:num>
  <w:num w:numId="10">
    <w:abstractNumId w:val="10"/>
    <w:lvlOverride w:ilvl="0">
      <w:startOverride w:val="1"/>
    </w:lvlOverride>
  </w:num>
  <w:num w:numId="11">
    <w:abstractNumId w:val="10"/>
    <w:lvlOverride w:ilvl="0">
      <w:startOverride w:val="1"/>
    </w:lvlOverride>
  </w:num>
  <w:num w:numId="12">
    <w:abstractNumId w:val="10"/>
    <w:lvlOverride w:ilvl="0">
      <w:startOverride w:val="1"/>
    </w:lvlOverride>
  </w:num>
  <w:num w:numId="13">
    <w:abstractNumId w:val="30"/>
  </w:num>
  <w:num w:numId="14">
    <w:abstractNumId w:val="24"/>
  </w:num>
  <w:num w:numId="15">
    <w:abstractNumId w:val="31"/>
  </w:num>
  <w:num w:numId="16">
    <w:abstractNumId w:val="26"/>
  </w:num>
  <w:num w:numId="17">
    <w:abstractNumId w:val="4"/>
  </w:num>
  <w:num w:numId="18">
    <w:abstractNumId w:val="31"/>
    <w:lvlOverride w:ilvl="0">
      <w:startOverride w:val="1"/>
    </w:lvlOverride>
  </w:num>
  <w:num w:numId="1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0">
      <w:startOverride w:val="1"/>
    </w:lvlOverride>
  </w:num>
  <w:num w:numId="24">
    <w:abstractNumId w:val="2"/>
    <w:lvlOverride w:ilvl="0">
      <w:startOverride w:val="1"/>
    </w:lvlOverride>
  </w:num>
  <w:num w:numId="25">
    <w:abstractNumId w:val="2"/>
    <w:lvlOverride w:ilvl="0">
      <w:startOverride w:val="1"/>
    </w:lvlOverride>
  </w:num>
  <w:num w:numId="26">
    <w:abstractNumId w:val="31"/>
    <w:lvlOverride w:ilvl="0">
      <w:startOverride w:val="1"/>
    </w:lvlOverride>
  </w:num>
  <w:num w:numId="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1"/>
    <w:lvlOverride w:ilvl="0">
      <w:startOverride w:val="1"/>
    </w:lvlOverride>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1"/>
    <w:lvlOverride w:ilvl="0">
      <w:startOverride w:val="1"/>
    </w:lvlOverride>
  </w:num>
  <w:num w:numId="3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lvlOverride w:ilvl="0">
      <w:startOverride w:val="1"/>
    </w:lvlOverride>
  </w:num>
  <w:num w:numId="33">
    <w:abstractNumId w:val="6"/>
  </w:num>
  <w:num w:numId="34">
    <w:abstractNumId w:val="8"/>
  </w:num>
  <w:num w:numId="35">
    <w:abstractNumId w:val="9"/>
  </w:num>
  <w:num w:numId="36">
    <w:abstractNumId w:val="11"/>
  </w:num>
  <w:num w:numId="37">
    <w:abstractNumId w:val="21"/>
  </w:num>
  <w:num w:numId="38">
    <w:abstractNumId w:val="23"/>
  </w:num>
  <w:num w:numId="39">
    <w:abstractNumId w:val="32"/>
  </w:num>
  <w:num w:numId="40">
    <w:abstractNumId w:val="12"/>
  </w:num>
  <w:num w:numId="41">
    <w:abstractNumId w:val="5"/>
  </w:num>
  <w:num w:numId="42">
    <w:abstractNumId w:val="16"/>
  </w:num>
  <w:num w:numId="43">
    <w:abstractNumId w:val="13"/>
  </w:num>
  <w:num w:numId="44">
    <w:abstractNumId w:val="15"/>
  </w:num>
  <w:num w:numId="45">
    <w:abstractNumId w:val="20"/>
  </w:num>
  <w:num w:numId="46">
    <w:abstractNumId w:val="25"/>
  </w:num>
  <w:num w:numId="47">
    <w:abstractNumId w:val="0"/>
  </w:num>
  <w:num w:numId="48">
    <w:abstractNumId w:val="3"/>
  </w:num>
  <w:num w:numId="49">
    <w:abstractNumId w:val="7"/>
  </w:num>
  <w:num w:numId="50">
    <w:abstractNumId w:val="29"/>
  </w:num>
  <w:num w:numId="51">
    <w:abstractNumId w:val="17"/>
  </w:num>
  <w:num w:numId="52">
    <w:abstractNumId w:val="14"/>
  </w:num>
  <w:num w:numId="53">
    <w:abstractNumId w:val="26"/>
    <w:lvlOverride w:ilvl="0">
      <w:startOverride w:val="1"/>
    </w:lvlOverride>
  </w:num>
  <w:num w:numId="54">
    <w:abstractNumId w:val="26"/>
    <w:lvlOverride w:ilvl="0">
      <w:startOverride w:val="1"/>
    </w:lvlOverride>
  </w:num>
  <w:num w:numId="55">
    <w:abstractNumId w:val="26"/>
    <w:lvlOverride w:ilvl="0">
      <w:startOverride w:val="1"/>
    </w:lvlOverride>
  </w:num>
  <w:num w:numId="5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2"/>
  </w:num>
  <w:num w:numId="58">
    <w:abstractNumId w:val="27"/>
  </w:num>
  <w:num w:numId="59">
    <w:abstractNumId w:val="26"/>
    <w:lvlOverride w:ilvl="0">
      <w:startOverride w:val="2"/>
    </w:lvlOverride>
  </w:num>
  <w:num w:numId="60">
    <w:abstractNumId w:val="26"/>
    <w:lvlOverride w:ilvl="0">
      <w:startOverride w:val="1"/>
    </w:lvlOverride>
  </w:num>
  <w:num w:numId="61">
    <w:abstractNumId w:val="18"/>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activeWritingStyle w:appName="MSWord" w:lang="en-AU" w:vendorID="64" w:dllVersion="6" w:nlCheck="1" w:checkStyle="1"/>
  <w:activeWritingStyle w:appName="MSWord" w:lang="fr-FR" w:vendorID="64" w:dllVersion="6" w:nlCheck="1" w:checkStyle="1"/>
  <w:activeWritingStyle w:appName="MSWord" w:lang="en-US" w:vendorID="64" w:dllVersion="6" w:nlCheck="1" w:checkStyle="1"/>
  <w:activeWritingStyle w:appName="MSWord" w:lang="en-AU" w:vendorID="64" w:dllVersion="0" w:nlCheck="1" w:checkStyle="0"/>
  <w:activeWritingStyle w:appName="MSWord" w:lang="en-US" w:vendorID="64" w:dllVersion="0" w:nlCheck="1" w:checkStyle="0"/>
  <w:activeWritingStyle w:appName="MSWord" w:lang="en-AU" w:vendorID="64" w:dllVersion="4096" w:nlCheck="1" w:checkStyle="0"/>
  <w:activeWritingStyle w:appName="MSWord" w:lang="en-AU" w:vendorID="64" w:dllVersion="131078" w:nlCheck="1" w:checkStyle="1"/>
  <w:activeWritingStyle w:appName="MSWord" w:lang="en-US" w:vendorID="64" w:dllVersion="131078" w:nlCheck="1" w:checkStyle="1"/>
  <w:activeWritingStyle w:appName="MSWord" w:lang="en-AU" w:vendorID="2" w:dllVersion="6" w:checkStyle="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0"/>
  <w:clickAndTypeStyle w:val="IOSbodytext2017"/>
  <w:characterSpacingControl w:val="doNotCompress"/>
  <w:hdrShapeDefaults>
    <o:shapedefaults v:ext="edit" spidmax="8193"/>
  </w:hdrShapeDefaults>
  <w:footnotePr>
    <w:footnote w:id="-1"/>
    <w:footnote w:id="0"/>
  </w:footnotePr>
  <w:endnotePr>
    <w:endnote w:id="-1"/>
    <w:endnote w:id="0"/>
  </w:endnotePr>
  <w:compat>
    <w:suppressTop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CA5"/>
    <w:rsid w:val="00004A37"/>
    <w:rsid w:val="00005034"/>
    <w:rsid w:val="000078D5"/>
    <w:rsid w:val="0001358F"/>
    <w:rsid w:val="00014490"/>
    <w:rsid w:val="00020502"/>
    <w:rsid w:val="000208A3"/>
    <w:rsid w:val="000310A5"/>
    <w:rsid w:val="00033A52"/>
    <w:rsid w:val="00034D54"/>
    <w:rsid w:val="00041459"/>
    <w:rsid w:val="0004317D"/>
    <w:rsid w:val="0004413D"/>
    <w:rsid w:val="00044CC7"/>
    <w:rsid w:val="00045D96"/>
    <w:rsid w:val="00046617"/>
    <w:rsid w:val="00046A69"/>
    <w:rsid w:val="00053493"/>
    <w:rsid w:val="000569EC"/>
    <w:rsid w:val="00056B22"/>
    <w:rsid w:val="00057848"/>
    <w:rsid w:val="00060D11"/>
    <w:rsid w:val="00061AFA"/>
    <w:rsid w:val="00061D10"/>
    <w:rsid w:val="0006428C"/>
    <w:rsid w:val="000647A3"/>
    <w:rsid w:val="0006647F"/>
    <w:rsid w:val="000666AB"/>
    <w:rsid w:val="00071666"/>
    <w:rsid w:val="000744B9"/>
    <w:rsid w:val="000806C4"/>
    <w:rsid w:val="00080B5D"/>
    <w:rsid w:val="00081795"/>
    <w:rsid w:val="000817AC"/>
    <w:rsid w:val="000845FD"/>
    <w:rsid w:val="00086749"/>
    <w:rsid w:val="000873F3"/>
    <w:rsid w:val="0009315F"/>
    <w:rsid w:val="00094C91"/>
    <w:rsid w:val="00096490"/>
    <w:rsid w:val="00097B4E"/>
    <w:rsid w:val="000A42DB"/>
    <w:rsid w:val="000B10B4"/>
    <w:rsid w:val="000B1F25"/>
    <w:rsid w:val="000B27B2"/>
    <w:rsid w:val="000B414C"/>
    <w:rsid w:val="000B463F"/>
    <w:rsid w:val="000B507C"/>
    <w:rsid w:val="000B5710"/>
    <w:rsid w:val="000B72D9"/>
    <w:rsid w:val="000B72E8"/>
    <w:rsid w:val="000B7BCD"/>
    <w:rsid w:val="000C0F21"/>
    <w:rsid w:val="000C1356"/>
    <w:rsid w:val="000C3D15"/>
    <w:rsid w:val="000D0273"/>
    <w:rsid w:val="000D0E5F"/>
    <w:rsid w:val="000D5ABB"/>
    <w:rsid w:val="000D61E2"/>
    <w:rsid w:val="000D6B25"/>
    <w:rsid w:val="000D72CD"/>
    <w:rsid w:val="000D75DB"/>
    <w:rsid w:val="000E0198"/>
    <w:rsid w:val="000E2536"/>
    <w:rsid w:val="000E256D"/>
    <w:rsid w:val="000E2CB4"/>
    <w:rsid w:val="000E36F8"/>
    <w:rsid w:val="000E3916"/>
    <w:rsid w:val="000E46EF"/>
    <w:rsid w:val="000E616F"/>
    <w:rsid w:val="000E7186"/>
    <w:rsid w:val="000E7D2F"/>
    <w:rsid w:val="000F4E49"/>
    <w:rsid w:val="000F54B4"/>
    <w:rsid w:val="000F59F8"/>
    <w:rsid w:val="000F6B1C"/>
    <w:rsid w:val="00100432"/>
    <w:rsid w:val="00101F03"/>
    <w:rsid w:val="0010424C"/>
    <w:rsid w:val="00104449"/>
    <w:rsid w:val="001061A7"/>
    <w:rsid w:val="001076C8"/>
    <w:rsid w:val="00112739"/>
    <w:rsid w:val="00114A3F"/>
    <w:rsid w:val="00116F57"/>
    <w:rsid w:val="00122962"/>
    <w:rsid w:val="00122C48"/>
    <w:rsid w:val="0012307B"/>
    <w:rsid w:val="00124782"/>
    <w:rsid w:val="00124D03"/>
    <w:rsid w:val="00124D97"/>
    <w:rsid w:val="00125790"/>
    <w:rsid w:val="00126A4D"/>
    <w:rsid w:val="00126DE2"/>
    <w:rsid w:val="00127AF4"/>
    <w:rsid w:val="00132CBC"/>
    <w:rsid w:val="00135C5F"/>
    <w:rsid w:val="00143DF0"/>
    <w:rsid w:val="00144708"/>
    <w:rsid w:val="00144A15"/>
    <w:rsid w:val="00144FD5"/>
    <w:rsid w:val="0015112D"/>
    <w:rsid w:val="00153186"/>
    <w:rsid w:val="00153D7B"/>
    <w:rsid w:val="00154457"/>
    <w:rsid w:val="001548CA"/>
    <w:rsid w:val="00155A70"/>
    <w:rsid w:val="00155D62"/>
    <w:rsid w:val="001618E2"/>
    <w:rsid w:val="00161AE4"/>
    <w:rsid w:val="00162662"/>
    <w:rsid w:val="00162C52"/>
    <w:rsid w:val="00163E37"/>
    <w:rsid w:val="00164AB2"/>
    <w:rsid w:val="00165419"/>
    <w:rsid w:val="001664B5"/>
    <w:rsid w:val="001762AF"/>
    <w:rsid w:val="00176EBE"/>
    <w:rsid w:val="001806D4"/>
    <w:rsid w:val="00180D19"/>
    <w:rsid w:val="001811FB"/>
    <w:rsid w:val="001813EB"/>
    <w:rsid w:val="00182340"/>
    <w:rsid w:val="001840A5"/>
    <w:rsid w:val="00187328"/>
    <w:rsid w:val="001876C7"/>
    <w:rsid w:val="00192798"/>
    <w:rsid w:val="00192BDA"/>
    <w:rsid w:val="00192E3E"/>
    <w:rsid w:val="00195B59"/>
    <w:rsid w:val="001A3CFA"/>
    <w:rsid w:val="001A43B2"/>
    <w:rsid w:val="001A6625"/>
    <w:rsid w:val="001B26A9"/>
    <w:rsid w:val="001B26E1"/>
    <w:rsid w:val="001B4AEB"/>
    <w:rsid w:val="001C2230"/>
    <w:rsid w:val="001C2EB7"/>
    <w:rsid w:val="001D2146"/>
    <w:rsid w:val="001D2BB1"/>
    <w:rsid w:val="001D2BC6"/>
    <w:rsid w:val="001E03B3"/>
    <w:rsid w:val="001E20C7"/>
    <w:rsid w:val="001E44CC"/>
    <w:rsid w:val="001E629F"/>
    <w:rsid w:val="001F0688"/>
    <w:rsid w:val="001F16BB"/>
    <w:rsid w:val="001F37DB"/>
    <w:rsid w:val="001F63A2"/>
    <w:rsid w:val="001F6630"/>
    <w:rsid w:val="001F741C"/>
    <w:rsid w:val="00201FB9"/>
    <w:rsid w:val="00204731"/>
    <w:rsid w:val="002077C3"/>
    <w:rsid w:val="0021219D"/>
    <w:rsid w:val="00212676"/>
    <w:rsid w:val="002146DC"/>
    <w:rsid w:val="00215AC5"/>
    <w:rsid w:val="0021679A"/>
    <w:rsid w:val="00216F7C"/>
    <w:rsid w:val="00217EA7"/>
    <w:rsid w:val="00226257"/>
    <w:rsid w:val="00227BC4"/>
    <w:rsid w:val="00230F5C"/>
    <w:rsid w:val="00231AB4"/>
    <w:rsid w:val="00233AD0"/>
    <w:rsid w:val="00234CB6"/>
    <w:rsid w:val="00244134"/>
    <w:rsid w:val="00246D9F"/>
    <w:rsid w:val="002476D0"/>
    <w:rsid w:val="00247701"/>
    <w:rsid w:val="00262A70"/>
    <w:rsid w:val="00264518"/>
    <w:rsid w:val="00264688"/>
    <w:rsid w:val="00266BF8"/>
    <w:rsid w:val="002726CD"/>
    <w:rsid w:val="00273693"/>
    <w:rsid w:val="0027549C"/>
    <w:rsid w:val="00276E86"/>
    <w:rsid w:val="0028208D"/>
    <w:rsid w:val="00287A91"/>
    <w:rsid w:val="00287BEF"/>
    <w:rsid w:val="00287F99"/>
    <w:rsid w:val="002908A5"/>
    <w:rsid w:val="002913AE"/>
    <w:rsid w:val="00293398"/>
    <w:rsid w:val="00297EB2"/>
    <w:rsid w:val="002A0963"/>
    <w:rsid w:val="002A0E12"/>
    <w:rsid w:val="002A0EF4"/>
    <w:rsid w:val="002A384C"/>
    <w:rsid w:val="002A43A4"/>
    <w:rsid w:val="002A5324"/>
    <w:rsid w:val="002A5592"/>
    <w:rsid w:val="002A7064"/>
    <w:rsid w:val="002B14CE"/>
    <w:rsid w:val="002B64F9"/>
    <w:rsid w:val="002B7F40"/>
    <w:rsid w:val="002C1BD1"/>
    <w:rsid w:val="002C1F7D"/>
    <w:rsid w:val="002C2FB4"/>
    <w:rsid w:val="002C49A6"/>
    <w:rsid w:val="002C5506"/>
    <w:rsid w:val="002C584C"/>
    <w:rsid w:val="002D32FA"/>
    <w:rsid w:val="002D4B2F"/>
    <w:rsid w:val="002D5107"/>
    <w:rsid w:val="002D67D3"/>
    <w:rsid w:val="002D6D82"/>
    <w:rsid w:val="002D76C2"/>
    <w:rsid w:val="002D76D7"/>
    <w:rsid w:val="002E4622"/>
    <w:rsid w:val="002E6C1C"/>
    <w:rsid w:val="002E7E21"/>
    <w:rsid w:val="002F039B"/>
    <w:rsid w:val="002F659E"/>
    <w:rsid w:val="002F7C70"/>
    <w:rsid w:val="002F7CEF"/>
    <w:rsid w:val="00301D72"/>
    <w:rsid w:val="0030418B"/>
    <w:rsid w:val="00306862"/>
    <w:rsid w:val="00306C8A"/>
    <w:rsid w:val="00312B69"/>
    <w:rsid w:val="0031334D"/>
    <w:rsid w:val="003172E1"/>
    <w:rsid w:val="00320618"/>
    <w:rsid w:val="00323B36"/>
    <w:rsid w:val="00326486"/>
    <w:rsid w:val="00326BD4"/>
    <w:rsid w:val="00327DF8"/>
    <w:rsid w:val="00330076"/>
    <w:rsid w:val="00333513"/>
    <w:rsid w:val="00333589"/>
    <w:rsid w:val="003348D8"/>
    <w:rsid w:val="00334C4F"/>
    <w:rsid w:val="0033679A"/>
    <w:rsid w:val="00336C3A"/>
    <w:rsid w:val="003375C5"/>
    <w:rsid w:val="003403C1"/>
    <w:rsid w:val="00342074"/>
    <w:rsid w:val="003442A3"/>
    <w:rsid w:val="00344AC5"/>
    <w:rsid w:val="00352517"/>
    <w:rsid w:val="0035297C"/>
    <w:rsid w:val="00352C0D"/>
    <w:rsid w:val="003531AD"/>
    <w:rsid w:val="003542AA"/>
    <w:rsid w:val="00354A79"/>
    <w:rsid w:val="00361E9A"/>
    <w:rsid w:val="003623FF"/>
    <w:rsid w:val="003628AA"/>
    <w:rsid w:val="00362D23"/>
    <w:rsid w:val="0036408B"/>
    <w:rsid w:val="00371046"/>
    <w:rsid w:val="0037137E"/>
    <w:rsid w:val="00372D64"/>
    <w:rsid w:val="00373C7D"/>
    <w:rsid w:val="003743BE"/>
    <w:rsid w:val="003748D3"/>
    <w:rsid w:val="0037596C"/>
    <w:rsid w:val="00376683"/>
    <w:rsid w:val="0037729D"/>
    <w:rsid w:val="00381721"/>
    <w:rsid w:val="00385DA6"/>
    <w:rsid w:val="00386C26"/>
    <w:rsid w:val="003900EA"/>
    <w:rsid w:val="003918BA"/>
    <w:rsid w:val="00392E68"/>
    <w:rsid w:val="00395FF8"/>
    <w:rsid w:val="00396C71"/>
    <w:rsid w:val="003A0513"/>
    <w:rsid w:val="003A1D67"/>
    <w:rsid w:val="003A230D"/>
    <w:rsid w:val="003A3D70"/>
    <w:rsid w:val="003A4D0A"/>
    <w:rsid w:val="003A4D57"/>
    <w:rsid w:val="003B00D6"/>
    <w:rsid w:val="003B1761"/>
    <w:rsid w:val="003B2018"/>
    <w:rsid w:val="003B5A12"/>
    <w:rsid w:val="003C10EC"/>
    <w:rsid w:val="003C2E3F"/>
    <w:rsid w:val="003C795A"/>
    <w:rsid w:val="003D0C0A"/>
    <w:rsid w:val="003D1B79"/>
    <w:rsid w:val="003D1CB3"/>
    <w:rsid w:val="003D4C97"/>
    <w:rsid w:val="003E27A4"/>
    <w:rsid w:val="003E2B73"/>
    <w:rsid w:val="003E33D3"/>
    <w:rsid w:val="003E52FB"/>
    <w:rsid w:val="003E6393"/>
    <w:rsid w:val="003E6398"/>
    <w:rsid w:val="003E67FD"/>
    <w:rsid w:val="003F18D5"/>
    <w:rsid w:val="003F2136"/>
    <w:rsid w:val="003F5CB8"/>
    <w:rsid w:val="003F683A"/>
    <w:rsid w:val="003F70D9"/>
    <w:rsid w:val="003F7AC5"/>
    <w:rsid w:val="0040274C"/>
    <w:rsid w:val="0040519E"/>
    <w:rsid w:val="0040673B"/>
    <w:rsid w:val="00411E53"/>
    <w:rsid w:val="00412862"/>
    <w:rsid w:val="00412C09"/>
    <w:rsid w:val="00414739"/>
    <w:rsid w:val="00414985"/>
    <w:rsid w:val="00416A96"/>
    <w:rsid w:val="004173E7"/>
    <w:rsid w:val="004238A6"/>
    <w:rsid w:val="00425249"/>
    <w:rsid w:val="004278D9"/>
    <w:rsid w:val="00427B28"/>
    <w:rsid w:val="00433D91"/>
    <w:rsid w:val="00434D18"/>
    <w:rsid w:val="00435F3A"/>
    <w:rsid w:val="004363D0"/>
    <w:rsid w:val="0044354A"/>
    <w:rsid w:val="00450B1C"/>
    <w:rsid w:val="00457521"/>
    <w:rsid w:val="00462988"/>
    <w:rsid w:val="0046487D"/>
    <w:rsid w:val="00466ED9"/>
    <w:rsid w:val="004670DE"/>
    <w:rsid w:val="004874BE"/>
    <w:rsid w:val="00491402"/>
    <w:rsid w:val="00492F55"/>
    <w:rsid w:val="0049460F"/>
    <w:rsid w:val="004977D2"/>
    <w:rsid w:val="004A32EE"/>
    <w:rsid w:val="004A3841"/>
    <w:rsid w:val="004A42A0"/>
    <w:rsid w:val="004A5355"/>
    <w:rsid w:val="004A6F38"/>
    <w:rsid w:val="004A75B2"/>
    <w:rsid w:val="004B0D8F"/>
    <w:rsid w:val="004B13B7"/>
    <w:rsid w:val="004B35B5"/>
    <w:rsid w:val="004B4730"/>
    <w:rsid w:val="004C00A3"/>
    <w:rsid w:val="004C0F2C"/>
    <w:rsid w:val="004C3651"/>
    <w:rsid w:val="004C365F"/>
    <w:rsid w:val="004C39BA"/>
    <w:rsid w:val="004C4383"/>
    <w:rsid w:val="004C6799"/>
    <w:rsid w:val="004D4C42"/>
    <w:rsid w:val="004D57A9"/>
    <w:rsid w:val="004E1D7D"/>
    <w:rsid w:val="004E1FA2"/>
    <w:rsid w:val="004E2AAE"/>
    <w:rsid w:val="004E4544"/>
    <w:rsid w:val="004E5440"/>
    <w:rsid w:val="004E562D"/>
    <w:rsid w:val="004E7707"/>
    <w:rsid w:val="004E7B6F"/>
    <w:rsid w:val="004F3F99"/>
    <w:rsid w:val="004F52F4"/>
    <w:rsid w:val="004F5A67"/>
    <w:rsid w:val="004F7445"/>
    <w:rsid w:val="00504CA2"/>
    <w:rsid w:val="00505703"/>
    <w:rsid w:val="005072A6"/>
    <w:rsid w:val="0050731C"/>
    <w:rsid w:val="005108FF"/>
    <w:rsid w:val="0051750A"/>
    <w:rsid w:val="005215E7"/>
    <w:rsid w:val="00521C38"/>
    <w:rsid w:val="005231C1"/>
    <w:rsid w:val="00526E4A"/>
    <w:rsid w:val="00527609"/>
    <w:rsid w:val="00527B1E"/>
    <w:rsid w:val="005305EF"/>
    <w:rsid w:val="00531332"/>
    <w:rsid w:val="00531D0E"/>
    <w:rsid w:val="00533A7B"/>
    <w:rsid w:val="00534980"/>
    <w:rsid w:val="005428B0"/>
    <w:rsid w:val="00542ED0"/>
    <w:rsid w:val="005438CC"/>
    <w:rsid w:val="0054443B"/>
    <w:rsid w:val="005450BF"/>
    <w:rsid w:val="00545AD0"/>
    <w:rsid w:val="005479DB"/>
    <w:rsid w:val="005501BA"/>
    <w:rsid w:val="00552754"/>
    <w:rsid w:val="0055306D"/>
    <w:rsid w:val="00555A8D"/>
    <w:rsid w:val="00556863"/>
    <w:rsid w:val="00556C4B"/>
    <w:rsid w:val="00557858"/>
    <w:rsid w:val="00563911"/>
    <w:rsid w:val="0056468C"/>
    <w:rsid w:val="00565215"/>
    <w:rsid w:val="00566369"/>
    <w:rsid w:val="005668D0"/>
    <w:rsid w:val="00567CB3"/>
    <w:rsid w:val="00574AF8"/>
    <w:rsid w:val="005762C5"/>
    <w:rsid w:val="00577029"/>
    <w:rsid w:val="00577650"/>
    <w:rsid w:val="005778B3"/>
    <w:rsid w:val="005823A4"/>
    <w:rsid w:val="00583C0E"/>
    <w:rsid w:val="005844B9"/>
    <w:rsid w:val="00592DC8"/>
    <w:rsid w:val="00592EE7"/>
    <w:rsid w:val="0059578E"/>
    <w:rsid w:val="005A2BE8"/>
    <w:rsid w:val="005A3B09"/>
    <w:rsid w:val="005A4056"/>
    <w:rsid w:val="005A4981"/>
    <w:rsid w:val="005A4E15"/>
    <w:rsid w:val="005A5D89"/>
    <w:rsid w:val="005A6C54"/>
    <w:rsid w:val="005B386C"/>
    <w:rsid w:val="005B50AD"/>
    <w:rsid w:val="005C29EB"/>
    <w:rsid w:val="005C3FAD"/>
    <w:rsid w:val="005C6593"/>
    <w:rsid w:val="005C6B9B"/>
    <w:rsid w:val="005C714A"/>
    <w:rsid w:val="005C7171"/>
    <w:rsid w:val="005C7E22"/>
    <w:rsid w:val="005D1156"/>
    <w:rsid w:val="005D18B5"/>
    <w:rsid w:val="005D6163"/>
    <w:rsid w:val="005D6A81"/>
    <w:rsid w:val="005D7F42"/>
    <w:rsid w:val="005E06FC"/>
    <w:rsid w:val="005E0EEE"/>
    <w:rsid w:val="005E20C6"/>
    <w:rsid w:val="005E4A25"/>
    <w:rsid w:val="005E4C58"/>
    <w:rsid w:val="005E5C1C"/>
    <w:rsid w:val="005E7B03"/>
    <w:rsid w:val="005F401E"/>
    <w:rsid w:val="0060151C"/>
    <w:rsid w:val="0060297F"/>
    <w:rsid w:val="0060321E"/>
    <w:rsid w:val="00611047"/>
    <w:rsid w:val="00613690"/>
    <w:rsid w:val="00614AA3"/>
    <w:rsid w:val="00615167"/>
    <w:rsid w:val="006151F9"/>
    <w:rsid w:val="00617220"/>
    <w:rsid w:val="00621F9C"/>
    <w:rsid w:val="006233E2"/>
    <w:rsid w:val="00623D3C"/>
    <w:rsid w:val="00623E10"/>
    <w:rsid w:val="006271EE"/>
    <w:rsid w:val="00627448"/>
    <w:rsid w:val="0063190C"/>
    <w:rsid w:val="00631BE2"/>
    <w:rsid w:val="006367DC"/>
    <w:rsid w:val="00641608"/>
    <w:rsid w:val="00641F62"/>
    <w:rsid w:val="00642593"/>
    <w:rsid w:val="00642B79"/>
    <w:rsid w:val="0064399C"/>
    <w:rsid w:val="00645A37"/>
    <w:rsid w:val="00646480"/>
    <w:rsid w:val="006472E0"/>
    <w:rsid w:val="00647909"/>
    <w:rsid w:val="006525FD"/>
    <w:rsid w:val="00652A97"/>
    <w:rsid w:val="00653138"/>
    <w:rsid w:val="006538B8"/>
    <w:rsid w:val="006549CD"/>
    <w:rsid w:val="006557E4"/>
    <w:rsid w:val="00656F39"/>
    <w:rsid w:val="0066187E"/>
    <w:rsid w:val="0066275F"/>
    <w:rsid w:val="0066428B"/>
    <w:rsid w:val="00667FEF"/>
    <w:rsid w:val="006702FF"/>
    <w:rsid w:val="0067078A"/>
    <w:rsid w:val="0067272C"/>
    <w:rsid w:val="00675CF2"/>
    <w:rsid w:val="00680A33"/>
    <w:rsid w:val="00681801"/>
    <w:rsid w:val="00684405"/>
    <w:rsid w:val="00686B5B"/>
    <w:rsid w:val="00691235"/>
    <w:rsid w:val="00693224"/>
    <w:rsid w:val="00693A28"/>
    <w:rsid w:val="00696402"/>
    <w:rsid w:val="006A30D2"/>
    <w:rsid w:val="006A4683"/>
    <w:rsid w:val="006B101F"/>
    <w:rsid w:val="006B2910"/>
    <w:rsid w:val="006B5A13"/>
    <w:rsid w:val="006B746F"/>
    <w:rsid w:val="006C116B"/>
    <w:rsid w:val="006C2483"/>
    <w:rsid w:val="006C2DE3"/>
    <w:rsid w:val="006C4A48"/>
    <w:rsid w:val="006C616D"/>
    <w:rsid w:val="006C6398"/>
    <w:rsid w:val="006C6B8B"/>
    <w:rsid w:val="006C72CB"/>
    <w:rsid w:val="006D2C8A"/>
    <w:rsid w:val="006D2D7A"/>
    <w:rsid w:val="006D3380"/>
    <w:rsid w:val="006D36F5"/>
    <w:rsid w:val="006E1206"/>
    <w:rsid w:val="006E7521"/>
    <w:rsid w:val="006F329B"/>
    <w:rsid w:val="006F6A94"/>
    <w:rsid w:val="00700EE9"/>
    <w:rsid w:val="007027A2"/>
    <w:rsid w:val="00707FE6"/>
    <w:rsid w:val="00710BDE"/>
    <w:rsid w:val="00711B0D"/>
    <w:rsid w:val="00717841"/>
    <w:rsid w:val="00717FE7"/>
    <w:rsid w:val="0072330F"/>
    <w:rsid w:val="00724411"/>
    <w:rsid w:val="00725651"/>
    <w:rsid w:val="007305A6"/>
    <w:rsid w:val="007327D5"/>
    <w:rsid w:val="007336EE"/>
    <w:rsid w:val="00735302"/>
    <w:rsid w:val="00736370"/>
    <w:rsid w:val="0073761F"/>
    <w:rsid w:val="00737918"/>
    <w:rsid w:val="0074025C"/>
    <w:rsid w:val="00744FFC"/>
    <w:rsid w:val="00745115"/>
    <w:rsid w:val="00745AE9"/>
    <w:rsid w:val="00756B8B"/>
    <w:rsid w:val="00760616"/>
    <w:rsid w:val="0076139E"/>
    <w:rsid w:val="00761754"/>
    <w:rsid w:val="0076267D"/>
    <w:rsid w:val="00764927"/>
    <w:rsid w:val="00765142"/>
    <w:rsid w:val="00766EE2"/>
    <w:rsid w:val="00771E81"/>
    <w:rsid w:val="007747B7"/>
    <w:rsid w:val="007805FB"/>
    <w:rsid w:val="0078259E"/>
    <w:rsid w:val="0078587F"/>
    <w:rsid w:val="00786AEE"/>
    <w:rsid w:val="00787A97"/>
    <w:rsid w:val="00790711"/>
    <w:rsid w:val="007910C7"/>
    <w:rsid w:val="00793C71"/>
    <w:rsid w:val="00793D53"/>
    <w:rsid w:val="00797098"/>
    <w:rsid w:val="007A4D88"/>
    <w:rsid w:val="007A6A83"/>
    <w:rsid w:val="007B3F18"/>
    <w:rsid w:val="007B6051"/>
    <w:rsid w:val="007B6168"/>
    <w:rsid w:val="007B67E6"/>
    <w:rsid w:val="007C0895"/>
    <w:rsid w:val="007C1A43"/>
    <w:rsid w:val="007C4EDA"/>
    <w:rsid w:val="007C4EFC"/>
    <w:rsid w:val="007D249F"/>
    <w:rsid w:val="007D2605"/>
    <w:rsid w:val="007D39CC"/>
    <w:rsid w:val="007D4FCB"/>
    <w:rsid w:val="007E1F34"/>
    <w:rsid w:val="007E47F7"/>
    <w:rsid w:val="007E5FEB"/>
    <w:rsid w:val="007F2243"/>
    <w:rsid w:val="007F3EF8"/>
    <w:rsid w:val="007F42E2"/>
    <w:rsid w:val="00800E75"/>
    <w:rsid w:val="00805DA8"/>
    <w:rsid w:val="00813AAF"/>
    <w:rsid w:val="00815384"/>
    <w:rsid w:val="008153DB"/>
    <w:rsid w:val="00817C02"/>
    <w:rsid w:val="0082144F"/>
    <w:rsid w:val="00830504"/>
    <w:rsid w:val="00832CA5"/>
    <w:rsid w:val="0083434F"/>
    <w:rsid w:val="0083461F"/>
    <w:rsid w:val="00835B47"/>
    <w:rsid w:val="008375D1"/>
    <w:rsid w:val="008378C0"/>
    <w:rsid w:val="0083795B"/>
    <w:rsid w:val="00837DA0"/>
    <w:rsid w:val="00843035"/>
    <w:rsid w:val="008445FB"/>
    <w:rsid w:val="00844934"/>
    <w:rsid w:val="008454C4"/>
    <w:rsid w:val="0084597C"/>
    <w:rsid w:val="00845C7E"/>
    <w:rsid w:val="008462B7"/>
    <w:rsid w:val="0084716B"/>
    <w:rsid w:val="0084745C"/>
    <w:rsid w:val="00847EBD"/>
    <w:rsid w:val="0085047B"/>
    <w:rsid w:val="008519BD"/>
    <w:rsid w:val="008563B4"/>
    <w:rsid w:val="00857F4D"/>
    <w:rsid w:val="00861014"/>
    <w:rsid w:val="008645EE"/>
    <w:rsid w:val="00864B0B"/>
    <w:rsid w:val="00865042"/>
    <w:rsid w:val="00865907"/>
    <w:rsid w:val="008707DF"/>
    <w:rsid w:val="00873B34"/>
    <w:rsid w:val="00873F92"/>
    <w:rsid w:val="00882114"/>
    <w:rsid w:val="00884C91"/>
    <w:rsid w:val="008910FF"/>
    <w:rsid w:val="008926E7"/>
    <w:rsid w:val="008947CE"/>
    <w:rsid w:val="00895DF5"/>
    <w:rsid w:val="00897A43"/>
    <w:rsid w:val="008A3DC4"/>
    <w:rsid w:val="008A4E89"/>
    <w:rsid w:val="008A590B"/>
    <w:rsid w:val="008A6962"/>
    <w:rsid w:val="008B24FF"/>
    <w:rsid w:val="008B58D9"/>
    <w:rsid w:val="008C0007"/>
    <w:rsid w:val="008C0D48"/>
    <w:rsid w:val="008C380D"/>
    <w:rsid w:val="008C4681"/>
    <w:rsid w:val="008C5442"/>
    <w:rsid w:val="008C571B"/>
    <w:rsid w:val="008C596A"/>
    <w:rsid w:val="008C5F87"/>
    <w:rsid w:val="008C764D"/>
    <w:rsid w:val="008D00CF"/>
    <w:rsid w:val="008D31C4"/>
    <w:rsid w:val="008E127D"/>
    <w:rsid w:val="008E4334"/>
    <w:rsid w:val="008F0FAD"/>
    <w:rsid w:val="008F208C"/>
    <w:rsid w:val="008F534A"/>
    <w:rsid w:val="00900329"/>
    <w:rsid w:val="00901353"/>
    <w:rsid w:val="00903227"/>
    <w:rsid w:val="0091053C"/>
    <w:rsid w:val="0091173B"/>
    <w:rsid w:val="00916358"/>
    <w:rsid w:val="00916941"/>
    <w:rsid w:val="00917561"/>
    <w:rsid w:val="009177E8"/>
    <w:rsid w:val="0092025C"/>
    <w:rsid w:val="0092063C"/>
    <w:rsid w:val="00920F94"/>
    <w:rsid w:val="00921148"/>
    <w:rsid w:val="009240E4"/>
    <w:rsid w:val="00926437"/>
    <w:rsid w:val="009265D2"/>
    <w:rsid w:val="00927499"/>
    <w:rsid w:val="009326B8"/>
    <w:rsid w:val="009338F2"/>
    <w:rsid w:val="00934ADB"/>
    <w:rsid w:val="009358FB"/>
    <w:rsid w:val="00937203"/>
    <w:rsid w:val="00937DF6"/>
    <w:rsid w:val="009426F9"/>
    <w:rsid w:val="00944DA7"/>
    <w:rsid w:val="0094644C"/>
    <w:rsid w:val="00953ABD"/>
    <w:rsid w:val="00954F1E"/>
    <w:rsid w:val="00956AE4"/>
    <w:rsid w:val="0096128E"/>
    <w:rsid w:val="009639BE"/>
    <w:rsid w:val="00964D8D"/>
    <w:rsid w:val="009653F2"/>
    <w:rsid w:val="0096694E"/>
    <w:rsid w:val="0096707B"/>
    <w:rsid w:val="00974536"/>
    <w:rsid w:val="00975398"/>
    <w:rsid w:val="00977162"/>
    <w:rsid w:val="009815C0"/>
    <w:rsid w:val="00981C1D"/>
    <w:rsid w:val="009831DF"/>
    <w:rsid w:val="00984F80"/>
    <w:rsid w:val="009862E0"/>
    <w:rsid w:val="00986A7B"/>
    <w:rsid w:val="00994CC2"/>
    <w:rsid w:val="00995FA3"/>
    <w:rsid w:val="00996168"/>
    <w:rsid w:val="00997EA5"/>
    <w:rsid w:val="009A1846"/>
    <w:rsid w:val="009B176D"/>
    <w:rsid w:val="009B390A"/>
    <w:rsid w:val="009B6250"/>
    <w:rsid w:val="009B6ACD"/>
    <w:rsid w:val="009B7821"/>
    <w:rsid w:val="009C0A55"/>
    <w:rsid w:val="009C21CD"/>
    <w:rsid w:val="009C2612"/>
    <w:rsid w:val="009C506A"/>
    <w:rsid w:val="009C533B"/>
    <w:rsid w:val="009C53A7"/>
    <w:rsid w:val="009C5D32"/>
    <w:rsid w:val="009D014D"/>
    <w:rsid w:val="009D0FC8"/>
    <w:rsid w:val="009D1154"/>
    <w:rsid w:val="009D1DE3"/>
    <w:rsid w:val="009D3379"/>
    <w:rsid w:val="009D39B1"/>
    <w:rsid w:val="009D4078"/>
    <w:rsid w:val="009E072C"/>
    <w:rsid w:val="009E3191"/>
    <w:rsid w:val="009F19C1"/>
    <w:rsid w:val="009F1BA0"/>
    <w:rsid w:val="009F46FD"/>
    <w:rsid w:val="009F4EA3"/>
    <w:rsid w:val="009F701E"/>
    <w:rsid w:val="009F7BD4"/>
    <w:rsid w:val="009F7F68"/>
    <w:rsid w:val="00A03676"/>
    <w:rsid w:val="00A04E21"/>
    <w:rsid w:val="00A05D14"/>
    <w:rsid w:val="00A10143"/>
    <w:rsid w:val="00A101C6"/>
    <w:rsid w:val="00A11298"/>
    <w:rsid w:val="00A11AC5"/>
    <w:rsid w:val="00A12652"/>
    <w:rsid w:val="00A13474"/>
    <w:rsid w:val="00A13953"/>
    <w:rsid w:val="00A14043"/>
    <w:rsid w:val="00A14500"/>
    <w:rsid w:val="00A148A2"/>
    <w:rsid w:val="00A1562B"/>
    <w:rsid w:val="00A15EB0"/>
    <w:rsid w:val="00A16761"/>
    <w:rsid w:val="00A175CB"/>
    <w:rsid w:val="00A17BDF"/>
    <w:rsid w:val="00A21396"/>
    <w:rsid w:val="00A21978"/>
    <w:rsid w:val="00A221A3"/>
    <w:rsid w:val="00A223B7"/>
    <w:rsid w:val="00A225B4"/>
    <w:rsid w:val="00A245C0"/>
    <w:rsid w:val="00A25652"/>
    <w:rsid w:val="00A30AF5"/>
    <w:rsid w:val="00A31151"/>
    <w:rsid w:val="00A316CF"/>
    <w:rsid w:val="00A360AB"/>
    <w:rsid w:val="00A4041D"/>
    <w:rsid w:val="00A4456B"/>
    <w:rsid w:val="00A5439E"/>
    <w:rsid w:val="00A5641A"/>
    <w:rsid w:val="00A6201A"/>
    <w:rsid w:val="00A622E0"/>
    <w:rsid w:val="00A62CBD"/>
    <w:rsid w:val="00A64D28"/>
    <w:rsid w:val="00A664AA"/>
    <w:rsid w:val="00A7063E"/>
    <w:rsid w:val="00A720AE"/>
    <w:rsid w:val="00A74544"/>
    <w:rsid w:val="00A74E75"/>
    <w:rsid w:val="00A75539"/>
    <w:rsid w:val="00A76A4A"/>
    <w:rsid w:val="00A776CD"/>
    <w:rsid w:val="00A77CB9"/>
    <w:rsid w:val="00A77E31"/>
    <w:rsid w:val="00A80BD8"/>
    <w:rsid w:val="00A824B4"/>
    <w:rsid w:val="00A82699"/>
    <w:rsid w:val="00A85325"/>
    <w:rsid w:val="00A876B0"/>
    <w:rsid w:val="00A90423"/>
    <w:rsid w:val="00A90704"/>
    <w:rsid w:val="00A9297B"/>
    <w:rsid w:val="00A92AC2"/>
    <w:rsid w:val="00A966EB"/>
    <w:rsid w:val="00A97170"/>
    <w:rsid w:val="00AA1624"/>
    <w:rsid w:val="00AA1D29"/>
    <w:rsid w:val="00AA2F10"/>
    <w:rsid w:val="00AA5307"/>
    <w:rsid w:val="00AA5428"/>
    <w:rsid w:val="00AB1902"/>
    <w:rsid w:val="00AB2382"/>
    <w:rsid w:val="00AB4CC5"/>
    <w:rsid w:val="00AC0DC2"/>
    <w:rsid w:val="00AC1249"/>
    <w:rsid w:val="00AC2104"/>
    <w:rsid w:val="00AD00DC"/>
    <w:rsid w:val="00AD0361"/>
    <w:rsid w:val="00AD3F7E"/>
    <w:rsid w:val="00AD6F8D"/>
    <w:rsid w:val="00AD7172"/>
    <w:rsid w:val="00AD7603"/>
    <w:rsid w:val="00AE0A9E"/>
    <w:rsid w:val="00AE3390"/>
    <w:rsid w:val="00AE45F5"/>
    <w:rsid w:val="00AE49CC"/>
    <w:rsid w:val="00AE6BF7"/>
    <w:rsid w:val="00AE6C1A"/>
    <w:rsid w:val="00AF0927"/>
    <w:rsid w:val="00AF2EC9"/>
    <w:rsid w:val="00AF5D5E"/>
    <w:rsid w:val="00AF7C76"/>
    <w:rsid w:val="00AF7C8A"/>
    <w:rsid w:val="00B00209"/>
    <w:rsid w:val="00B009A2"/>
    <w:rsid w:val="00B019E1"/>
    <w:rsid w:val="00B025D5"/>
    <w:rsid w:val="00B171AC"/>
    <w:rsid w:val="00B177AF"/>
    <w:rsid w:val="00B20162"/>
    <w:rsid w:val="00B20717"/>
    <w:rsid w:val="00B24384"/>
    <w:rsid w:val="00B2579D"/>
    <w:rsid w:val="00B26BA9"/>
    <w:rsid w:val="00B276B6"/>
    <w:rsid w:val="00B335A2"/>
    <w:rsid w:val="00B3360F"/>
    <w:rsid w:val="00B33741"/>
    <w:rsid w:val="00B347E6"/>
    <w:rsid w:val="00B34B5A"/>
    <w:rsid w:val="00B34B88"/>
    <w:rsid w:val="00B35A71"/>
    <w:rsid w:val="00B378EA"/>
    <w:rsid w:val="00B41E20"/>
    <w:rsid w:val="00B42162"/>
    <w:rsid w:val="00B44CE0"/>
    <w:rsid w:val="00B45D68"/>
    <w:rsid w:val="00B461DB"/>
    <w:rsid w:val="00B5045D"/>
    <w:rsid w:val="00B51017"/>
    <w:rsid w:val="00B513F0"/>
    <w:rsid w:val="00B51B53"/>
    <w:rsid w:val="00B52BFE"/>
    <w:rsid w:val="00B52CEC"/>
    <w:rsid w:val="00B555DA"/>
    <w:rsid w:val="00B565D8"/>
    <w:rsid w:val="00B6341F"/>
    <w:rsid w:val="00B63B83"/>
    <w:rsid w:val="00B64746"/>
    <w:rsid w:val="00B64FED"/>
    <w:rsid w:val="00B651B4"/>
    <w:rsid w:val="00B65549"/>
    <w:rsid w:val="00B671A6"/>
    <w:rsid w:val="00B70627"/>
    <w:rsid w:val="00B70FA4"/>
    <w:rsid w:val="00B721B8"/>
    <w:rsid w:val="00B732DD"/>
    <w:rsid w:val="00B76983"/>
    <w:rsid w:val="00B779E2"/>
    <w:rsid w:val="00B77DEB"/>
    <w:rsid w:val="00B83919"/>
    <w:rsid w:val="00B86A0D"/>
    <w:rsid w:val="00B87258"/>
    <w:rsid w:val="00B93C9A"/>
    <w:rsid w:val="00B94432"/>
    <w:rsid w:val="00BA6383"/>
    <w:rsid w:val="00BA6F75"/>
    <w:rsid w:val="00BB298A"/>
    <w:rsid w:val="00BB366E"/>
    <w:rsid w:val="00BB4A61"/>
    <w:rsid w:val="00BC040C"/>
    <w:rsid w:val="00BC0A6F"/>
    <w:rsid w:val="00BC1C1A"/>
    <w:rsid w:val="00BC2707"/>
    <w:rsid w:val="00BC355D"/>
    <w:rsid w:val="00BC494C"/>
    <w:rsid w:val="00BC550A"/>
    <w:rsid w:val="00BD0D61"/>
    <w:rsid w:val="00BD2AD7"/>
    <w:rsid w:val="00BD619D"/>
    <w:rsid w:val="00BD7AB1"/>
    <w:rsid w:val="00BD7D63"/>
    <w:rsid w:val="00BD7EC9"/>
    <w:rsid w:val="00BE23C1"/>
    <w:rsid w:val="00BE5BF8"/>
    <w:rsid w:val="00BE6658"/>
    <w:rsid w:val="00BE6B3D"/>
    <w:rsid w:val="00BE7982"/>
    <w:rsid w:val="00BF02E5"/>
    <w:rsid w:val="00BF05E1"/>
    <w:rsid w:val="00BF57B4"/>
    <w:rsid w:val="00BF5A68"/>
    <w:rsid w:val="00BF6A19"/>
    <w:rsid w:val="00C05E16"/>
    <w:rsid w:val="00C06997"/>
    <w:rsid w:val="00C075DA"/>
    <w:rsid w:val="00C075E4"/>
    <w:rsid w:val="00C07B95"/>
    <w:rsid w:val="00C12073"/>
    <w:rsid w:val="00C12AAE"/>
    <w:rsid w:val="00C17D7E"/>
    <w:rsid w:val="00C20B93"/>
    <w:rsid w:val="00C23B2E"/>
    <w:rsid w:val="00C2541C"/>
    <w:rsid w:val="00C279B7"/>
    <w:rsid w:val="00C32E74"/>
    <w:rsid w:val="00C333B8"/>
    <w:rsid w:val="00C34AE5"/>
    <w:rsid w:val="00C353BC"/>
    <w:rsid w:val="00C35C31"/>
    <w:rsid w:val="00C36C7F"/>
    <w:rsid w:val="00C4210F"/>
    <w:rsid w:val="00C4216B"/>
    <w:rsid w:val="00C4319D"/>
    <w:rsid w:val="00C44024"/>
    <w:rsid w:val="00C50D5E"/>
    <w:rsid w:val="00C510F5"/>
    <w:rsid w:val="00C51212"/>
    <w:rsid w:val="00C51574"/>
    <w:rsid w:val="00C52300"/>
    <w:rsid w:val="00C54193"/>
    <w:rsid w:val="00C55E32"/>
    <w:rsid w:val="00C5710A"/>
    <w:rsid w:val="00C602F0"/>
    <w:rsid w:val="00C620AA"/>
    <w:rsid w:val="00C66F9C"/>
    <w:rsid w:val="00C70824"/>
    <w:rsid w:val="00C77564"/>
    <w:rsid w:val="00C80359"/>
    <w:rsid w:val="00C904EC"/>
    <w:rsid w:val="00C9061A"/>
    <w:rsid w:val="00C91510"/>
    <w:rsid w:val="00C95D67"/>
    <w:rsid w:val="00C9617E"/>
    <w:rsid w:val="00C96692"/>
    <w:rsid w:val="00CA030E"/>
    <w:rsid w:val="00CA316B"/>
    <w:rsid w:val="00CA6472"/>
    <w:rsid w:val="00CA7CEF"/>
    <w:rsid w:val="00CA7E29"/>
    <w:rsid w:val="00CB2B77"/>
    <w:rsid w:val="00CB7A71"/>
    <w:rsid w:val="00CC17B8"/>
    <w:rsid w:val="00CC1DBC"/>
    <w:rsid w:val="00CC20FA"/>
    <w:rsid w:val="00CC4DB3"/>
    <w:rsid w:val="00CC502B"/>
    <w:rsid w:val="00CD2D88"/>
    <w:rsid w:val="00CD44AC"/>
    <w:rsid w:val="00CD602A"/>
    <w:rsid w:val="00CD700A"/>
    <w:rsid w:val="00CD7AD8"/>
    <w:rsid w:val="00CD7CC2"/>
    <w:rsid w:val="00CE0486"/>
    <w:rsid w:val="00CE4BD3"/>
    <w:rsid w:val="00CE5C2C"/>
    <w:rsid w:val="00CF1891"/>
    <w:rsid w:val="00CF63C2"/>
    <w:rsid w:val="00CF6492"/>
    <w:rsid w:val="00D016AA"/>
    <w:rsid w:val="00D0314C"/>
    <w:rsid w:val="00D055E8"/>
    <w:rsid w:val="00D058D4"/>
    <w:rsid w:val="00D06765"/>
    <w:rsid w:val="00D10702"/>
    <w:rsid w:val="00D11744"/>
    <w:rsid w:val="00D12C13"/>
    <w:rsid w:val="00D13D08"/>
    <w:rsid w:val="00D17A4C"/>
    <w:rsid w:val="00D17A94"/>
    <w:rsid w:val="00D21C88"/>
    <w:rsid w:val="00D227AA"/>
    <w:rsid w:val="00D23D6F"/>
    <w:rsid w:val="00D24B86"/>
    <w:rsid w:val="00D26A5E"/>
    <w:rsid w:val="00D313E2"/>
    <w:rsid w:val="00D3676A"/>
    <w:rsid w:val="00D36F4F"/>
    <w:rsid w:val="00D433E7"/>
    <w:rsid w:val="00D50368"/>
    <w:rsid w:val="00D54704"/>
    <w:rsid w:val="00D54B9F"/>
    <w:rsid w:val="00D558B7"/>
    <w:rsid w:val="00D56C2B"/>
    <w:rsid w:val="00D61C6D"/>
    <w:rsid w:val="00D635BE"/>
    <w:rsid w:val="00D647E6"/>
    <w:rsid w:val="00D6625E"/>
    <w:rsid w:val="00D727F3"/>
    <w:rsid w:val="00D74026"/>
    <w:rsid w:val="00D74563"/>
    <w:rsid w:val="00D74EDB"/>
    <w:rsid w:val="00D766B8"/>
    <w:rsid w:val="00D811BB"/>
    <w:rsid w:val="00D8316F"/>
    <w:rsid w:val="00D834F3"/>
    <w:rsid w:val="00D879BC"/>
    <w:rsid w:val="00D90FC9"/>
    <w:rsid w:val="00D921B4"/>
    <w:rsid w:val="00D922DA"/>
    <w:rsid w:val="00D925AA"/>
    <w:rsid w:val="00D94F09"/>
    <w:rsid w:val="00D95B11"/>
    <w:rsid w:val="00D96697"/>
    <w:rsid w:val="00DA058B"/>
    <w:rsid w:val="00DA1213"/>
    <w:rsid w:val="00DA1635"/>
    <w:rsid w:val="00DB3860"/>
    <w:rsid w:val="00DB3E5F"/>
    <w:rsid w:val="00DB3EB5"/>
    <w:rsid w:val="00DB75F4"/>
    <w:rsid w:val="00DC1588"/>
    <w:rsid w:val="00DC24A5"/>
    <w:rsid w:val="00DC2892"/>
    <w:rsid w:val="00DC3626"/>
    <w:rsid w:val="00DC3FEC"/>
    <w:rsid w:val="00DC4B1D"/>
    <w:rsid w:val="00DC57E9"/>
    <w:rsid w:val="00DC6E26"/>
    <w:rsid w:val="00DD0FD9"/>
    <w:rsid w:val="00DD2DBD"/>
    <w:rsid w:val="00DD4FA8"/>
    <w:rsid w:val="00DE0EC7"/>
    <w:rsid w:val="00DE0F46"/>
    <w:rsid w:val="00DE2596"/>
    <w:rsid w:val="00DE42C0"/>
    <w:rsid w:val="00DE4564"/>
    <w:rsid w:val="00DE61EF"/>
    <w:rsid w:val="00DE7C34"/>
    <w:rsid w:val="00DF0F3B"/>
    <w:rsid w:val="00DF10F6"/>
    <w:rsid w:val="00DF5924"/>
    <w:rsid w:val="00DF7DA8"/>
    <w:rsid w:val="00E03265"/>
    <w:rsid w:val="00E077BB"/>
    <w:rsid w:val="00E107F2"/>
    <w:rsid w:val="00E13834"/>
    <w:rsid w:val="00E2212F"/>
    <w:rsid w:val="00E22E9F"/>
    <w:rsid w:val="00E235DD"/>
    <w:rsid w:val="00E26D8D"/>
    <w:rsid w:val="00E27824"/>
    <w:rsid w:val="00E30F8D"/>
    <w:rsid w:val="00E32CC8"/>
    <w:rsid w:val="00E32FAC"/>
    <w:rsid w:val="00E33FEF"/>
    <w:rsid w:val="00E358DD"/>
    <w:rsid w:val="00E41637"/>
    <w:rsid w:val="00E4200F"/>
    <w:rsid w:val="00E426E1"/>
    <w:rsid w:val="00E44FFA"/>
    <w:rsid w:val="00E466C4"/>
    <w:rsid w:val="00E471E6"/>
    <w:rsid w:val="00E51912"/>
    <w:rsid w:val="00E52E4B"/>
    <w:rsid w:val="00E53F9A"/>
    <w:rsid w:val="00E545D3"/>
    <w:rsid w:val="00E55810"/>
    <w:rsid w:val="00E604D8"/>
    <w:rsid w:val="00E6203D"/>
    <w:rsid w:val="00E63A25"/>
    <w:rsid w:val="00E7006F"/>
    <w:rsid w:val="00E712EC"/>
    <w:rsid w:val="00E71B62"/>
    <w:rsid w:val="00E73ECF"/>
    <w:rsid w:val="00E748AF"/>
    <w:rsid w:val="00E76B3A"/>
    <w:rsid w:val="00E82717"/>
    <w:rsid w:val="00E87059"/>
    <w:rsid w:val="00E90FE8"/>
    <w:rsid w:val="00E930E3"/>
    <w:rsid w:val="00E93A4D"/>
    <w:rsid w:val="00E94A2C"/>
    <w:rsid w:val="00E97D0C"/>
    <w:rsid w:val="00EA1FAB"/>
    <w:rsid w:val="00EA36D6"/>
    <w:rsid w:val="00EA4479"/>
    <w:rsid w:val="00EA7A86"/>
    <w:rsid w:val="00EB0523"/>
    <w:rsid w:val="00EB086D"/>
    <w:rsid w:val="00EB09B9"/>
    <w:rsid w:val="00EB0C70"/>
    <w:rsid w:val="00EB0E82"/>
    <w:rsid w:val="00EB3362"/>
    <w:rsid w:val="00EB594B"/>
    <w:rsid w:val="00EB7316"/>
    <w:rsid w:val="00EC039F"/>
    <w:rsid w:val="00EC3C7A"/>
    <w:rsid w:val="00EC3F5F"/>
    <w:rsid w:val="00EC60EA"/>
    <w:rsid w:val="00EC66E8"/>
    <w:rsid w:val="00EC74C7"/>
    <w:rsid w:val="00ED2BEB"/>
    <w:rsid w:val="00ED5D2F"/>
    <w:rsid w:val="00ED7791"/>
    <w:rsid w:val="00ED7AFF"/>
    <w:rsid w:val="00EE2058"/>
    <w:rsid w:val="00EE7519"/>
    <w:rsid w:val="00EF0048"/>
    <w:rsid w:val="00EF171B"/>
    <w:rsid w:val="00EF205D"/>
    <w:rsid w:val="00EF21AE"/>
    <w:rsid w:val="00EF21C4"/>
    <w:rsid w:val="00EF28E0"/>
    <w:rsid w:val="00EF30FA"/>
    <w:rsid w:val="00EF3D9A"/>
    <w:rsid w:val="00EF3DB4"/>
    <w:rsid w:val="00EF429B"/>
    <w:rsid w:val="00EF615A"/>
    <w:rsid w:val="00EF67F4"/>
    <w:rsid w:val="00F00DEE"/>
    <w:rsid w:val="00F0200B"/>
    <w:rsid w:val="00F02948"/>
    <w:rsid w:val="00F144DA"/>
    <w:rsid w:val="00F15692"/>
    <w:rsid w:val="00F1606A"/>
    <w:rsid w:val="00F17A1B"/>
    <w:rsid w:val="00F20FF3"/>
    <w:rsid w:val="00F2117C"/>
    <w:rsid w:val="00F22076"/>
    <w:rsid w:val="00F2425F"/>
    <w:rsid w:val="00F247F6"/>
    <w:rsid w:val="00F26818"/>
    <w:rsid w:val="00F30FD1"/>
    <w:rsid w:val="00F31EF7"/>
    <w:rsid w:val="00F32692"/>
    <w:rsid w:val="00F3566F"/>
    <w:rsid w:val="00F37139"/>
    <w:rsid w:val="00F414BB"/>
    <w:rsid w:val="00F42ACD"/>
    <w:rsid w:val="00F45405"/>
    <w:rsid w:val="00F45ECC"/>
    <w:rsid w:val="00F474B5"/>
    <w:rsid w:val="00F527E5"/>
    <w:rsid w:val="00F57B2A"/>
    <w:rsid w:val="00F600CD"/>
    <w:rsid w:val="00F601C7"/>
    <w:rsid w:val="00F63061"/>
    <w:rsid w:val="00F73E2B"/>
    <w:rsid w:val="00F7772F"/>
    <w:rsid w:val="00F81945"/>
    <w:rsid w:val="00F82889"/>
    <w:rsid w:val="00F85B5F"/>
    <w:rsid w:val="00F86D45"/>
    <w:rsid w:val="00F86E14"/>
    <w:rsid w:val="00F90113"/>
    <w:rsid w:val="00F90627"/>
    <w:rsid w:val="00F91161"/>
    <w:rsid w:val="00F939A1"/>
    <w:rsid w:val="00F94A19"/>
    <w:rsid w:val="00F966A0"/>
    <w:rsid w:val="00FA1C1A"/>
    <w:rsid w:val="00FA256F"/>
    <w:rsid w:val="00FA52AA"/>
    <w:rsid w:val="00FA6BFF"/>
    <w:rsid w:val="00FB4F85"/>
    <w:rsid w:val="00FC4D89"/>
    <w:rsid w:val="00FC7959"/>
    <w:rsid w:val="00FC7B6A"/>
    <w:rsid w:val="00FD032A"/>
    <w:rsid w:val="00FD4A78"/>
    <w:rsid w:val="00FD6101"/>
    <w:rsid w:val="00FD7ED6"/>
    <w:rsid w:val="00FE156E"/>
    <w:rsid w:val="00FE3AB4"/>
    <w:rsid w:val="00FE79A9"/>
    <w:rsid w:val="00FF0F9A"/>
    <w:rsid w:val="00FF7F32"/>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71456202"/>
  <w15:docId w15:val="{AF3DA28D-DC03-40E9-9F88-5AEDE4B0F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sz w:val="24"/>
        <w:szCs w:val="24"/>
        <w:lang w:val="en-A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10FF"/>
    <w:pPr>
      <w:spacing w:before="240" w:line="300" w:lineRule="atLeast"/>
    </w:pPr>
    <w:rPr>
      <w:rFonts w:ascii="Arial" w:hAnsi="Arial"/>
      <w:szCs w:val="22"/>
      <w:lang w:eastAsia="zh-CN"/>
    </w:rPr>
  </w:style>
  <w:style w:type="paragraph" w:styleId="Heading1">
    <w:name w:val="heading 1"/>
    <w:basedOn w:val="Normal"/>
    <w:next w:val="Normal"/>
    <w:link w:val="Heading1Char"/>
    <w:uiPriority w:val="9"/>
    <w:semiHidden/>
    <w:qFormat/>
    <w:rsid w:val="008B58D9"/>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
    <w:semiHidden/>
    <w:qFormat/>
    <w:rsid w:val="008B58D9"/>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qFormat/>
    <w:rsid w:val="008B58D9"/>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qFormat/>
    <w:rsid w:val="00D36F4F"/>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semiHidden/>
    <w:rsid w:val="008B58D9"/>
    <w:rPr>
      <w:rFonts w:ascii="Cambria" w:hAnsi="Cambria"/>
      <w:b/>
      <w:bCs/>
      <w:color w:val="365F91"/>
      <w:sz w:val="28"/>
      <w:szCs w:val="28"/>
      <w:lang w:eastAsia="zh-CN"/>
    </w:rPr>
  </w:style>
  <w:style w:type="character" w:customStyle="1" w:styleId="Heading2Char">
    <w:name w:val="Heading 2 Char"/>
    <w:link w:val="Heading2"/>
    <w:uiPriority w:val="9"/>
    <w:semiHidden/>
    <w:rsid w:val="008B58D9"/>
    <w:rPr>
      <w:rFonts w:ascii="Cambria" w:hAnsi="Cambria"/>
      <w:b/>
      <w:bCs/>
      <w:color w:val="4F81BD"/>
      <w:sz w:val="26"/>
      <w:szCs w:val="26"/>
      <w:lang w:eastAsia="zh-CN"/>
    </w:rPr>
  </w:style>
  <w:style w:type="character" w:customStyle="1" w:styleId="Heading3Char">
    <w:name w:val="Heading 3 Char"/>
    <w:link w:val="Heading3"/>
    <w:uiPriority w:val="9"/>
    <w:semiHidden/>
    <w:rsid w:val="008B58D9"/>
    <w:rPr>
      <w:rFonts w:ascii="Cambria" w:hAnsi="Cambria"/>
      <w:b/>
      <w:bCs/>
      <w:color w:val="4F81BD"/>
      <w:szCs w:val="22"/>
      <w:lang w:eastAsia="zh-CN"/>
    </w:rPr>
  </w:style>
  <w:style w:type="paragraph" w:customStyle="1" w:styleId="IOSfooter2017">
    <w:name w:val="IOS footer 2017"/>
    <w:basedOn w:val="Normal"/>
    <w:qFormat/>
    <w:locked/>
    <w:rsid w:val="00F20FF3"/>
    <w:pPr>
      <w:pBdr>
        <w:top w:val="single" w:sz="4" w:space="6" w:color="auto"/>
      </w:pBdr>
      <w:tabs>
        <w:tab w:val="left" w:pos="5245"/>
        <w:tab w:val="right" w:pos="10773"/>
      </w:tabs>
      <w:spacing w:before="480"/>
      <w:ind w:right="-7" w:hanging="1"/>
    </w:pPr>
    <w:rPr>
      <w:rFonts w:ascii="Helvetica" w:hAnsi="Helvetica"/>
      <w:sz w:val="18"/>
      <w:szCs w:val="18"/>
    </w:rPr>
  </w:style>
  <w:style w:type="paragraph" w:customStyle="1" w:styleId="IOSheading12017">
    <w:name w:val="IOS heading 1 2017"/>
    <w:basedOn w:val="Normal"/>
    <w:next w:val="IOSbodytext2017"/>
    <w:qFormat/>
    <w:locked/>
    <w:rsid w:val="00A101C6"/>
    <w:pPr>
      <w:keepNext/>
      <w:pageBreakBefore/>
      <w:pBdr>
        <w:bottom w:val="single" w:sz="4" w:space="12" w:color="auto"/>
      </w:pBdr>
      <w:tabs>
        <w:tab w:val="left" w:pos="567"/>
        <w:tab w:val="left" w:pos="1134"/>
        <w:tab w:val="left" w:pos="1701"/>
        <w:tab w:val="left" w:pos="2268"/>
        <w:tab w:val="left" w:pos="2835"/>
        <w:tab w:val="left" w:pos="3402"/>
      </w:tabs>
      <w:spacing w:after="600" w:line="240" w:lineRule="auto"/>
      <w:ind w:left="851" w:hanging="851"/>
      <w:outlineLvl w:val="0"/>
    </w:pPr>
    <w:rPr>
      <w:rFonts w:ascii="Helvetica" w:hAnsi="Helvetica"/>
      <w:sz w:val="56"/>
      <w:szCs w:val="56"/>
      <w:lang w:eastAsia="en-US"/>
    </w:rPr>
  </w:style>
  <w:style w:type="paragraph" w:customStyle="1" w:styleId="IOSbodytext2017">
    <w:name w:val="IOS body text 2017"/>
    <w:basedOn w:val="Normal"/>
    <w:qFormat/>
    <w:rsid w:val="00F9011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pPr>
  </w:style>
  <w:style w:type="paragraph" w:customStyle="1" w:styleId="IOSTOC12017">
    <w:name w:val="IOS TOC 1 2017"/>
    <w:basedOn w:val="Normal"/>
    <w:next w:val="IOSbodytext2017"/>
    <w:qFormat/>
    <w:locked/>
    <w:rsid w:val="00A316CF"/>
    <w:pPr>
      <w:tabs>
        <w:tab w:val="left" w:pos="851"/>
        <w:tab w:val="right" w:leader="dot" w:pos="10773"/>
      </w:tabs>
      <w:spacing w:before="80"/>
    </w:pPr>
    <w:rPr>
      <w:szCs w:val="20"/>
    </w:rPr>
  </w:style>
  <w:style w:type="paragraph" w:customStyle="1" w:styleId="IOSquote2017">
    <w:name w:val="IOS quote 2017"/>
    <w:basedOn w:val="Normal"/>
    <w:next w:val="IOSreference2017"/>
    <w:qFormat/>
    <w:locked/>
    <w:rsid w:val="008B58D9"/>
    <w:pPr>
      <w:spacing w:before="80" w:line="260" w:lineRule="atLeast"/>
      <w:ind w:left="567" w:right="567"/>
    </w:pPr>
    <w:rPr>
      <w:sz w:val="22"/>
    </w:rPr>
  </w:style>
  <w:style w:type="paragraph" w:customStyle="1" w:styleId="IOSreference2017">
    <w:name w:val="IOS reference 2017"/>
    <w:basedOn w:val="Normal"/>
    <w:next w:val="IOSbodytext2017"/>
    <w:qFormat/>
    <w:locked/>
    <w:rsid w:val="00656F39"/>
    <w:pPr>
      <w:tabs>
        <w:tab w:val="left" w:pos="567"/>
        <w:tab w:val="left" w:pos="1134"/>
        <w:tab w:val="left" w:pos="1701"/>
        <w:tab w:val="left" w:pos="2268"/>
        <w:tab w:val="left" w:pos="2835"/>
        <w:tab w:val="left" w:pos="3402"/>
      </w:tabs>
      <w:spacing w:before="80" w:line="240" w:lineRule="atLeast"/>
      <w:ind w:right="567"/>
    </w:pPr>
    <w:rPr>
      <w:rFonts w:ascii="Helvetica" w:hAnsi="Helvetica"/>
      <w:sz w:val="18"/>
      <w:szCs w:val="18"/>
    </w:rPr>
  </w:style>
  <w:style w:type="paragraph" w:customStyle="1" w:styleId="IOSheading22017">
    <w:name w:val="IOS heading 2 2017"/>
    <w:basedOn w:val="IOSheading12017"/>
    <w:next w:val="IOSbodytext2017"/>
    <w:qFormat/>
    <w:locked/>
    <w:rsid w:val="00C353BC"/>
    <w:pPr>
      <w:pageBreakBefore w:val="0"/>
      <w:pBdr>
        <w:bottom w:val="none" w:sz="0" w:space="0" w:color="auto"/>
      </w:pBdr>
      <w:spacing w:before="400" w:after="240"/>
      <w:ind w:left="0" w:firstLine="0"/>
      <w:outlineLvl w:val="1"/>
    </w:pPr>
    <w:rPr>
      <w:sz w:val="48"/>
      <w:szCs w:val="36"/>
    </w:rPr>
  </w:style>
  <w:style w:type="paragraph" w:customStyle="1" w:styleId="IOSheading32017">
    <w:name w:val="IOS heading 3 2017"/>
    <w:basedOn w:val="IOSheading22017"/>
    <w:next w:val="IOSbodytext2017"/>
    <w:qFormat/>
    <w:locked/>
    <w:rsid w:val="00C353BC"/>
    <w:pPr>
      <w:spacing w:before="360"/>
      <w:outlineLvl w:val="2"/>
    </w:pPr>
    <w:rPr>
      <w:sz w:val="40"/>
      <w:szCs w:val="40"/>
    </w:rPr>
  </w:style>
  <w:style w:type="paragraph" w:customStyle="1" w:styleId="IOSTOC22017">
    <w:name w:val="IOS TOC 2 2017"/>
    <w:basedOn w:val="Normal"/>
    <w:next w:val="Normal"/>
    <w:qFormat/>
    <w:locked/>
    <w:rsid w:val="00A316CF"/>
    <w:pPr>
      <w:tabs>
        <w:tab w:val="right" w:leader="dot" w:pos="10773"/>
      </w:tabs>
      <w:spacing w:before="40"/>
      <w:ind w:left="284"/>
    </w:pPr>
    <w:rPr>
      <w:rFonts w:ascii="Helvetica" w:hAnsi="Helvetica"/>
      <w:sz w:val="20"/>
      <w:szCs w:val="20"/>
    </w:rPr>
  </w:style>
  <w:style w:type="paragraph" w:customStyle="1" w:styleId="IOSheading42017">
    <w:name w:val="IOS heading 4 2017"/>
    <w:basedOn w:val="IOSheading32017"/>
    <w:next w:val="IOSbodytext2017"/>
    <w:qFormat/>
    <w:locked/>
    <w:rsid w:val="00BF02E5"/>
    <w:pPr>
      <w:spacing w:before="320"/>
      <w:outlineLvl w:val="3"/>
    </w:pPr>
    <w:rPr>
      <w:sz w:val="32"/>
      <w:szCs w:val="32"/>
    </w:rPr>
  </w:style>
  <w:style w:type="paragraph" w:customStyle="1" w:styleId="IOSheading52017">
    <w:name w:val="IOS heading 5 2017"/>
    <w:basedOn w:val="IOSheading42017"/>
    <w:next w:val="IOSbodytext2017"/>
    <w:qFormat/>
    <w:locked/>
    <w:rsid w:val="004F3F99"/>
    <w:pPr>
      <w:spacing w:before="280"/>
      <w:outlineLvl w:val="4"/>
    </w:pPr>
    <w:rPr>
      <w:sz w:val="28"/>
      <w:szCs w:val="24"/>
    </w:rPr>
  </w:style>
  <w:style w:type="paragraph" w:customStyle="1" w:styleId="IOStabletext2017">
    <w:name w:val="IOS table text 2017"/>
    <w:basedOn w:val="Normal"/>
    <w:qFormat/>
    <w:locked/>
    <w:rsid w:val="00FC7B6A"/>
    <w:pPr>
      <w:tabs>
        <w:tab w:val="left" w:pos="567"/>
        <w:tab w:val="left" w:pos="1134"/>
        <w:tab w:val="left" w:pos="1701"/>
        <w:tab w:val="left" w:pos="2268"/>
        <w:tab w:val="left" w:pos="2835"/>
        <w:tab w:val="left" w:pos="3402"/>
      </w:tabs>
      <w:spacing w:before="80" w:after="80" w:line="260" w:lineRule="atLeast"/>
    </w:pPr>
    <w:rPr>
      <w:rFonts w:ascii="Helvetica" w:hAnsi="Helvetica"/>
      <w:sz w:val="20"/>
      <w:szCs w:val="20"/>
    </w:rPr>
  </w:style>
  <w:style w:type="paragraph" w:customStyle="1" w:styleId="IOStableheading2017">
    <w:name w:val="IOS table heading 2017"/>
    <w:basedOn w:val="Normal"/>
    <w:next w:val="IOStabletext2017"/>
    <w:qFormat/>
    <w:locked/>
    <w:rsid w:val="008B58D9"/>
    <w:pPr>
      <w:keepNext/>
      <w:keepLines/>
      <w:tabs>
        <w:tab w:val="left" w:pos="567"/>
        <w:tab w:val="left" w:pos="1134"/>
        <w:tab w:val="left" w:pos="1701"/>
        <w:tab w:val="left" w:pos="2268"/>
        <w:tab w:val="left" w:pos="2835"/>
        <w:tab w:val="left" w:pos="3402"/>
      </w:tabs>
      <w:spacing w:before="80" w:after="80" w:line="260" w:lineRule="atLeast"/>
    </w:pPr>
    <w:rPr>
      <w:rFonts w:ascii="Helvetica" w:hAnsi="Helvetica"/>
      <w:b/>
      <w:sz w:val="22"/>
      <w:szCs w:val="20"/>
    </w:rPr>
  </w:style>
  <w:style w:type="paragraph" w:customStyle="1" w:styleId="IOStablelist1bullet2017">
    <w:name w:val="IOS table list 1 bullet 2017"/>
    <w:basedOn w:val="IOStabletext2017"/>
    <w:qFormat/>
    <w:locked/>
    <w:rsid w:val="009C533B"/>
    <w:pPr>
      <w:numPr>
        <w:numId w:val="2"/>
      </w:numPr>
      <w:tabs>
        <w:tab w:val="clear" w:pos="567"/>
        <w:tab w:val="left" w:pos="425"/>
      </w:tabs>
      <w:spacing w:after="40" w:line="240" w:lineRule="atLeast"/>
      <w:ind w:left="402" w:hanging="204"/>
    </w:pPr>
  </w:style>
  <w:style w:type="paragraph" w:customStyle="1" w:styleId="IOSunformattedspace2017">
    <w:name w:val="IOS unformatted space 2017"/>
    <w:basedOn w:val="Normal"/>
    <w:qFormat/>
    <w:locked/>
    <w:rsid w:val="00306862"/>
    <w:pPr>
      <w:tabs>
        <w:tab w:val="left" w:pos="567"/>
        <w:tab w:val="left" w:pos="1134"/>
        <w:tab w:val="left" w:pos="1701"/>
        <w:tab w:val="left" w:pos="2268"/>
        <w:tab w:val="left" w:pos="2835"/>
        <w:tab w:val="left" w:pos="3402"/>
      </w:tabs>
      <w:spacing w:before="0"/>
    </w:pPr>
    <w:rPr>
      <w:sz w:val="20"/>
    </w:rPr>
  </w:style>
  <w:style w:type="paragraph" w:customStyle="1" w:styleId="IOScaptionquote2017">
    <w:name w:val="IOS caption quote 2017"/>
    <w:basedOn w:val="IOScaptiongraphics2017"/>
    <w:next w:val="IOSquote2017"/>
    <w:qFormat/>
    <w:rsid w:val="00EB594B"/>
  </w:style>
  <w:style w:type="paragraph" w:customStyle="1" w:styleId="IOScaptiongraphics2017">
    <w:name w:val="IOS caption graphics 2017"/>
    <w:basedOn w:val="IOSreference2017"/>
    <w:next w:val="IOSunformattedspace2017"/>
    <w:qFormat/>
    <w:locked/>
    <w:rsid w:val="00EB594B"/>
    <w:pPr>
      <w:keepNext/>
      <w:spacing w:before="240" w:after="80"/>
    </w:pPr>
    <w:rPr>
      <w:sz w:val="22"/>
    </w:rPr>
  </w:style>
  <w:style w:type="paragraph" w:customStyle="1" w:styleId="IOSlist2bullet2017">
    <w:name w:val="IOS list 2 bullet 2017"/>
    <w:basedOn w:val="Normal"/>
    <w:link w:val="IOSlist2bullet2017Char"/>
    <w:qFormat/>
    <w:locked/>
    <w:rsid w:val="00EF67F4"/>
    <w:pPr>
      <w:numPr>
        <w:ilvl w:val="1"/>
        <w:numId w:val="1"/>
      </w:numPr>
      <w:tabs>
        <w:tab w:val="left" w:pos="567"/>
        <w:tab w:val="left" w:pos="1134"/>
        <w:tab w:val="left" w:pos="1701"/>
        <w:tab w:val="left" w:pos="2268"/>
        <w:tab w:val="left" w:pos="2835"/>
        <w:tab w:val="left" w:pos="3402"/>
      </w:tabs>
      <w:spacing w:before="120" w:line="280" w:lineRule="atLeast"/>
      <w:ind w:left="1134" w:hanging="425"/>
    </w:pPr>
    <w:rPr>
      <w:szCs w:val="24"/>
    </w:rPr>
  </w:style>
  <w:style w:type="character" w:customStyle="1" w:styleId="IOSlist2bullet2017Char">
    <w:name w:val="IOS list 2 bullet 2017 Char"/>
    <w:basedOn w:val="DefaultParagraphFont"/>
    <w:link w:val="IOSlist2bullet2017"/>
    <w:rsid w:val="00EF67F4"/>
    <w:rPr>
      <w:rFonts w:ascii="Arial" w:hAnsi="Arial"/>
      <w:lang w:eastAsia="zh-CN"/>
    </w:rPr>
  </w:style>
  <w:style w:type="paragraph" w:customStyle="1" w:styleId="IOSlist1bullet2017">
    <w:name w:val="IOS list 1 bullet 2017"/>
    <w:basedOn w:val="Normal"/>
    <w:qFormat/>
    <w:locked/>
    <w:rsid w:val="000647A3"/>
    <w:pPr>
      <w:numPr>
        <w:numId w:val="1"/>
      </w:numPr>
      <w:spacing w:before="80" w:line="280" w:lineRule="atLeast"/>
      <w:ind w:hanging="436"/>
    </w:pPr>
    <w:rPr>
      <w:szCs w:val="24"/>
    </w:rPr>
  </w:style>
  <w:style w:type="paragraph" w:customStyle="1" w:styleId="IOStablelist2bullet2017">
    <w:name w:val="IOS table list 2 bullet 2017"/>
    <w:basedOn w:val="IOStablelist1bullet2017"/>
    <w:qFormat/>
    <w:rsid w:val="001F16BB"/>
    <w:pPr>
      <w:numPr>
        <w:ilvl w:val="1"/>
      </w:numPr>
      <w:tabs>
        <w:tab w:val="clear" w:pos="425"/>
        <w:tab w:val="clear" w:pos="2268"/>
        <w:tab w:val="clear" w:pos="3402"/>
        <w:tab w:val="left" w:pos="1106"/>
        <w:tab w:val="left" w:pos="2240"/>
      </w:tabs>
      <w:ind w:left="709" w:hanging="289"/>
    </w:pPr>
  </w:style>
  <w:style w:type="paragraph" w:customStyle="1" w:styleId="IOSlines2017">
    <w:name w:val="IOS lines 2017"/>
    <w:basedOn w:val="Normal"/>
    <w:qFormat/>
    <w:rsid w:val="000B72E8"/>
    <w:pPr>
      <w:tabs>
        <w:tab w:val="right" w:leader="underscore" w:pos="10773"/>
      </w:tabs>
      <w:spacing w:before="0" w:line="480" w:lineRule="atLeast"/>
      <w:ind w:left="-40" w:right="40"/>
    </w:pPr>
    <w:rPr>
      <w:szCs w:val="24"/>
    </w:rPr>
  </w:style>
  <w:style w:type="paragraph" w:customStyle="1" w:styleId="IOSgraphics2017">
    <w:name w:val="IOS graphics 2017"/>
    <w:basedOn w:val="IOSunformattedspace2017"/>
    <w:next w:val="IOSreference2017"/>
    <w:qFormat/>
    <w:rsid w:val="00306862"/>
    <w:pPr>
      <w:keepNext/>
    </w:pPr>
  </w:style>
  <w:style w:type="paragraph" w:customStyle="1" w:styleId="IOSTOCheading2017">
    <w:name w:val="IOS TOC heading 2017"/>
    <w:basedOn w:val="IOSheading22017"/>
    <w:next w:val="IOSTOC12017"/>
    <w:qFormat/>
    <w:rsid w:val="00B70627"/>
  </w:style>
  <w:style w:type="character" w:customStyle="1" w:styleId="IOSscientifictermorlanguage2017">
    <w:name w:val="IOS scientific term or language 2017"/>
    <w:basedOn w:val="DefaultParagraphFont"/>
    <w:uiPriority w:val="1"/>
    <w:qFormat/>
    <w:rsid w:val="00C32E74"/>
    <w:rPr>
      <w:i/>
      <w:noProof w:val="0"/>
      <w:lang w:val="en-AU"/>
    </w:rPr>
  </w:style>
  <w:style w:type="character" w:customStyle="1" w:styleId="IOSstrongemphasis2017">
    <w:name w:val="IOS strong emphasis 2017"/>
    <w:basedOn w:val="DefaultParagraphFont"/>
    <w:uiPriority w:val="1"/>
    <w:qFormat/>
    <w:rsid w:val="00700EE9"/>
    <w:rPr>
      <w:b/>
      <w:noProof w:val="0"/>
      <w:lang w:val="en-AU"/>
    </w:rPr>
  </w:style>
  <w:style w:type="paragraph" w:customStyle="1" w:styleId="IOStablelist1numbered2017">
    <w:name w:val="IOS table list 1 numbered 2017"/>
    <w:basedOn w:val="IOStabletext2017"/>
    <w:qFormat/>
    <w:rsid w:val="00E7006F"/>
    <w:pPr>
      <w:numPr>
        <w:numId w:val="4"/>
      </w:numPr>
      <w:tabs>
        <w:tab w:val="clear" w:pos="567"/>
        <w:tab w:val="left" w:pos="425"/>
      </w:tabs>
      <w:spacing w:after="40" w:line="240" w:lineRule="atLeast"/>
    </w:pPr>
  </w:style>
  <w:style w:type="paragraph" w:customStyle="1" w:styleId="IOStablelist2numbered2017">
    <w:name w:val="IOS table list 2 numbered 2017"/>
    <w:basedOn w:val="IOStablelist1numbered2017"/>
    <w:qFormat/>
    <w:rsid w:val="006D36F5"/>
    <w:pPr>
      <w:numPr>
        <w:numId w:val="3"/>
      </w:numPr>
      <w:tabs>
        <w:tab w:val="clear" w:pos="425"/>
        <w:tab w:val="left" w:pos="652"/>
      </w:tabs>
    </w:pPr>
  </w:style>
  <w:style w:type="paragraph" w:customStyle="1" w:styleId="IOSList1numbered2017">
    <w:name w:val="IOS List 1 numbered 2017"/>
    <w:basedOn w:val="Normal"/>
    <w:qFormat/>
    <w:locked/>
    <w:rsid w:val="000C0F21"/>
    <w:pPr>
      <w:numPr>
        <w:numId w:val="15"/>
      </w:numPr>
      <w:spacing w:before="80" w:line="280" w:lineRule="atLeast"/>
    </w:pPr>
    <w:rPr>
      <w:szCs w:val="24"/>
    </w:rPr>
  </w:style>
  <w:style w:type="paragraph" w:customStyle="1" w:styleId="IOSList2numbered2017">
    <w:name w:val="IOS List 2 numbered 2017"/>
    <w:basedOn w:val="Normal"/>
    <w:link w:val="IOSList2numbered2017Char"/>
    <w:qFormat/>
    <w:locked/>
    <w:rsid w:val="000C0F21"/>
    <w:pPr>
      <w:numPr>
        <w:numId w:val="16"/>
      </w:numPr>
      <w:tabs>
        <w:tab w:val="left" w:pos="567"/>
        <w:tab w:val="left" w:pos="1134"/>
        <w:tab w:val="left" w:pos="1701"/>
        <w:tab w:val="left" w:pos="2268"/>
        <w:tab w:val="left" w:pos="2835"/>
        <w:tab w:val="left" w:pos="3402"/>
      </w:tabs>
      <w:spacing w:before="120" w:line="280" w:lineRule="atLeast"/>
    </w:pPr>
    <w:rPr>
      <w:szCs w:val="24"/>
    </w:rPr>
  </w:style>
  <w:style w:type="character" w:customStyle="1" w:styleId="IOSList2numbered2017Char">
    <w:name w:val="IOS List 2 numbered 2017 Char"/>
    <w:basedOn w:val="DefaultParagraphFont"/>
    <w:link w:val="IOSList2numbered2017"/>
    <w:rsid w:val="000C0F21"/>
    <w:rPr>
      <w:rFonts w:ascii="Arial" w:hAnsi="Arial"/>
      <w:lang w:eastAsia="zh-CN"/>
    </w:rPr>
  </w:style>
  <w:style w:type="character" w:styleId="Hyperlink">
    <w:name w:val="Hyperlink"/>
    <w:basedOn w:val="DefaultParagraphFont"/>
    <w:uiPriority w:val="99"/>
    <w:unhideWhenUsed/>
    <w:rsid w:val="00132CBC"/>
    <w:rPr>
      <w:color w:val="0000FF" w:themeColor="hyperlink"/>
      <w:u w:val="single"/>
    </w:rPr>
  </w:style>
  <w:style w:type="paragraph" w:customStyle="1" w:styleId="IOSdocumenttitle2017">
    <w:name w:val="IOS document title 2017"/>
    <w:basedOn w:val="IOSheading12017"/>
    <w:next w:val="IOSbodytext2017"/>
    <w:qFormat/>
    <w:rsid w:val="00F17A1B"/>
    <w:pPr>
      <w:tabs>
        <w:tab w:val="left" w:pos="3969"/>
        <w:tab w:val="left" w:pos="4536"/>
        <w:tab w:val="left" w:pos="5103"/>
      </w:tabs>
    </w:pPr>
  </w:style>
  <w:style w:type="paragraph" w:styleId="TOC1">
    <w:name w:val="toc 1"/>
    <w:aliases w:val="IOS-TOC 1 2017"/>
    <w:basedOn w:val="IOSTOC12017"/>
    <w:next w:val="IOSTOC22017"/>
    <w:uiPriority w:val="39"/>
    <w:unhideWhenUsed/>
    <w:qFormat/>
    <w:rsid w:val="00C32E74"/>
    <w:pPr>
      <w:spacing w:after="100"/>
    </w:pPr>
  </w:style>
  <w:style w:type="paragraph" w:styleId="TOC2">
    <w:name w:val="toc 2"/>
    <w:aliases w:val="IOS-TOC 2 2017"/>
    <w:basedOn w:val="IOSTOC22017"/>
    <w:next w:val="IOSTOC22017"/>
    <w:uiPriority w:val="39"/>
    <w:unhideWhenUsed/>
    <w:qFormat/>
    <w:rsid w:val="00C32E74"/>
    <w:pPr>
      <w:spacing w:after="100"/>
      <w:ind w:left="240"/>
    </w:pPr>
  </w:style>
  <w:style w:type="paragraph" w:styleId="BalloonText">
    <w:name w:val="Balloon Text"/>
    <w:basedOn w:val="Normal"/>
    <w:link w:val="BalloonTextChar"/>
    <w:uiPriority w:val="99"/>
    <w:semiHidden/>
    <w:unhideWhenUsed/>
    <w:rsid w:val="00CA7E29"/>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7E29"/>
    <w:rPr>
      <w:rFonts w:ascii="Tahoma" w:hAnsi="Tahoma" w:cs="Tahoma"/>
      <w:sz w:val="16"/>
      <w:szCs w:val="16"/>
      <w:lang w:eastAsia="zh-CN"/>
    </w:rPr>
  </w:style>
  <w:style w:type="character" w:styleId="Emphasis">
    <w:name w:val="Emphasis"/>
    <w:basedOn w:val="DefaultParagraphFont"/>
    <w:uiPriority w:val="20"/>
    <w:qFormat/>
    <w:rsid w:val="00D36F4F"/>
    <w:rPr>
      <w:i/>
      <w:iCs/>
    </w:rPr>
  </w:style>
  <w:style w:type="character" w:styleId="Strong">
    <w:name w:val="Strong"/>
    <w:basedOn w:val="DefaultParagraphFont"/>
    <w:uiPriority w:val="22"/>
    <w:qFormat/>
    <w:rsid w:val="00D36F4F"/>
    <w:rPr>
      <w:b/>
      <w:bCs/>
    </w:rPr>
  </w:style>
  <w:style w:type="paragraph" w:styleId="NormalWeb">
    <w:name w:val="Normal (Web)"/>
    <w:basedOn w:val="Normal"/>
    <w:uiPriority w:val="99"/>
    <w:unhideWhenUsed/>
    <w:rsid w:val="00D36F4F"/>
    <w:pPr>
      <w:spacing w:before="0" w:after="150" w:line="240" w:lineRule="auto"/>
    </w:pPr>
    <w:rPr>
      <w:rFonts w:ascii="Open Sans" w:eastAsia="Times New Roman" w:hAnsi="Open Sans"/>
      <w:szCs w:val="24"/>
      <w:lang w:eastAsia="en-AU"/>
    </w:rPr>
  </w:style>
  <w:style w:type="character" w:customStyle="1" w:styleId="Heading4Char">
    <w:name w:val="Heading 4 Char"/>
    <w:basedOn w:val="DefaultParagraphFont"/>
    <w:link w:val="Heading4"/>
    <w:uiPriority w:val="9"/>
    <w:semiHidden/>
    <w:rsid w:val="00D36F4F"/>
    <w:rPr>
      <w:rFonts w:asciiTheme="majorHAnsi" w:eastAsiaTheme="majorEastAsia" w:hAnsiTheme="majorHAnsi" w:cstheme="majorBidi"/>
      <w:b/>
      <w:bCs/>
      <w:i/>
      <w:iCs/>
      <w:color w:val="4F81BD" w:themeColor="accent1"/>
      <w:szCs w:val="22"/>
      <w:lang w:eastAsia="zh-CN"/>
    </w:rPr>
  </w:style>
  <w:style w:type="character" w:styleId="FollowedHyperlink">
    <w:name w:val="FollowedHyperlink"/>
    <w:basedOn w:val="DefaultParagraphFont"/>
    <w:uiPriority w:val="99"/>
    <w:semiHidden/>
    <w:unhideWhenUsed/>
    <w:rsid w:val="00D36F4F"/>
    <w:rPr>
      <w:color w:val="800080" w:themeColor="followedHyperlink"/>
      <w:u w:val="single"/>
    </w:rPr>
  </w:style>
  <w:style w:type="paragraph" w:customStyle="1" w:styleId="editor-indent">
    <w:name w:val="editor-indent"/>
    <w:basedOn w:val="Normal"/>
    <w:rsid w:val="00B6341F"/>
    <w:pPr>
      <w:spacing w:before="0" w:after="150" w:line="240" w:lineRule="auto"/>
    </w:pPr>
    <w:rPr>
      <w:rFonts w:ascii="Open Sans" w:eastAsia="Times New Roman" w:hAnsi="Open Sans"/>
      <w:szCs w:val="24"/>
      <w:lang w:eastAsia="en-AU"/>
    </w:rPr>
  </w:style>
  <w:style w:type="paragraph" w:styleId="Header">
    <w:name w:val="header"/>
    <w:basedOn w:val="Normal"/>
    <w:link w:val="HeaderChar"/>
    <w:uiPriority w:val="99"/>
    <w:unhideWhenUsed/>
    <w:rsid w:val="00416A96"/>
    <w:pPr>
      <w:tabs>
        <w:tab w:val="center" w:pos="4513"/>
        <w:tab w:val="right" w:pos="9026"/>
      </w:tabs>
      <w:spacing w:before="0" w:line="240" w:lineRule="auto"/>
    </w:pPr>
  </w:style>
  <w:style w:type="character" w:customStyle="1" w:styleId="HeaderChar">
    <w:name w:val="Header Char"/>
    <w:basedOn w:val="DefaultParagraphFont"/>
    <w:link w:val="Header"/>
    <w:uiPriority w:val="99"/>
    <w:rsid w:val="00416A96"/>
    <w:rPr>
      <w:rFonts w:ascii="Arial" w:hAnsi="Arial"/>
      <w:szCs w:val="22"/>
      <w:lang w:eastAsia="zh-CN"/>
    </w:rPr>
  </w:style>
  <w:style w:type="paragraph" w:styleId="Footer">
    <w:name w:val="footer"/>
    <w:basedOn w:val="Normal"/>
    <w:link w:val="FooterChar"/>
    <w:uiPriority w:val="99"/>
    <w:unhideWhenUsed/>
    <w:rsid w:val="00416A96"/>
    <w:pPr>
      <w:tabs>
        <w:tab w:val="center" w:pos="4513"/>
        <w:tab w:val="right" w:pos="9026"/>
      </w:tabs>
      <w:spacing w:before="0" w:line="240" w:lineRule="auto"/>
    </w:pPr>
  </w:style>
  <w:style w:type="character" w:customStyle="1" w:styleId="FooterChar">
    <w:name w:val="Footer Char"/>
    <w:basedOn w:val="DefaultParagraphFont"/>
    <w:link w:val="Footer"/>
    <w:uiPriority w:val="99"/>
    <w:rsid w:val="00416A96"/>
    <w:rPr>
      <w:rFonts w:ascii="Arial" w:hAnsi="Arial"/>
      <w:szCs w:val="22"/>
      <w:lang w:eastAsia="zh-CN"/>
    </w:rPr>
  </w:style>
  <w:style w:type="paragraph" w:styleId="ListParagraph">
    <w:name w:val="List Paragraph"/>
    <w:basedOn w:val="Normal"/>
    <w:uiPriority w:val="34"/>
    <w:qFormat/>
    <w:rsid w:val="0037596C"/>
    <w:pPr>
      <w:ind w:left="720"/>
      <w:contextualSpacing/>
    </w:pPr>
  </w:style>
  <w:style w:type="character" w:styleId="CommentReference">
    <w:name w:val="annotation reference"/>
    <w:basedOn w:val="DefaultParagraphFont"/>
    <w:uiPriority w:val="99"/>
    <w:semiHidden/>
    <w:unhideWhenUsed/>
    <w:rsid w:val="00DE2596"/>
    <w:rPr>
      <w:sz w:val="16"/>
      <w:szCs w:val="16"/>
    </w:rPr>
  </w:style>
  <w:style w:type="paragraph" w:styleId="CommentText">
    <w:name w:val="annotation text"/>
    <w:basedOn w:val="Normal"/>
    <w:link w:val="CommentTextChar"/>
    <w:uiPriority w:val="99"/>
    <w:semiHidden/>
    <w:unhideWhenUsed/>
    <w:rsid w:val="00DE2596"/>
    <w:pPr>
      <w:spacing w:line="240" w:lineRule="auto"/>
    </w:pPr>
    <w:rPr>
      <w:sz w:val="20"/>
      <w:szCs w:val="20"/>
    </w:rPr>
  </w:style>
  <w:style w:type="character" w:customStyle="1" w:styleId="CommentTextChar">
    <w:name w:val="Comment Text Char"/>
    <w:basedOn w:val="DefaultParagraphFont"/>
    <w:link w:val="CommentText"/>
    <w:uiPriority w:val="99"/>
    <w:semiHidden/>
    <w:rsid w:val="00DE2596"/>
    <w:rPr>
      <w:rFonts w:ascii="Arial" w:hAnsi="Arial"/>
      <w:sz w:val="20"/>
      <w:szCs w:val="20"/>
      <w:lang w:eastAsia="zh-CN"/>
    </w:rPr>
  </w:style>
  <w:style w:type="paragraph" w:styleId="CommentSubject">
    <w:name w:val="annotation subject"/>
    <w:basedOn w:val="CommentText"/>
    <w:next w:val="CommentText"/>
    <w:link w:val="CommentSubjectChar"/>
    <w:uiPriority w:val="99"/>
    <w:semiHidden/>
    <w:unhideWhenUsed/>
    <w:rsid w:val="00DE2596"/>
    <w:rPr>
      <w:b/>
      <w:bCs/>
    </w:rPr>
  </w:style>
  <w:style w:type="character" w:customStyle="1" w:styleId="CommentSubjectChar">
    <w:name w:val="Comment Subject Char"/>
    <w:basedOn w:val="CommentTextChar"/>
    <w:link w:val="CommentSubject"/>
    <w:uiPriority w:val="99"/>
    <w:semiHidden/>
    <w:rsid w:val="00DE2596"/>
    <w:rPr>
      <w:rFonts w:ascii="Arial" w:hAnsi="Arial"/>
      <w:b/>
      <w:bCs/>
      <w:sz w:val="20"/>
      <w:szCs w:val="20"/>
      <w:lang w:eastAsia="zh-CN"/>
    </w:rPr>
  </w:style>
  <w:style w:type="paragraph" w:customStyle="1" w:styleId="21heading">
    <w:name w:val="2.1 heading"/>
    <w:autoRedefine/>
    <w:qFormat/>
    <w:rsid w:val="00DE2596"/>
    <w:pPr>
      <w:spacing w:after="120" w:line="340" w:lineRule="exact"/>
    </w:pPr>
    <w:rPr>
      <w:rFonts w:ascii="Arial" w:eastAsia="Times New Roman" w:hAnsi="Arial" w:cs="Arial"/>
      <w:color w:val="365F91" w:themeColor="accent1" w:themeShade="BF"/>
      <w:spacing w:val="2"/>
      <w:sz w:val="22"/>
      <w:szCs w:val="22"/>
    </w:rPr>
  </w:style>
  <w:style w:type="paragraph" w:customStyle="1" w:styleId="31Keymesagesmaller">
    <w:name w:val="3.1 Key mesage smaller"/>
    <w:qFormat/>
    <w:rsid w:val="00DE2596"/>
    <w:pPr>
      <w:spacing w:line="460" w:lineRule="exact"/>
    </w:pPr>
    <w:rPr>
      <w:rFonts w:ascii="Arial" w:eastAsia="Times New Roman" w:hAnsi="Arial"/>
      <w:noProof/>
      <w:color w:val="2755A6"/>
      <w:sz w:val="40"/>
      <w:szCs w:val="26"/>
      <w:lang w:eastAsia="en-AU"/>
    </w:rPr>
  </w:style>
  <w:style w:type="paragraph" w:styleId="Revision">
    <w:name w:val="Revision"/>
    <w:hidden/>
    <w:uiPriority w:val="99"/>
    <w:semiHidden/>
    <w:rsid w:val="00E26D8D"/>
    <w:rPr>
      <w:rFonts w:ascii="Arial" w:hAnsi="Arial"/>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230665">
      <w:bodyDiv w:val="1"/>
      <w:marLeft w:val="0"/>
      <w:marRight w:val="0"/>
      <w:marTop w:val="0"/>
      <w:marBottom w:val="0"/>
      <w:divBdr>
        <w:top w:val="none" w:sz="0" w:space="0" w:color="auto"/>
        <w:left w:val="none" w:sz="0" w:space="0" w:color="auto"/>
        <w:bottom w:val="none" w:sz="0" w:space="0" w:color="auto"/>
        <w:right w:val="none" w:sz="0" w:space="0" w:color="auto"/>
      </w:divBdr>
      <w:divsChild>
        <w:div w:id="862867308">
          <w:marLeft w:val="0"/>
          <w:marRight w:val="0"/>
          <w:marTop w:val="0"/>
          <w:marBottom w:val="0"/>
          <w:divBdr>
            <w:top w:val="none" w:sz="0" w:space="0" w:color="auto"/>
            <w:left w:val="none" w:sz="0" w:space="0" w:color="auto"/>
            <w:bottom w:val="none" w:sz="0" w:space="0" w:color="auto"/>
            <w:right w:val="none" w:sz="0" w:space="0" w:color="auto"/>
          </w:divBdr>
          <w:divsChild>
            <w:div w:id="996572684">
              <w:marLeft w:val="0"/>
              <w:marRight w:val="0"/>
              <w:marTop w:val="0"/>
              <w:marBottom w:val="0"/>
              <w:divBdr>
                <w:top w:val="none" w:sz="0" w:space="0" w:color="auto"/>
                <w:left w:val="none" w:sz="0" w:space="0" w:color="auto"/>
                <w:bottom w:val="none" w:sz="0" w:space="0" w:color="auto"/>
                <w:right w:val="none" w:sz="0" w:space="0" w:color="auto"/>
              </w:divBdr>
              <w:divsChild>
                <w:div w:id="16128240">
                  <w:marLeft w:val="0"/>
                  <w:marRight w:val="0"/>
                  <w:marTop w:val="0"/>
                  <w:marBottom w:val="0"/>
                  <w:divBdr>
                    <w:top w:val="none" w:sz="0" w:space="0" w:color="auto"/>
                    <w:left w:val="none" w:sz="0" w:space="0" w:color="auto"/>
                    <w:bottom w:val="none" w:sz="0" w:space="0" w:color="auto"/>
                    <w:right w:val="none" w:sz="0" w:space="0" w:color="auto"/>
                  </w:divBdr>
                  <w:divsChild>
                    <w:div w:id="878469150">
                      <w:marLeft w:val="0"/>
                      <w:marRight w:val="0"/>
                      <w:marTop w:val="0"/>
                      <w:marBottom w:val="0"/>
                      <w:divBdr>
                        <w:top w:val="none" w:sz="0" w:space="0" w:color="auto"/>
                        <w:left w:val="none" w:sz="0" w:space="0" w:color="auto"/>
                        <w:bottom w:val="none" w:sz="0" w:space="0" w:color="auto"/>
                        <w:right w:val="none" w:sz="0" w:space="0" w:color="auto"/>
                      </w:divBdr>
                      <w:divsChild>
                        <w:div w:id="1646929497">
                          <w:marLeft w:val="0"/>
                          <w:marRight w:val="0"/>
                          <w:marTop w:val="0"/>
                          <w:marBottom w:val="0"/>
                          <w:divBdr>
                            <w:top w:val="none" w:sz="0" w:space="0" w:color="auto"/>
                            <w:left w:val="none" w:sz="0" w:space="0" w:color="auto"/>
                            <w:bottom w:val="none" w:sz="0" w:space="0" w:color="auto"/>
                            <w:right w:val="none" w:sz="0" w:space="0" w:color="auto"/>
                          </w:divBdr>
                          <w:divsChild>
                            <w:div w:id="80400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973979">
      <w:bodyDiv w:val="1"/>
      <w:marLeft w:val="0"/>
      <w:marRight w:val="0"/>
      <w:marTop w:val="0"/>
      <w:marBottom w:val="0"/>
      <w:divBdr>
        <w:top w:val="none" w:sz="0" w:space="0" w:color="auto"/>
        <w:left w:val="none" w:sz="0" w:space="0" w:color="auto"/>
        <w:bottom w:val="none" w:sz="0" w:space="0" w:color="auto"/>
        <w:right w:val="none" w:sz="0" w:space="0" w:color="auto"/>
      </w:divBdr>
      <w:divsChild>
        <w:div w:id="1856922394">
          <w:marLeft w:val="0"/>
          <w:marRight w:val="0"/>
          <w:marTop w:val="0"/>
          <w:marBottom w:val="0"/>
          <w:divBdr>
            <w:top w:val="none" w:sz="0" w:space="0" w:color="auto"/>
            <w:left w:val="none" w:sz="0" w:space="0" w:color="auto"/>
            <w:bottom w:val="none" w:sz="0" w:space="0" w:color="auto"/>
            <w:right w:val="none" w:sz="0" w:space="0" w:color="auto"/>
          </w:divBdr>
          <w:divsChild>
            <w:div w:id="1871454423">
              <w:marLeft w:val="0"/>
              <w:marRight w:val="0"/>
              <w:marTop w:val="0"/>
              <w:marBottom w:val="0"/>
              <w:divBdr>
                <w:top w:val="none" w:sz="0" w:space="0" w:color="auto"/>
                <w:left w:val="none" w:sz="0" w:space="0" w:color="auto"/>
                <w:bottom w:val="none" w:sz="0" w:space="0" w:color="auto"/>
                <w:right w:val="none" w:sz="0" w:space="0" w:color="auto"/>
              </w:divBdr>
              <w:divsChild>
                <w:div w:id="1634141911">
                  <w:marLeft w:val="0"/>
                  <w:marRight w:val="0"/>
                  <w:marTop w:val="0"/>
                  <w:marBottom w:val="0"/>
                  <w:divBdr>
                    <w:top w:val="none" w:sz="0" w:space="0" w:color="auto"/>
                    <w:left w:val="none" w:sz="0" w:space="0" w:color="auto"/>
                    <w:bottom w:val="none" w:sz="0" w:space="0" w:color="auto"/>
                    <w:right w:val="none" w:sz="0" w:space="0" w:color="auto"/>
                  </w:divBdr>
                  <w:divsChild>
                    <w:div w:id="251206544">
                      <w:marLeft w:val="0"/>
                      <w:marRight w:val="0"/>
                      <w:marTop w:val="0"/>
                      <w:marBottom w:val="0"/>
                      <w:divBdr>
                        <w:top w:val="none" w:sz="0" w:space="0" w:color="auto"/>
                        <w:left w:val="none" w:sz="0" w:space="0" w:color="auto"/>
                        <w:bottom w:val="none" w:sz="0" w:space="0" w:color="auto"/>
                        <w:right w:val="none" w:sz="0" w:space="0" w:color="auto"/>
                      </w:divBdr>
                      <w:divsChild>
                        <w:div w:id="1987274202">
                          <w:marLeft w:val="0"/>
                          <w:marRight w:val="0"/>
                          <w:marTop w:val="0"/>
                          <w:marBottom w:val="0"/>
                          <w:divBdr>
                            <w:top w:val="none" w:sz="0" w:space="0" w:color="auto"/>
                            <w:left w:val="none" w:sz="0" w:space="0" w:color="auto"/>
                            <w:bottom w:val="none" w:sz="0" w:space="0" w:color="auto"/>
                            <w:right w:val="none" w:sz="0" w:space="0" w:color="auto"/>
                          </w:divBdr>
                          <w:divsChild>
                            <w:div w:id="1891721069">
                              <w:marLeft w:val="0"/>
                              <w:marRight w:val="0"/>
                              <w:marTop w:val="0"/>
                              <w:marBottom w:val="0"/>
                              <w:divBdr>
                                <w:top w:val="none" w:sz="0" w:space="0" w:color="auto"/>
                                <w:left w:val="none" w:sz="0" w:space="0" w:color="auto"/>
                                <w:bottom w:val="none" w:sz="0" w:space="0" w:color="auto"/>
                                <w:right w:val="none" w:sz="0" w:space="0" w:color="auto"/>
                              </w:divBdr>
                              <w:divsChild>
                                <w:div w:id="2072263257">
                                  <w:marLeft w:val="0"/>
                                  <w:marRight w:val="0"/>
                                  <w:marTop w:val="0"/>
                                  <w:marBottom w:val="0"/>
                                  <w:divBdr>
                                    <w:top w:val="none" w:sz="0" w:space="0" w:color="auto"/>
                                    <w:left w:val="none" w:sz="0" w:space="0" w:color="auto"/>
                                    <w:bottom w:val="none" w:sz="0" w:space="0" w:color="auto"/>
                                    <w:right w:val="none" w:sz="0" w:space="0" w:color="auto"/>
                                  </w:divBdr>
                                  <w:divsChild>
                                    <w:div w:id="1823539210">
                                      <w:marLeft w:val="0"/>
                                      <w:marRight w:val="0"/>
                                      <w:marTop w:val="0"/>
                                      <w:marBottom w:val="0"/>
                                      <w:divBdr>
                                        <w:top w:val="none" w:sz="0" w:space="0" w:color="auto"/>
                                        <w:left w:val="none" w:sz="0" w:space="0" w:color="auto"/>
                                        <w:bottom w:val="none" w:sz="0" w:space="0" w:color="auto"/>
                                        <w:right w:val="none" w:sz="0" w:space="0" w:color="auto"/>
                                      </w:divBdr>
                                      <w:divsChild>
                                        <w:div w:id="1752896866">
                                          <w:marLeft w:val="0"/>
                                          <w:marRight w:val="0"/>
                                          <w:marTop w:val="0"/>
                                          <w:marBottom w:val="0"/>
                                          <w:divBdr>
                                            <w:top w:val="none" w:sz="0" w:space="0" w:color="auto"/>
                                            <w:left w:val="none" w:sz="0" w:space="0" w:color="auto"/>
                                            <w:bottom w:val="none" w:sz="0" w:space="0" w:color="auto"/>
                                            <w:right w:val="none" w:sz="0" w:space="0" w:color="auto"/>
                                          </w:divBdr>
                                          <w:divsChild>
                                            <w:div w:id="1913735843">
                                              <w:marLeft w:val="0"/>
                                              <w:marRight w:val="0"/>
                                              <w:marTop w:val="0"/>
                                              <w:marBottom w:val="0"/>
                                              <w:divBdr>
                                                <w:top w:val="none" w:sz="0" w:space="0" w:color="auto"/>
                                                <w:left w:val="none" w:sz="0" w:space="0" w:color="auto"/>
                                                <w:bottom w:val="none" w:sz="0" w:space="0" w:color="auto"/>
                                                <w:right w:val="none" w:sz="0" w:space="0" w:color="auto"/>
                                              </w:divBdr>
                                            </w:div>
                                            <w:div w:id="201510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2893131">
      <w:bodyDiv w:val="1"/>
      <w:marLeft w:val="0"/>
      <w:marRight w:val="0"/>
      <w:marTop w:val="0"/>
      <w:marBottom w:val="0"/>
      <w:divBdr>
        <w:top w:val="none" w:sz="0" w:space="0" w:color="auto"/>
        <w:left w:val="none" w:sz="0" w:space="0" w:color="auto"/>
        <w:bottom w:val="none" w:sz="0" w:space="0" w:color="auto"/>
        <w:right w:val="none" w:sz="0" w:space="0" w:color="auto"/>
      </w:divBdr>
      <w:divsChild>
        <w:div w:id="1780252665">
          <w:marLeft w:val="0"/>
          <w:marRight w:val="0"/>
          <w:marTop w:val="0"/>
          <w:marBottom w:val="0"/>
          <w:divBdr>
            <w:top w:val="none" w:sz="0" w:space="0" w:color="auto"/>
            <w:left w:val="none" w:sz="0" w:space="0" w:color="auto"/>
            <w:bottom w:val="none" w:sz="0" w:space="0" w:color="auto"/>
            <w:right w:val="none" w:sz="0" w:space="0" w:color="auto"/>
          </w:divBdr>
          <w:divsChild>
            <w:div w:id="1346056201">
              <w:marLeft w:val="0"/>
              <w:marRight w:val="0"/>
              <w:marTop w:val="0"/>
              <w:marBottom w:val="0"/>
              <w:divBdr>
                <w:top w:val="none" w:sz="0" w:space="0" w:color="auto"/>
                <w:left w:val="none" w:sz="0" w:space="0" w:color="auto"/>
                <w:bottom w:val="none" w:sz="0" w:space="0" w:color="auto"/>
                <w:right w:val="none" w:sz="0" w:space="0" w:color="auto"/>
              </w:divBdr>
              <w:divsChild>
                <w:div w:id="1672903404">
                  <w:marLeft w:val="0"/>
                  <w:marRight w:val="0"/>
                  <w:marTop w:val="0"/>
                  <w:marBottom w:val="0"/>
                  <w:divBdr>
                    <w:top w:val="none" w:sz="0" w:space="0" w:color="auto"/>
                    <w:left w:val="none" w:sz="0" w:space="0" w:color="auto"/>
                    <w:bottom w:val="none" w:sz="0" w:space="0" w:color="auto"/>
                    <w:right w:val="none" w:sz="0" w:space="0" w:color="auto"/>
                  </w:divBdr>
                  <w:divsChild>
                    <w:div w:id="1556040999">
                      <w:marLeft w:val="0"/>
                      <w:marRight w:val="0"/>
                      <w:marTop w:val="0"/>
                      <w:marBottom w:val="0"/>
                      <w:divBdr>
                        <w:top w:val="none" w:sz="0" w:space="0" w:color="auto"/>
                        <w:left w:val="none" w:sz="0" w:space="0" w:color="auto"/>
                        <w:bottom w:val="none" w:sz="0" w:space="0" w:color="auto"/>
                        <w:right w:val="none" w:sz="0" w:space="0" w:color="auto"/>
                      </w:divBdr>
                      <w:divsChild>
                        <w:div w:id="837697843">
                          <w:marLeft w:val="0"/>
                          <w:marRight w:val="0"/>
                          <w:marTop w:val="0"/>
                          <w:marBottom w:val="0"/>
                          <w:divBdr>
                            <w:top w:val="none" w:sz="0" w:space="0" w:color="auto"/>
                            <w:left w:val="none" w:sz="0" w:space="0" w:color="auto"/>
                            <w:bottom w:val="none" w:sz="0" w:space="0" w:color="auto"/>
                            <w:right w:val="none" w:sz="0" w:space="0" w:color="auto"/>
                          </w:divBdr>
                          <w:divsChild>
                            <w:div w:id="1280802202">
                              <w:marLeft w:val="0"/>
                              <w:marRight w:val="0"/>
                              <w:marTop w:val="0"/>
                              <w:marBottom w:val="0"/>
                              <w:divBdr>
                                <w:top w:val="none" w:sz="0" w:space="0" w:color="auto"/>
                                <w:left w:val="none" w:sz="0" w:space="0" w:color="auto"/>
                                <w:bottom w:val="none" w:sz="0" w:space="0" w:color="auto"/>
                                <w:right w:val="none" w:sz="0" w:space="0" w:color="auto"/>
                              </w:divBdr>
                              <w:divsChild>
                                <w:div w:id="436802683">
                                  <w:marLeft w:val="0"/>
                                  <w:marRight w:val="0"/>
                                  <w:marTop w:val="0"/>
                                  <w:marBottom w:val="0"/>
                                  <w:divBdr>
                                    <w:top w:val="none" w:sz="0" w:space="0" w:color="auto"/>
                                    <w:left w:val="none" w:sz="0" w:space="0" w:color="auto"/>
                                    <w:bottom w:val="none" w:sz="0" w:space="0" w:color="auto"/>
                                    <w:right w:val="none" w:sz="0" w:space="0" w:color="auto"/>
                                  </w:divBdr>
                                  <w:divsChild>
                                    <w:div w:id="686251355">
                                      <w:marLeft w:val="0"/>
                                      <w:marRight w:val="0"/>
                                      <w:marTop w:val="0"/>
                                      <w:marBottom w:val="0"/>
                                      <w:divBdr>
                                        <w:top w:val="none" w:sz="0" w:space="0" w:color="auto"/>
                                        <w:left w:val="none" w:sz="0" w:space="0" w:color="auto"/>
                                        <w:bottom w:val="none" w:sz="0" w:space="0" w:color="auto"/>
                                        <w:right w:val="none" w:sz="0" w:space="0" w:color="auto"/>
                                      </w:divBdr>
                                      <w:divsChild>
                                        <w:div w:id="79517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9429146">
      <w:bodyDiv w:val="1"/>
      <w:marLeft w:val="0"/>
      <w:marRight w:val="0"/>
      <w:marTop w:val="0"/>
      <w:marBottom w:val="0"/>
      <w:divBdr>
        <w:top w:val="none" w:sz="0" w:space="0" w:color="auto"/>
        <w:left w:val="none" w:sz="0" w:space="0" w:color="auto"/>
        <w:bottom w:val="none" w:sz="0" w:space="0" w:color="auto"/>
        <w:right w:val="none" w:sz="0" w:space="0" w:color="auto"/>
      </w:divBdr>
      <w:divsChild>
        <w:div w:id="427774666">
          <w:marLeft w:val="0"/>
          <w:marRight w:val="0"/>
          <w:marTop w:val="0"/>
          <w:marBottom w:val="0"/>
          <w:divBdr>
            <w:top w:val="none" w:sz="0" w:space="0" w:color="auto"/>
            <w:left w:val="none" w:sz="0" w:space="0" w:color="auto"/>
            <w:bottom w:val="none" w:sz="0" w:space="0" w:color="auto"/>
            <w:right w:val="none" w:sz="0" w:space="0" w:color="auto"/>
          </w:divBdr>
          <w:divsChild>
            <w:div w:id="257565442">
              <w:marLeft w:val="0"/>
              <w:marRight w:val="0"/>
              <w:marTop w:val="0"/>
              <w:marBottom w:val="0"/>
              <w:divBdr>
                <w:top w:val="none" w:sz="0" w:space="0" w:color="auto"/>
                <w:left w:val="none" w:sz="0" w:space="0" w:color="auto"/>
                <w:bottom w:val="none" w:sz="0" w:space="0" w:color="auto"/>
                <w:right w:val="none" w:sz="0" w:space="0" w:color="auto"/>
              </w:divBdr>
              <w:divsChild>
                <w:div w:id="659390116">
                  <w:marLeft w:val="0"/>
                  <w:marRight w:val="0"/>
                  <w:marTop w:val="0"/>
                  <w:marBottom w:val="0"/>
                  <w:divBdr>
                    <w:top w:val="none" w:sz="0" w:space="0" w:color="auto"/>
                    <w:left w:val="none" w:sz="0" w:space="0" w:color="auto"/>
                    <w:bottom w:val="none" w:sz="0" w:space="0" w:color="auto"/>
                    <w:right w:val="none" w:sz="0" w:space="0" w:color="auto"/>
                  </w:divBdr>
                  <w:divsChild>
                    <w:div w:id="912278130">
                      <w:marLeft w:val="0"/>
                      <w:marRight w:val="0"/>
                      <w:marTop w:val="0"/>
                      <w:marBottom w:val="0"/>
                      <w:divBdr>
                        <w:top w:val="none" w:sz="0" w:space="0" w:color="auto"/>
                        <w:left w:val="none" w:sz="0" w:space="0" w:color="auto"/>
                        <w:bottom w:val="none" w:sz="0" w:space="0" w:color="auto"/>
                        <w:right w:val="none" w:sz="0" w:space="0" w:color="auto"/>
                      </w:divBdr>
                      <w:divsChild>
                        <w:div w:id="71002558">
                          <w:marLeft w:val="0"/>
                          <w:marRight w:val="0"/>
                          <w:marTop w:val="0"/>
                          <w:marBottom w:val="0"/>
                          <w:divBdr>
                            <w:top w:val="none" w:sz="0" w:space="0" w:color="auto"/>
                            <w:left w:val="none" w:sz="0" w:space="0" w:color="auto"/>
                            <w:bottom w:val="none" w:sz="0" w:space="0" w:color="auto"/>
                            <w:right w:val="none" w:sz="0" w:space="0" w:color="auto"/>
                          </w:divBdr>
                          <w:divsChild>
                            <w:div w:id="112619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1120289">
      <w:bodyDiv w:val="1"/>
      <w:marLeft w:val="0"/>
      <w:marRight w:val="0"/>
      <w:marTop w:val="0"/>
      <w:marBottom w:val="0"/>
      <w:divBdr>
        <w:top w:val="none" w:sz="0" w:space="0" w:color="auto"/>
        <w:left w:val="none" w:sz="0" w:space="0" w:color="auto"/>
        <w:bottom w:val="none" w:sz="0" w:space="0" w:color="auto"/>
        <w:right w:val="none" w:sz="0" w:space="0" w:color="auto"/>
      </w:divBdr>
      <w:divsChild>
        <w:div w:id="593629877">
          <w:marLeft w:val="0"/>
          <w:marRight w:val="0"/>
          <w:marTop w:val="0"/>
          <w:marBottom w:val="0"/>
          <w:divBdr>
            <w:top w:val="none" w:sz="0" w:space="0" w:color="auto"/>
            <w:left w:val="none" w:sz="0" w:space="0" w:color="auto"/>
            <w:bottom w:val="none" w:sz="0" w:space="0" w:color="auto"/>
            <w:right w:val="none" w:sz="0" w:space="0" w:color="auto"/>
          </w:divBdr>
          <w:divsChild>
            <w:div w:id="835999137">
              <w:marLeft w:val="0"/>
              <w:marRight w:val="0"/>
              <w:marTop w:val="0"/>
              <w:marBottom w:val="0"/>
              <w:divBdr>
                <w:top w:val="none" w:sz="0" w:space="0" w:color="auto"/>
                <w:left w:val="none" w:sz="0" w:space="0" w:color="auto"/>
                <w:bottom w:val="none" w:sz="0" w:space="0" w:color="auto"/>
                <w:right w:val="none" w:sz="0" w:space="0" w:color="auto"/>
              </w:divBdr>
              <w:divsChild>
                <w:div w:id="1046374979">
                  <w:marLeft w:val="0"/>
                  <w:marRight w:val="0"/>
                  <w:marTop w:val="0"/>
                  <w:marBottom w:val="0"/>
                  <w:divBdr>
                    <w:top w:val="none" w:sz="0" w:space="0" w:color="auto"/>
                    <w:left w:val="none" w:sz="0" w:space="0" w:color="auto"/>
                    <w:bottom w:val="none" w:sz="0" w:space="0" w:color="auto"/>
                    <w:right w:val="none" w:sz="0" w:space="0" w:color="auto"/>
                  </w:divBdr>
                  <w:divsChild>
                    <w:div w:id="1674644539">
                      <w:marLeft w:val="0"/>
                      <w:marRight w:val="0"/>
                      <w:marTop w:val="0"/>
                      <w:marBottom w:val="0"/>
                      <w:divBdr>
                        <w:top w:val="none" w:sz="0" w:space="0" w:color="auto"/>
                        <w:left w:val="none" w:sz="0" w:space="0" w:color="auto"/>
                        <w:bottom w:val="none" w:sz="0" w:space="0" w:color="auto"/>
                        <w:right w:val="none" w:sz="0" w:space="0" w:color="auto"/>
                      </w:divBdr>
                      <w:divsChild>
                        <w:div w:id="493953826">
                          <w:marLeft w:val="0"/>
                          <w:marRight w:val="0"/>
                          <w:marTop w:val="0"/>
                          <w:marBottom w:val="0"/>
                          <w:divBdr>
                            <w:top w:val="none" w:sz="0" w:space="0" w:color="auto"/>
                            <w:left w:val="none" w:sz="0" w:space="0" w:color="auto"/>
                            <w:bottom w:val="none" w:sz="0" w:space="0" w:color="auto"/>
                            <w:right w:val="none" w:sz="0" w:space="0" w:color="auto"/>
                          </w:divBdr>
                          <w:divsChild>
                            <w:div w:id="1311906118">
                              <w:marLeft w:val="0"/>
                              <w:marRight w:val="0"/>
                              <w:marTop w:val="0"/>
                              <w:marBottom w:val="0"/>
                              <w:divBdr>
                                <w:top w:val="none" w:sz="0" w:space="0" w:color="auto"/>
                                <w:left w:val="none" w:sz="0" w:space="0" w:color="auto"/>
                                <w:bottom w:val="none" w:sz="0" w:space="0" w:color="auto"/>
                                <w:right w:val="none" w:sz="0" w:space="0" w:color="auto"/>
                              </w:divBdr>
                              <w:divsChild>
                                <w:div w:id="985669836">
                                  <w:marLeft w:val="0"/>
                                  <w:marRight w:val="0"/>
                                  <w:marTop w:val="0"/>
                                  <w:marBottom w:val="0"/>
                                  <w:divBdr>
                                    <w:top w:val="none" w:sz="0" w:space="0" w:color="auto"/>
                                    <w:left w:val="none" w:sz="0" w:space="0" w:color="auto"/>
                                    <w:bottom w:val="none" w:sz="0" w:space="0" w:color="auto"/>
                                    <w:right w:val="none" w:sz="0" w:space="0" w:color="auto"/>
                                  </w:divBdr>
                                  <w:divsChild>
                                    <w:div w:id="19742292">
                                      <w:marLeft w:val="0"/>
                                      <w:marRight w:val="0"/>
                                      <w:marTop w:val="0"/>
                                      <w:marBottom w:val="0"/>
                                      <w:divBdr>
                                        <w:top w:val="none" w:sz="0" w:space="0" w:color="auto"/>
                                        <w:left w:val="none" w:sz="0" w:space="0" w:color="auto"/>
                                        <w:bottom w:val="none" w:sz="0" w:space="0" w:color="auto"/>
                                        <w:right w:val="none" w:sz="0" w:space="0" w:color="auto"/>
                                      </w:divBdr>
                                      <w:divsChild>
                                        <w:div w:id="162145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1259209">
      <w:bodyDiv w:val="1"/>
      <w:marLeft w:val="0"/>
      <w:marRight w:val="0"/>
      <w:marTop w:val="0"/>
      <w:marBottom w:val="0"/>
      <w:divBdr>
        <w:top w:val="none" w:sz="0" w:space="0" w:color="auto"/>
        <w:left w:val="none" w:sz="0" w:space="0" w:color="auto"/>
        <w:bottom w:val="none" w:sz="0" w:space="0" w:color="auto"/>
        <w:right w:val="none" w:sz="0" w:space="0" w:color="auto"/>
      </w:divBdr>
      <w:divsChild>
        <w:div w:id="1681657195">
          <w:marLeft w:val="0"/>
          <w:marRight w:val="0"/>
          <w:marTop w:val="0"/>
          <w:marBottom w:val="0"/>
          <w:divBdr>
            <w:top w:val="none" w:sz="0" w:space="0" w:color="auto"/>
            <w:left w:val="none" w:sz="0" w:space="0" w:color="auto"/>
            <w:bottom w:val="none" w:sz="0" w:space="0" w:color="auto"/>
            <w:right w:val="none" w:sz="0" w:space="0" w:color="auto"/>
          </w:divBdr>
          <w:divsChild>
            <w:div w:id="1456413210">
              <w:marLeft w:val="0"/>
              <w:marRight w:val="0"/>
              <w:marTop w:val="0"/>
              <w:marBottom w:val="0"/>
              <w:divBdr>
                <w:top w:val="none" w:sz="0" w:space="0" w:color="auto"/>
                <w:left w:val="none" w:sz="0" w:space="0" w:color="auto"/>
                <w:bottom w:val="none" w:sz="0" w:space="0" w:color="auto"/>
                <w:right w:val="none" w:sz="0" w:space="0" w:color="auto"/>
              </w:divBdr>
              <w:divsChild>
                <w:div w:id="702873772">
                  <w:marLeft w:val="0"/>
                  <w:marRight w:val="0"/>
                  <w:marTop w:val="0"/>
                  <w:marBottom w:val="0"/>
                  <w:divBdr>
                    <w:top w:val="none" w:sz="0" w:space="0" w:color="auto"/>
                    <w:left w:val="none" w:sz="0" w:space="0" w:color="auto"/>
                    <w:bottom w:val="none" w:sz="0" w:space="0" w:color="auto"/>
                    <w:right w:val="none" w:sz="0" w:space="0" w:color="auto"/>
                  </w:divBdr>
                  <w:divsChild>
                    <w:div w:id="337658282">
                      <w:marLeft w:val="0"/>
                      <w:marRight w:val="0"/>
                      <w:marTop w:val="0"/>
                      <w:marBottom w:val="0"/>
                      <w:divBdr>
                        <w:top w:val="none" w:sz="0" w:space="0" w:color="auto"/>
                        <w:left w:val="none" w:sz="0" w:space="0" w:color="auto"/>
                        <w:bottom w:val="none" w:sz="0" w:space="0" w:color="auto"/>
                        <w:right w:val="none" w:sz="0" w:space="0" w:color="auto"/>
                      </w:divBdr>
                      <w:divsChild>
                        <w:div w:id="1437798165">
                          <w:marLeft w:val="0"/>
                          <w:marRight w:val="0"/>
                          <w:marTop w:val="0"/>
                          <w:marBottom w:val="0"/>
                          <w:divBdr>
                            <w:top w:val="none" w:sz="0" w:space="0" w:color="auto"/>
                            <w:left w:val="none" w:sz="0" w:space="0" w:color="auto"/>
                            <w:bottom w:val="none" w:sz="0" w:space="0" w:color="auto"/>
                            <w:right w:val="none" w:sz="0" w:space="0" w:color="auto"/>
                          </w:divBdr>
                          <w:divsChild>
                            <w:div w:id="590771547">
                              <w:marLeft w:val="0"/>
                              <w:marRight w:val="0"/>
                              <w:marTop w:val="0"/>
                              <w:marBottom w:val="0"/>
                              <w:divBdr>
                                <w:top w:val="none" w:sz="0" w:space="0" w:color="auto"/>
                                <w:left w:val="none" w:sz="0" w:space="0" w:color="auto"/>
                                <w:bottom w:val="none" w:sz="0" w:space="0" w:color="auto"/>
                                <w:right w:val="none" w:sz="0" w:space="0" w:color="auto"/>
                              </w:divBdr>
                              <w:divsChild>
                                <w:div w:id="1494495219">
                                  <w:marLeft w:val="0"/>
                                  <w:marRight w:val="0"/>
                                  <w:marTop w:val="0"/>
                                  <w:marBottom w:val="0"/>
                                  <w:divBdr>
                                    <w:top w:val="none" w:sz="0" w:space="0" w:color="auto"/>
                                    <w:left w:val="none" w:sz="0" w:space="0" w:color="auto"/>
                                    <w:bottom w:val="none" w:sz="0" w:space="0" w:color="auto"/>
                                    <w:right w:val="none" w:sz="0" w:space="0" w:color="auto"/>
                                  </w:divBdr>
                                  <w:divsChild>
                                    <w:div w:id="478500148">
                                      <w:marLeft w:val="0"/>
                                      <w:marRight w:val="0"/>
                                      <w:marTop w:val="0"/>
                                      <w:marBottom w:val="0"/>
                                      <w:divBdr>
                                        <w:top w:val="none" w:sz="0" w:space="0" w:color="auto"/>
                                        <w:left w:val="none" w:sz="0" w:space="0" w:color="auto"/>
                                        <w:bottom w:val="none" w:sz="0" w:space="0" w:color="auto"/>
                                        <w:right w:val="none" w:sz="0" w:space="0" w:color="auto"/>
                                      </w:divBdr>
                                      <w:divsChild>
                                        <w:div w:id="9071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1133704">
      <w:bodyDiv w:val="1"/>
      <w:marLeft w:val="0"/>
      <w:marRight w:val="0"/>
      <w:marTop w:val="0"/>
      <w:marBottom w:val="0"/>
      <w:divBdr>
        <w:top w:val="none" w:sz="0" w:space="0" w:color="auto"/>
        <w:left w:val="none" w:sz="0" w:space="0" w:color="auto"/>
        <w:bottom w:val="none" w:sz="0" w:space="0" w:color="auto"/>
        <w:right w:val="none" w:sz="0" w:space="0" w:color="auto"/>
      </w:divBdr>
      <w:divsChild>
        <w:div w:id="1751349009">
          <w:marLeft w:val="0"/>
          <w:marRight w:val="0"/>
          <w:marTop w:val="0"/>
          <w:marBottom w:val="0"/>
          <w:divBdr>
            <w:top w:val="none" w:sz="0" w:space="0" w:color="auto"/>
            <w:left w:val="none" w:sz="0" w:space="0" w:color="auto"/>
            <w:bottom w:val="none" w:sz="0" w:space="0" w:color="auto"/>
            <w:right w:val="none" w:sz="0" w:space="0" w:color="auto"/>
          </w:divBdr>
          <w:divsChild>
            <w:div w:id="1400250713">
              <w:marLeft w:val="0"/>
              <w:marRight w:val="0"/>
              <w:marTop w:val="0"/>
              <w:marBottom w:val="0"/>
              <w:divBdr>
                <w:top w:val="none" w:sz="0" w:space="0" w:color="auto"/>
                <w:left w:val="none" w:sz="0" w:space="0" w:color="auto"/>
                <w:bottom w:val="none" w:sz="0" w:space="0" w:color="auto"/>
                <w:right w:val="none" w:sz="0" w:space="0" w:color="auto"/>
              </w:divBdr>
              <w:divsChild>
                <w:div w:id="350574744">
                  <w:marLeft w:val="0"/>
                  <w:marRight w:val="0"/>
                  <w:marTop w:val="0"/>
                  <w:marBottom w:val="0"/>
                  <w:divBdr>
                    <w:top w:val="none" w:sz="0" w:space="0" w:color="auto"/>
                    <w:left w:val="none" w:sz="0" w:space="0" w:color="auto"/>
                    <w:bottom w:val="none" w:sz="0" w:space="0" w:color="auto"/>
                    <w:right w:val="none" w:sz="0" w:space="0" w:color="auto"/>
                  </w:divBdr>
                  <w:divsChild>
                    <w:div w:id="574242010">
                      <w:marLeft w:val="0"/>
                      <w:marRight w:val="0"/>
                      <w:marTop w:val="0"/>
                      <w:marBottom w:val="0"/>
                      <w:divBdr>
                        <w:top w:val="none" w:sz="0" w:space="0" w:color="auto"/>
                        <w:left w:val="none" w:sz="0" w:space="0" w:color="auto"/>
                        <w:bottom w:val="none" w:sz="0" w:space="0" w:color="auto"/>
                        <w:right w:val="none" w:sz="0" w:space="0" w:color="auto"/>
                      </w:divBdr>
                      <w:divsChild>
                        <w:div w:id="1403480456">
                          <w:marLeft w:val="0"/>
                          <w:marRight w:val="0"/>
                          <w:marTop w:val="0"/>
                          <w:marBottom w:val="0"/>
                          <w:divBdr>
                            <w:top w:val="none" w:sz="0" w:space="0" w:color="auto"/>
                            <w:left w:val="none" w:sz="0" w:space="0" w:color="auto"/>
                            <w:bottom w:val="none" w:sz="0" w:space="0" w:color="auto"/>
                            <w:right w:val="none" w:sz="0" w:space="0" w:color="auto"/>
                          </w:divBdr>
                          <w:divsChild>
                            <w:div w:id="2000763527">
                              <w:marLeft w:val="0"/>
                              <w:marRight w:val="0"/>
                              <w:marTop w:val="0"/>
                              <w:marBottom w:val="0"/>
                              <w:divBdr>
                                <w:top w:val="none" w:sz="0" w:space="0" w:color="auto"/>
                                <w:left w:val="none" w:sz="0" w:space="0" w:color="auto"/>
                                <w:bottom w:val="none" w:sz="0" w:space="0" w:color="auto"/>
                                <w:right w:val="none" w:sz="0" w:space="0" w:color="auto"/>
                              </w:divBdr>
                              <w:divsChild>
                                <w:div w:id="743719427">
                                  <w:marLeft w:val="0"/>
                                  <w:marRight w:val="0"/>
                                  <w:marTop w:val="0"/>
                                  <w:marBottom w:val="0"/>
                                  <w:divBdr>
                                    <w:top w:val="none" w:sz="0" w:space="0" w:color="auto"/>
                                    <w:left w:val="none" w:sz="0" w:space="0" w:color="auto"/>
                                    <w:bottom w:val="none" w:sz="0" w:space="0" w:color="auto"/>
                                    <w:right w:val="none" w:sz="0" w:space="0" w:color="auto"/>
                                  </w:divBdr>
                                  <w:divsChild>
                                    <w:div w:id="1738047271">
                                      <w:marLeft w:val="0"/>
                                      <w:marRight w:val="0"/>
                                      <w:marTop w:val="0"/>
                                      <w:marBottom w:val="0"/>
                                      <w:divBdr>
                                        <w:top w:val="none" w:sz="0" w:space="0" w:color="auto"/>
                                        <w:left w:val="none" w:sz="0" w:space="0" w:color="auto"/>
                                        <w:bottom w:val="none" w:sz="0" w:space="0" w:color="auto"/>
                                        <w:right w:val="none" w:sz="0" w:space="0" w:color="auto"/>
                                      </w:divBdr>
                                      <w:divsChild>
                                        <w:div w:id="207423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9974649">
      <w:bodyDiv w:val="1"/>
      <w:marLeft w:val="0"/>
      <w:marRight w:val="0"/>
      <w:marTop w:val="0"/>
      <w:marBottom w:val="0"/>
      <w:divBdr>
        <w:top w:val="none" w:sz="0" w:space="0" w:color="auto"/>
        <w:left w:val="none" w:sz="0" w:space="0" w:color="auto"/>
        <w:bottom w:val="none" w:sz="0" w:space="0" w:color="auto"/>
        <w:right w:val="none" w:sz="0" w:space="0" w:color="auto"/>
      </w:divBdr>
      <w:divsChild>
        <w:div w:id="1985505587">
          <w:marLeft w:val="0"/>
          <w:marRight w:val="0"/>
          <w:marTop w:val="0"/>
          <w:marBottom w:val="0"/>
          <w:divBdr>
            <w:top w:val="none" w:sz="0" w:space="0" w:color="auto"/>
            <w:left w:val="none" w:sz="0" w:space="0" w:color="auto"/>
            <w:bottom w:val="none" w:sz="0" w:space="0" w:color="auto"/>
            <w:right w:val="none" w:sz="0" w:space="0" w:color="auto"/>
          </w:divBdr>
          <w:divsChild>
            <w:div w:id="1003554833">
              <w:marLeft w:val="0"/>
              <w:marRight w:val="0"/>
              <w:marTop w:val="0"/>
              <w:marBottom w:val="0"/>
              <w:divBdr>
                <w:top w:val="none" w:sz="0" w:space="0" w:color="auto"/>
                <w:left w:val="none" w:sz="0" w:space="0" w:color="auto"/>
                <w:bottom w:val="none" w:sz="0" w:space="0" w:color="auto"/>
                <w:right w:val="none" w:sz="0" w:space="0" w:color="auto"/>
              </w:divBdr>
              <w:divsChild>
                <w:div w:id="816847175">
                  <w:marLeft w:val="0"/>
                  <w:marRight w:val="0"/>
                  <w:marTop w:val="0"/>
                  <w:marBottom w:val="0"/>
                  <w:divBdr>
                    <w:top w:val="none" w:sz="0" w:space="0" w:color="auto"/>
                    <w:left w:val="none" w:sz="0" w:space="0" w:color="auto"/>
                    <w:bottom w:val="none" w:sz="0" w:space="0" w:color="auto"/>
                    <w:right w:val="none" w:sz="0" w:space="0" w:color="auto"/>
                  </w:divBdr>
                  <w:divsChild>
                    <w:div w:id="654260146">
                      <w:marLeft w:val="0"/>
                      <w:marRight w:val="0"/>
                      <w:marTop w:val="0"/>
                      <w:marBottom w:val="0"/>
                      <w:divBdr>
                        <w:top w:val="none" w:sz="0" w:space="0" w:color="auto"/>
                        <w:left w:val="none" w:sz="0" w:space="0" w:color="auto"/>
                        <w:bottom w:val="none" w:sz="0" w:space="0" w:color="auto"/>
                        <w:right w:val="none" w:sz="0" w:space="0" w:color="auto"/>
                      </w:divBdr>
                      <w:divsChild>
                        <w:div w:id="225455315">
                          <w:marLeft w:val="0"/>
                          <w:marRight w:val="0"/>
                          <w:marTop w:val="0"/>
                          <w:marBottom w:val="0"/>
                          <w:divBdr>
                            <w:top w:val="none" w:sz="0" w:space="0" w:color="auto"/>
                            <w:left w:val="none" w:sz="0" w:space="0" w:color="auto"/>
                            <w:bottom w:val="none" w:sz="0" w:space="0" w:color="auto"/>
                            <w:right w:val="none" w:sz="0" w:space="0" w:color="auto"/>
                          </w:divBdr>
                          <w:divsChild>
                            <w:div w:id="1498955854">
                              <w:marLeft w:val="0"/>
                              <w:marRight w:val="0"/>
                              <w:marTop w:val="0"/>
                              <w:marBottom w:val="0"/>
                              <w:divBdr>
                                <w:top w:val="none" w:sz="0" w:space="0" w:color="auto"/>
                                <w:left w:val="none" w:sz="0" w:space="0" w:color="auto"/>
                                <w:bottom w:val="none" w:sz="0" w:space="0" w:color="auto"/>
                                <w:right w:val="none" w:sz="0" w:space="0" w:color="auto"/>
                              </w:divBdr>
                              <w:divsChild>
                                <w:div w:id="1430464841">
                                  <w:marLeft w:val="0"/>
                                  <w:marRight w:val="0"/>
                                  <w:marTop w:val="0"/>
                                  <w:marBottom w:val="0"/>
                                  <w:divBdr>
                                    <w:top w:val="none" w:sz="0" w:space="0" w:color="auto"/>
                                    <w:left w:val="none" w:sz="0" w:space="0" w:color="auto"/>
                                    <w:bottom w:val="none" w:sz="0" w:space="0" w:color="auto"/>
                                    <w:right w:val="none" w:sz="0" w:space="0" w:color="auto"/>
                                  </w:divBdr>
                                  <w:divsChild>
                                    <w:div w:id="441727679">
                                      <w:marLeft w:val="0"/>
                                      <w:marRight w:val="0"/>
                                      <w:marTop w:val="0"/>
                                      <w:marBottom w:val="0"/>
                                      <w:divBdr>
                                        <w:top w:val="none" w:sz="0" w:space="0" w:color="auto"/>
                                        <w:left w:val="none" w:sz="0" w:space="0" w:color="auto"/>
                                        <w:bottom w:val="none" w:sz="0" w:space="0" w:color="auto"/>
                                        <w:right w:val="none" w:sz="0" w:space="0" w:color="auto"/>
                                      </w:divBdr>
                                      <w:divsChild>
                                        <w:div w:id="121000659">
                                          <w:marLeft w:val="0"/>
                                          <w:marRight w:val="0"/>
                                          <w:marTop w:val="0"/>
                                          <w:marBottom w:val="0"/>
                                          <w:divBdr>
                                            <w:top w:val="none" w:sz="0" w:space="0" w:color="auto"/>
                                            <w:left w:val="none" w:sz="0" w:space="0" w:color="auto"/>
                                            <w:bottom w:val="none" w:sz="0" w:space="0" w:color="auto"/>
                                            <w:right w:val="none" w:sz="0" w:space="0" w:color="auto"/>
                                          </w:divBdr>
                                          <w:divsChild>
                                            <w:div w:id="1531915780">
                                              <w:marLeft w:val="0"/>
                                              <w:marRight w:val="0"/>
                                              <w:marTop w:val="0"/>
                                              <w:marBottom w:val="0"/>
                                              <w:divBdr>
                                                <w:top w:val="none" w:sz="0" w:space="0" w:color="auto"/>
                                                <w:left w:val="none" w:sz="0" w:space="0" w:color="auto"/>
                                                <w:bottom w:val="none" w:sz="0" w:space="0" w:color="auto"/>
                                                <w:right w:val="none" w:sz="0" w:space="0" w:color="auto"/>
                                              </w:divBdr>
                                            </w:div>
                                            <w:div w:id="1555392023">
                                              <w:marLeft w:val="0"/>
                                              <w:marRight w:val="0"/>
                                              <w:marTop w:val="0"/>
                                              <w:marBottom w:val="0"/>
                                              <w:divBdr>
                                                <w:top w:val="none" w:sz="0" w:space="0" w:color="auto"/>
                                                <w:left w:val="none" w:sz="0" w:space="0" w:color="auto"/>
                                                <w:bottom w:val="none" w:sz="0" w:space="0" w:color="auto"/>
                                                <w:right w:val="none" w:sz="0" w:space="0" w:color="auto"/>
                                              </w:divBdr>
                                            </w:div>
                                            <w:div w:id="36714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7871372">
      <w:bodyDiv w:val="1"/>
      <w:marLeft w:val="0"/>
      <w:marRight w:val="0"/>
      <w:marTop w:val="0"/>
      <w:marBottom w:val="0"/>
      <w:divBdr>
        <w:top w:val="none" w:sz="0" w:space="0" w:color="auto"/>
        <w:left w:val="none" w:sz="0" w:space="0" w:color="auto"/>
        <w:bottom w:val="none" w:sz="0" w:space="0" w:color="auto"/>
        <w:right w:val="none" w:sz="0" w:space="0" w:color="auto"/>
      </w:divBdr>
      <w:divsChild>
        <w:div w:id="607857243">
          <w:marLeft w:val="0"/>
          <w:marRight w:val="0"/>
          <w:marTop w:val="0"/>
          <w:marBottom w:val="0"/>
          <w:divBdr>
            <w:top w:val="none" w:sz="0" w:space="0" w:color="auto"/>
            <w:left w:val="none" w:sz="0" w:space="0" w:color="auto"/>
            <w:bottom w:val="none" w:sz="0" w:space="0" w:color="auto"/>
            <w:right w:val="none" w:sz="0" w:space="0" w:color="auto"/>
          </w:divBdr>
          <w:divsChild>
            <w:div w:id="1354308434">
              <w:marLeft w:val="0"/>
              <w:marRight w:val="0"/>
              <w:marTop w:val="0"/>
              <w:marBottom w:val="0"/>
              <w:divBdr>
                <w:top w:val="none" w:sz="0" w:space="0" w:color="auto"/>
                <w:left w:val="none" w:sz="0" w:space="0" w:color="auto"/>
                <w:bottom w:val="none" w:sz="0" w:space="0" w:color="auto"/>
                <w:right w:val="none" w:sz="0" w:space="0" w:color="auto"/>
              </w:divBdr>
              <w:divsChild>
                <w:div w:id="609359312">
                  <w:marLeft w:val="0"/>
                  <w:marRight w:val="0"/>
                  <w:marTop w:val="0"/>
                  <w:marBottom w:val="0"/>
                  <w:divBdr>
                    <w:top w:val="none" w:sz="0" w:space="0" w:color="auto"/>
                    <w:left w:val="none" w:sz="0" w:space="0" w:color="auto"/>
                    <w:bottom w:val="none" w:sz="0" w:space="0" w:color="auto"/>
                    <w:right w:val="none" w:sz="0" w:space="0" w:color="auto"/>
                  </w:divBdr>
                  <w:divsChild>
                    <w:div w:id="1350788668">
                      <w:marLeft w:val="0"/>
                      <w:marRight w:val="0"/>
                      <w:marTop w:val="0"/>
                      <w:marBottom w:val="0"/>
                      <w:divBdr>
                        <w:top w:val="none" w:sz="0" w:space="0" w:color="auto"/>
                        <w:left w:val="none" w:sz="0" w:space="0" w:color="auto"/>
                        <w:bottom w:val="none" w:sz="0" w:space="0" w:color="auto"/>
                        <w:right w:val="none" w:sz="0" w:space="0" w:color="auto"/>
                      </w:divBdr>
                      <w:divsChild>
                        <w:div w:id="1488400640">
                          <w:marLeft w:val="0"/>
                          <w:marRight w:val="0"/>
                          <w:marTop w:val="0"/>
                          <w:marBottom w:val="0"/>
                          <w:divBdr>
                            <w:top w:val="none" w:sz="0" w:space="0" w:color="auto"/>
                            <w:left w:val="none" w:sz="0" w:space="0" w:color="auto"/>
                            <w:bottom w:val="none" w:sz="0" w:space="0" w:color="auto"/>
                            <w:right w:val="none" w:sz="0" w:space="0" w:color="auto"/>
                          </w:divBdr>
                          <w:divsChild>
                            <w:div w:id="106001985">
                              <w:marLeft w:val="0"/>
                              <w:marRight w:val="0"/>
                              <w:marTop w:val="0"/>
                              <w:marBottom w:val="0"/>
                              <w:divBdr>
                                <w:top w:val="none" w:sz="0" w:space="0" w:color="auto"/>
                                <w:left w:val="none" w:sz="0" w:space="0" w:color="auto"/>
                                <w:bottom w:val="none" w:sz="0" w:space="0" w:color="auto"/>
                                <w:right w:val="none" w:sz="0" w:space="0" w:color="auto"/>
                              </w:divBdr>
                              <w:divsChild>
                                <w:div w:id="2121295355">
                                  <w:marLeft w:val="0"/>
                                  <w:marRight w:val="0"/>
                                  <w:marTop w:val="0"/>
                                  <w:marBottom w:val="0"/>
                                  <w:divBdr>
                                    <w:top w:val="none" w:sz="0" w:space="0" w:color="auto"/>
                                    <w:left w:val="none" w:sz="0" w:space="0" w:color="auto"/>
                                    <w:bottom w:val="none" w:sz="0" w:space="0" w:color="auto"/>
                                    <w:right w:val="none" w:sz="0" w:space="0" w:color="auto"/>
                                  </w:divBdr>
                                  <w:divsChild>
                                    <w:div w:id="360478471">
                                      <w:marLeft w:val="0"/>
                                      <w:marRight w:val="0"/>
                                      <w:marTop w:val="0"/>
                                      <w:marBottom w:val="0"/>
                                      <w:divBdr>
                                        <w:top w:val="none" w:sz="0" w:space="0" w:color="auto"/>
                                        <w:left w:val="none" w:sz="0" w:space="0" w:color="auto"/>
                                        <w:bottom w:val="none" w:sz="0" w:space="0" w:color="auto"/>
                                        <w:right w:val="none" w:sz="0" w:space="0" w:color="auto"/>
                                      </w:divBdr>
                                      <w:divsChild>
                                        <w:div w:id="191300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pp.education.nsw.gov.au/sport/Home/PolicyAndGuidelines" TargetMode="External"/><Relationship Id="rId18" Type="http://schemas.openxmlformats.org/officeDocument/2006/relationships/hyperlink" Target="https://www.surveygizmo.com/s3/4228402/School-Sport-Unit-Professional-Learning-Survey-2018"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app.education.nsw.gov.au/sport/Page/1114" TargetMode="External"/><Relationship Id="rId7" Type="http://schemas.openxmlformats.org/officeDocument/2006/relationships/settings" Target="settings.xml"/><Relationship Id="rId12" Type="http://schemas.openxmlformats.org/officeDocument/2006/relationships/hyperlink" Target="https://app.education.nsw.gov.au/sport/Home/PolicyAndGuidelines" TargetMode="External"/><Relationship Id="rId17" Type="http://schemas.openxmlformats.org/officeDocument/2006/relationships/hyperlink" Target="https://app.education.nsw.gov.au/sport/Home/PolicyAndGuidelines?cache_id=a360d"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ducation.nsw.gov.au/student-wellbeing/whole-school-approach/wellbeing-framework-for-schools" TargetMode="External"/><Relationship Id="rId20" Type="http://schemas.openxmlformats.org/officeDocument/2006/relationships/hyperlink" Target="https://education.nsw.gov.au/policy-library/policies/sport-and-physical-activity-policy?refid=28583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app.education.nsw.gov.au/sport/Home/PolicyAndGuidelines"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education.nsw.gov.au/policy-librar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ports.det.nsw.edu.au/spguide/activities/policy_support/policysup_proc.htm" TargetMode="External"/><Relationship Id="rId22" Type="http://schemas.openxmlformats.org/officeDocument/2006/relationships/hyperlink" Target="https://education.nsw.gov.au/policy-library/policies/sport-and-physical-activity-policy?refid=285831"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dec.nsw.gov.au/footer/copyrigh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eade\Desktop\Review%20Appendix%201%20and%202.docx.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11BAB550826F4ABE0038415392ED41" ma:contentTypeVersion="11" ma:contentTypeDescription="Create a new document." ma:contentTypeScope="" ma:versionID="978f67706cf16ef71dd7ab31d70f113c">
  <xsd:schema xmlns:xsd="http://www.w3.org/2001/XMLSchema" xmlns:xs="http://www.w3.org/2001/XMLSchema" xmlns:p="http://schemas.microsoft.com/office/2006/metadata/properties" xmlns:ns2="fe8a0571-e249-4090-9ddb-86bc33050f33" xmlns:ns3="50e5cb2c-cbe8-4aaa-b200-695061bce9e1" targetNamespace="http://schemas.microsoft.com/office/2006/metadata/properties" ma:root="true" ma:fieldsID="d8e0ae634c15c5810cd84b31a5234e9e" ns2:_="" ns3:_="">
    <xsd:import namespace="fe8a0571-e249-4090-9ddb-86bc33050f33"/>
    <xsd:import namespace="50e5cb2c-cbe8-4aaa-b200-695061bce9e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Date_x0020_of_x0020_Post_x0020_" minOccurs="0"/>
                <xsd:element ref="ns3:SharedWithUsers" minOccurs="0"/>
                <xsd:element ref="ns3:SharedWithDetails" minOccurs="0"/>
                <xsd:element ref="ns2:MediaServiceOCR" minOccurs="0"/>
                <xsd:element ref="ns2:MediaServiceLocation"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8a0571-e249-4090-9ddb-86bc33050f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Date_x0020_of_x0020_Post_x0020_" ma:index="12" nillable="true" ma:displayName="Date of Post " ma:description="Fill in the date that this post was uploaded to Social media" ma:internalName="Date_x0020_of_x0020_Post_x0020_">
      <xsd:simpleType>
        <xsd:restriction base="dms:Text">
          <xsd:maxLength value="255"/>
        </xsd:restriction>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e5cb2c-cbe8-4aaa-b200-695061bce9e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of_x0020_Post_x0020_ xmlns="fe8a0571-e249-4090-9ddb-86bc33050f3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9A9F75-52A0-4B97-A2D7-DEA09E05F9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8a0571-e249-4090-9ddb-86bc33050f33"/>
    <ds:schemaRef ds:uri="50e5cb2c-cbe8-4aaa-b200-695061bce9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5A70FE-F083-4E3A-A04C-C93B3A5E6CA3}">
  <ds:schemaRefs>
    <ds:schemaRef ds:uri="http://schemas.microsoft.com/sharepoint/v3/contenttype/forms"/>
  </ds:schemaRefs>
</ds:datastoreItem>
</file>

<file path=customXml/itemProps3.xml><?xml version="1.0" encoding="utf-8"?>
<ds:datastoreItem xmlns:ds="http://schemas.openxmlformats.org/officeDocument/2006/customXml" ds:itemID="{69639031-8DA6-4C92-9451-96E7DDCD5D89}">
  <ds:schemaRefs>
    <ds:schemaRef ds:uri="50e5cb2c-cbe8-4aaa-b200-695061bce9e1"/>
    <ds:schemaRef ds:uri="http://purl.org/dc/terms/"/>
    <ds:schemaRef ds:uri="fe8a0571-e249-4090-9ddb-86bc33050f33"/>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12071AA2-92A8-44C1-95C3-49B65A081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Review Appendix 1 and 2.docx.dotx</Template>
  <TotalTime>1</TotalTime>
  <Pages>16</Pages>
  <Words>4212</Words>
  <Characters>24013</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IOS-blank-template-V8-2017</vt:lpstr>
    </vt:vector>
  </TitlesOfParts>
  <Company>NSW Department of Education</Company>
  <LinksUpToDate>false</LinksUpToDate>
  <CharactersWithSpaces>28169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IOS-blank-template-V8-2017</dc:title>
  <dc:creator>Meade, Sue</dc:creator>
  <cp:lastModifiedBy>James Boyer</cp:lastModifiedBy>
  <cp:revision>2</cp:revision>
  <cp:lastPrinted>2017-10-23T01:15:00Z</cp:lastPrinted>
  <dcterms:created xsi:type="dcterms:W3CDTF">2018-11-14T22:44:00Z</dcterms:created>
  <dcterms:modified xsi:type="dcterms:W3CDTF">2018-11-14T22:44:00Z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0x0101008611BAB550826F4ABE0038415392ED41</vt:lpwstr>
  </property>
</Properties>
</file>