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887" w:rsidRDefault="00ED085D" w:rsidP="00185EC3">
      <w:pPr>
        <w:pStyle w:val="IOSHeading1"/>
        <w:spacing w:before="0" w:after="240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768E18E9" wp14:editId="445E9BF4">
            <wp:simplePos x="0" y="0"/>
            <wp:positionH relativeFrom="column">
              <wp:posOffset>5801936</wp:posOffset>
            </wp:positionH>
            <wp:positionV relativeFrom="paragraph">
              <wp:posOffset>-161735</wp:posOffset>
            </wp:positionV>
            <wp:extent cx="741418" cy="693706"/>
            <wp:effectExtent l="0" t="0" r="1905" b="0"/>
            <wp:wrapNone/>
            <wp:docPr id="1" name="Picture 1" descr="Western School Sports Associat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18" cy="69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2B6">
        <w:rPr>
          <w:noProof/>
          <w:lang w:eastAsia="en-AU"/>
        </w:rPr>
        <w:drawing>
          <wp:inline distT="0" distB="0" distL="0" distR="0" wp14:anchorId="045038D4" wp14:editId="14A0C40E">
            <wp:extent cx="1737360" cy="536448"/>
            <wp:effectExtent l="0" t="0" r="0" b="0"/>
            <wp:docPr id="2" name="Picture 2" descr="New South Wales Department of Education—Public Schools logo" title="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 school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2B6">
        <w:tab/>
      </w:r>
      <w:r>
        <w:t>Nomination form</w:t>
      </w:r>
    </w:p>
    <w:p w:rsidR="00E81B26" w:rsidRDefault="00E81B26" w:rsidP="00185EC3">
      <w:pPr>
        <w:pStyle w:val="IOSList"/>
        <w:spacing w:before="240"/>
        <w:sectPr w:rsidR="00E81B26" w:rsidSect="00AF0134">
          <w:headerReference w:type="default" r:id="rId10"/>
          <w:footerReference w:type="default" r:id="rId11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</w:p>
    <w:p w:rsidR="00185EC3" w:rsidRDefault="00DE7721" w:rsidP="00427B55">
      <w:pPr>
        <w:pStyle w:val="IOSheading2"/>
      </w:pPr>
      <w:r>
        <w:t>President’s Award</w:t>
      </w:r>
    </w:p>
    <w:p w:rsidR="00DE7721" w:rsidRPr="00DE7721" w:rsidRDefault="00DE7721" w:rsidP="00DE7721">
      <w:pPr>
        <w:pStyle w:val="IOSbodytext"/>
      </w:pPr>
      <w:r w:rsidRPr="00DE7721">
        <w:t>President’s Award is presented to a student in a Western region school who has represented Australia or NSW outside of the PSSA or CHS representative pathway.</w:t>
      </w:r>
    </w:p>
    <w:p w:rsidR="00ED085D" w:rsidRDefault="00ED085D" w:rsidP="00ED085D">
      <w:pPr>
        <w:pStyle w:val="IOSheading3"/>
      </w:pPr>
      <w:r>
        <w:t>Section 1—Personal details</w:t>
      </w:r>
    </w:p>
    <w:tbl>
      <w:tblPr>
        <w:tblStyle w:val="TableGrid"/>
        <w:tblW w:w="10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662"/>
      </w:tblGrid>
      <w:tr w:rsidR="00DE7721" w:rsidRPr="002A6C0B" w:rsidTr="00DE7721">
        <w:trPr>
          <w:trHeight w:val="355"/>
        </w:trPr>
        <w:tc>
          <w:tcPr>
            <w:tcW w:w="3085" w:type="dxa"/>
          </w:tcPr>
          <w:p w:rsidR="00DE7721" w:rsidRPr="00DD464A" w:rsidRDefault="00DE7721" w:rsidP="00DE7721">
            <w:pPr>
              <w:pStyle w:val="IOStableheader"/>
              <w:spacing w:before="240" w:after="0"/>
              <w:rPr>
                <w:rFonts w:ascii="Arial" w:hAnsi="Arial"/>
                <w:sz w:val="24"/>
              </w:rPr>
            </w:pPr>
            <w:r w:rsidRPr="00DD464A">
              <w:rPr>
                <w:sz w:val="24"/>
              </w:rPr>
              <w:t>Name</w:t>
            </w:r>
          </w:p>
        </w:tc>
        <w:tc>
          <w:tcPr>
            <w:tcW w:w="7662" w:type="dxa"/>
            <w:tcBorders>
              <w:bottom w:val="single" w:sz="4" w:space="0" w:color="auto"/>
            </w:tcBorders>
          </w:tcPr>
          <w:p w:rsidR="00DE7721" w:rsidRPr="002A6C0B" w:rsidRDefault="00DE7721" w:rsidP="00DE7721">
            <w:pPr>
              <w:pStyle w:val="IOStableheader"/>
              <w:spacing w:before="240" w:after="0"/>
              <w:rPr>
                <w:rFonts w:ascii="Arial" w:hAnsi="Arial"/>
              </w:rPr>
            </w:pPr>
          </w:p>
        </w:tc>
      </w:tr>
      <w:tr w:rsidR="00DE7721" w:rsidRPr="002A6C0B" w:rsidTr="00DE7721">
        <w:trPr>
          <w:trHeight w:val="374"/>
        </w:trPr>
        <w:tc>
          <w:tcPr>
            <w:tcW w:w="3085" w:type="dxa"/>
          </w:tcPr>
          <w:p w:rsidR="00DE7721" w:rsidRPr="00DD464A" w:rsidRDefault="00DE7721" w:rsidP="00DE7721">
            <w:pPr>
              <w:pStyle w:val="IOStableheader"/>
              <w:spacing w:before="240" w:after="0"/>
              <w:rPr>
                <w:rFonts w:ascii="Arial" w:hAnsi="Arial"/>
                <w:sz w:val="24"/>
              </w:rPr>
            </w:pPr>
            <w:r w:rsidRPr="00DD464A">
              <w:rPr>
                <w:sz w:val="24"/>
              </w:rPr>
              <w:t>School</w:t>
            </w: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:rsidR="00DE7721" w:rsidRPr="002A6C0B" w:rsidRDefault="00DE7721" w:rsidP="00DE7721">
            <w:pPr>
              <w:pStyle w:val="IOStableheader"/>
              <w:spacing w:before="240" w:after="0"/>
              <w:rPr>
                <w:rFonts w:ascii="Arial" w:hAnsi="Arial"/>
              </w:rPr>
            </w:pPr>
          </w:p>
        </w:tc>
      </w:tr>
      <w:tr w:rsidR="00DE7721" w:rsidRPr="002A6C0B" w:rsidTr="00DE7721">
        <w:trPr>
          <w:trHeight w:val="355"/>
        </w:trPr>
        <w:tc>
          <w:tcPr>
            <w:tcW w:w="3085" w:type="dxa"/>
          </w:tcPr>
          <w:p w:rsidR="00DE7721" w:rsidRPr="00DD464A" w:rsidRDefault="00DE7721" w:rsidP="00DE7721">
            <w:pPr>
              <w:pStyle w:val="IOStableheader"/>
              <w:spacing w:before="240" w:after="0"/>
              <w:rPr>
                <w:rFonts w:ascii="Arial" w:hAnsi="Arial"/>
                <w:sz w:val="24"/>
              </w:rPr>
            </w:pPr>
            <w:r w:rsidRPr="00DD464A">
              <w:rPr>
                <w:sz w:val="24"/>
              </w:rPr>
              <w:t>School phone number</w:t>
            </w: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:rsidR="00DE7721" w:rsidRPr="002A6C0B" w:rsidRDefault="00DE7721" w:rsidP="00DE7721">
            <w:pPr>
              <w:pStyle w:val="IOStableheader"/>
              <w:spacing w:before="240" w:after="0"/>
              <w:rPr>
                <w:rFonts w:ascii="Arial" w:hAnsi="Arial"/>
              </w:rPr>
            </w:pPr>
          </w:p>
        </w:tc>
      </w:tr>
      <w:tr w:rsidR="00DE7721" w:rsidRPr="002A6C0B" w:rsidTr="00DE7721">
        <w:trPr>
          <w:trHeight w:val="355"/>
        </w:trPr>
        <w:tc>
          <w:tcPr>
            <w:tcW w:w="3085" w:type="dxa"/>
          </w:tcPr>
          <w:p w:rsidR="00DE7721" w:rsidRPr="00DD464A" w:rsidRDefault="00DE7721" w:rsidP="00DE7721">
            <w:pPr>
              <w:pStyle w:val="IOStableheader"/>
              <w:spacing w:before="240" w:after="0"/>
              <w:rPr>
                <w:rFonts w:ascii="Arial" w:hAnsi="Arial"/>
                <w:sz w:val="24"/>
              </w:rPr>
            </w:pPr>
            <w:r w:rsidRPr="00DD464A">
              <w:rPr>
                <w:sz w:val="24"/>
              </w:rPr>
              <w:t>Year level at school</w:t>
            </w: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:rsidR="00DE7721" w:rsidRPr="002A6C0B" w:rsidRDefault="00DE7721" w:rsidP="00DE7721">
            <w:pPr>
              <w:pStyle w:val="IOStableheader"/>
              <w:spacing w:before="240" w:after="0"/>
              <w:rPr>
                <w:rFonts w:ascii="Arial" w:hAnsi="Arial"/>
              </w:rPr>
            </w:pPr>
          </w:p>
        </w:tc>
      </w:tr>
      <w:tr w:rsidR="00DE7721" w:rsidRPr="002A6C0B" w:rsidTr="00DE7721">
        <w:trPr>
          <w:trHeight w:val="355"/>
        </w:trPr>
        <w:tc>
          <w:tcPr>
            <w:tcW w:w="3085" w:type="dxa"/>
          </w:tcPr>
          <w:p w:rsidR="00DE7721" w:rsidRPr="00DD464A" w:rsidRDefault="00DE7721" w:rsidP="00DE7721">
            <w:pPr>
              <w:pStyle w:val="IOStableheader"/>
              <w:spacing w:before="240" w:after="0"/>
              <w:rPr>
                <w:rFonts w:ascii="Arial" w:hAnsi="Arial"/>
                <w:sz w:val="24"/>
              </w:rPr>
            </w:pPr>
            <w:r w:rsidRPr="00DD464A">
              <w:rPr>
                <w:sz w:val="24"/>
              </w:rPr>
              <w:t>Sport</w:t>
            </w: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:rsidR="00DE7721" w:rsidRPr="002A6C0B" w:rsidRDefault="00DE7721" w:rsidP="00DE7721">
            <w:pPr>
              <w:pStyle w:val="IOStableheader"/>
              <w:spacing w:before="240" w:after="0"/>
              <w:rPr>
                <w:rFonts w:ascii="Arial" w:hAnsi="Arial"/>
              </w:rPr>
            </w:pPr>
          </w:p>
        </w:tc>
      </w:tr>
      <w:tr w:rsidR="00DE7721" w:rsidRPr="002A6C0B" w:rsidTr="00DE7721">
        <w:trPr>
          <w:trHeight w:val="374"/>
        </w:trPr>
        <w:tc>
          <w:tcPr>
            <w:tcW w:w="3085" w:type="dxa"/>
          </w:tcPr>
          <w:p w:rsidR="00DE7721" w:rsidRPr="00DD464A" w:rsidRDefault="00DE7721" w:rsidP="00DE7721">
            <w:pPr>
              <w:pStyle w:val="IOStableheader"/>
              <w:spacing w:before="240" w:after="0"/>
              <w:rPr>
                <w:rFonts w:ascii="Arial" w:hAnsi="Arial"/>
                <w:sz w:val="24"/>
              </w:rPr>
            </w:pPr>
            <w:r w:rsidRPr="00DD464A">
              <w:rPr>
                <w:sz w:val="24"/>
              </w:rPr>
              <w:t>Level of representation</w:t>
            </w: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:rsidR="00DE7721" w:rsidRPr="002A6C0B" w:rsidRDefault="00DE7721" w:rsidP="00DE7721">
            <w:pPr>
              <w:pStyle w:val="IOStableheader"/>
              <w:spacing w:before="240" w:after="0"/>
              <w:rPr>
                <w:rFonts w:ascii="Arial" w:hAnsi="Arial"/>
              </w:rPr>
            </w:pPr>
          </w:p>
        </w:tc>
      </w:tr>
    </w:tbl>
    <w:p w:rsidR="00ED085D" w:rsidRDefault="00ED085D" w:rsidP="00ED085D">
      <w:pPr>
        <w:pStyle w:val="IOSheading3"/>
      </w:pPr>
      <w:r>
        <w:t>Section 2—</w:t>
      </w:r>
      <w:r w:rsidR="00A323B2">
        <w:t>Sporting achievement</w:t>
      </w:r>
    </w:p>
    <w:p w:rsidR="00FC5E53" w:rsidRDefault="00A323B2" w:rsidP="00FC5E53">
      <w:pPr>
        <w:pStyle w:val="IOSbodybold"/>
        <w:spacing w:before="240" w:after="120"/>
      </w:pPr>
      <w:r>
        <w:t>Brief description/related information</w:t>
      </w:r>
    </w:p>
    <w:p w:rsidR="00FC5E53" w:rsidRDefault="00FC5E53" w:rsidP="00FC5E53">
      <w:pPr>
        <w:pStyle w:val="IOSbodytext"/>
        <w:pBdr>
          <w:bottom w:val="single" w:sz="4" w:space="1" w:color="auto"/>
        </w:pBdr>
      </w:pPr>
    </w:p>
    <w:p w:rsidR="00FC5E53" w:rsidRDefault="00FC5E53" w:rsidP="00FC5E53">
      <w:pPr>
        <w:pStyle w:val="IOSbodytext"/>
        <w:sectPr w:rsidR="00FC5E53" w:rsidSect="00427B55">
          <w:headerReference w:type="default" r:id="rId12"/>
          <w:footerReference w:type="default" r:id="rId13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</w:p>
    <w:p w:rsidR="000F4F7B" w:rsidRDefault="000F4F7B" w:rsidP="000F4F7B">
      <w:pPr>
        <w:pStyle w:val="IOSbodytext"/>
        <w:pBdr>
          <w:bottom w:val="single" w:sz="4" w:space="1" w:color="auto"/>
        </w:pBdr>
      </w:pPr>
    </w:p>
    <w:p w:rsidR="000F4F7B" w:rsidRDefault="000F4F7B" w:rsidP="000F4F7B">
      <w:pPr>
        <w:pStyle w:val="IOSbodytext"/>
        <w:sectPr w:rsidR="000F4F7B" w:rsidSect="00427B55">
          <w:headerReference w:type="default" r:id="rId14"/>
          <w:footerReference w:type="default" r:id="rId15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</w:p>
    <w:p w:rsidR="0008444B" w:rsidRDefault="0008444B" w:rsidP="0008444B">
      <w:pPr>
        <w:pStyle w:val="IOSbodytext"/>
        <w:pBdr>
          <w:bottom w:val="single" w:sz="4" w:space="1" w:color="auto"/>
        </w:pBdr>
      </w:pPr>
    </w:p>
    <w:p w:rsidR="0008444B" w:rsidRDefault="0008444B" w:rsidP="0008444B">
      <w:pPr>
        <w:pStyle w:val="IOSbodytext"/>
        <w:sectPr w:rsidR="0008444B" w:rsidSect="00427B55">
          <w:headerReference w:type="default" r:id="rId16"/>
          <w:footerReference w:type="default" r:id="rId17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  <w:bookmarkStart w:id="0" w:name="_GoBack"/>
      <w:bookmarkEnd w:id="0"/>
    </w:p>
    <w:p w:rsidR="0008444B" w:rsidRDefault="0008444B" w:rsidP="0008444B">
      <w:pPr>
        <w:pStyle w:val="IOSbodytext"/>
        <w:pBdr>
          <w:bottom w:val="single" w:sz="4" w:space="1" w:color="auto"/>
        </w:pBdr>
      </w:pPr>
    </w:p>
    <w:p w:rsidR="0008444B" w:rsidRDefault="0008444B" w:rsidP="0008444B">
      <w:pPr>
        <w:pStyle w:val="IOSbodytext"/>
        <w:sectPr w:rsidR="0008444B" w:rsidSect="00427B55">
          <w:headerReference w:type="default" r:id="rId18"/>
          <w:footerReference w:type="default" r:id="rId19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</w:p>
    <w:p w:rsidR="005E53B2" w:rsidRDefault="000F4F7B" w:rsidP="00A323B2">
      <w:pPr>
        <w:pStyle w:val="IOSheading3"/>
        <w:sectPr w:rsidR="005E53B2" w:rsidSect="00427B55">
          <w:headerReference w:type="default" r:id="rId20"/>
          <w:footerReference w:type="default" r:id="rId21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  <w:r w:rsidRPr="000F4F7B">
        <w:rPr>
          <w:rStyle w:val="IOSboldtextChar"/>
          <w:rFonts w:ascii="Helvetica" w:hAnsi="Helvetica"/>
          <w:b w:val="0"/>
          <w:sz w:val="40"/>
          <w:szCs w:val="40"/>
        </w:rPr>
        <w:t>Section 3—</w:t>
      </w:r>
      <w:r w:rsidR="00A323B2">
        <w:rPr>
          <w:rStyle w:val="IOSboldtextChar"/>
          <w:rFonts w:ascii="Helvetica" w:hAnsi="Helvetica"/>
          <w:b w:val="0"/>
          <w:sz w:val="40"/>
          <w:szCs w:val="40"/>
        </w:rPr>
        <w:t>Endorsement</w:t>
      </w:r>
    </w:p>
    <w:p w:rsidR="00CA0CA9" w:rsidRDefault="00A323B2" w:rsidP="00A323B2">
      <w:pPr>
        <w:pStyle w:val="IOSList"/>
      </w:pPr>
      <w:r>
        <w:t>I certify that</w:t>
      </w:r>
    </w:p>
    <w:p w:rsidR="00A323B2" w:rsidRDefault="00A323B2" w:rsidP="00A323B2">
      <w:pPr>
        <w:pStyle w:val="IOSList1numbered123"/>
      </w:pPr>
      <w:r>
        <w:t>The applicant has my support and approval</w:t>
      </w:r>
    </w:p>
    <w:p w:rsidR="00A323B2" w:rsidRDefault="00A323B2" w:rsidP="00A323B2">
      <w:pPr>
        <w:pStyle w:val="IOSList1numbered123"/>
      </w:pPr>
      <w:r>
        <w:t>The information provided above is true and accurate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5714"/>
        <w:gridCol w:w="1163"/>
        <w:gridCol w:w="2721"/>
      </w:tblGrid>
      <w:tr w:rsidR="00A323B2" w:rsidTr="00A323B2">
        <w:tc>
          <w:tcPr>
            <w:tcW w:w="1384" w:type="dxa"/>
          </w:tcPr>
          <w:p w:rsidR="00A323B2" w:rsidRPr="00C73CC0" w:rsidRDefault="00A323B2" w:rsidP="00A323B2">
            <w:pPr>
              <w:pStyle w:val="IOStableheader"/>
              <w:spacing w:before="200" w:after="0"/>
              <w:rPr>
                <w:sz w:val="24"/>
              </w:rPr>
            </w:pPr>
            <w:r w:rsidRPr="00C73CC0">
              <w:rPr>
                <w:sz w:val="24"/>
              </w:rPr>
              <w:t>Signature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:rsidR="00A323B2" w:rsidRPr="00C73CC0" w:rsidRDefault="00A323B2" w:rsidP="00A323B2">
            <w:pPr>
              <w:pStyle w:val="IOStableheader"/>
              <w:spacing w:before="200" w:after="0"/>
              <w:rPr>
                <w:sz w:val="24"/>
              </w:rPr>
            </w:pPr>
          </w:p>
        </w:tc>
        <w:tc>
          <w:tcPr>
            <w:tcW w:w="1084" w:type="dxa"/>
          </w:tcPr>
          <w:p w:rsidR="00A323B2" w:rsidRPr="00C73CC0" w:rsidRDefault="00A323B2" w:rsidP="00A323B2">
            <w:pPr>
              <w:pStyle w:val="IOStableheader"/>
              <w:spacing w:before="200" w:after="0"/>
              <w:rPr>
                <w:sz w:val="24"/>
              </w:rPr>
            </w:pPr>
            <w:r w:rsidRPr="00C73CC0">
              <w:rPr>
                <w:sz w:val="24"/>
              </w:rPr>
              <w:t>Position</w:t>
            </w:r>
          </w:p>
        </w:tc>
        <w:tc>
          <w:tcPr>
            <w:tcW w:w="2746" w:type="dxa"/>
            <w:tcBorders>
              <w:bottom w:val="single" w:sz="4" w:space="0" w:color="auto"/>
            </w:tcBorders>
          </w:tcPr>
          <w:p w:rsidR="00A323B2" w:rsidRPr="00C73CC0" w:rsidRDefault="00A323B2" w:rsidP="00A323B2">
            <w:pPr>
              <w:pStyle w:val="IOStableheader"/>
              <w:spacing w:before="200" w:after="0"/>
              <w:rPr>
                <w:sz w:val="24"/>
              </w:rPr>
            </w:pPr>
          </w:p>
        </w:tc>
      </w:tr>
    </w:tbl>
    <w:p w:rsidR="00A323B2" w:rsidRPr="0008444B" w:rsidRDefault="00A323B2" w:rsidP="005F10B8">
      <w:pPr>
        <w:pStyle w:val="IOSbodytext"/>
        <w:spacing w:before="720"/>
      </w:pPr>
      <w:r>
        <w:t>Please</w:t>
      </w:r>
      <w:r w:rsidR="00E87AB8">
        <w:t xml:space="preserve"> return form to – </w:t>
      </w:r>
      <w:hyperlink r:id="rId22" w:history="1">
        <w:r w:rsidR="00E87AB8" w:rsidRPr="008F1E2D">
          <w:rPr>
            <w:rStyle w:val="Hyperlink"/>
          </w:rPr>
          <w:t>trent.reynolds@det.nsw.edu.au</w:t>
        </w:r>
      </w:hyperlink>
      <w:r w:rsidR="00E87AB8">
        <w:t xml:space="preserve"> </w:t>
      </w:r>
    </w:p>
    <w:sectPr w:rsidR="00A323B2" w:rsidRPr="0008444B" w:rsidSect="00427B55">
      <w:headerReference w:type="default" r:id="rId23"/>
      <w:footerReference w:type="default" r:id="rId24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3B2" w:rsidRDefault="005E53B2" w:rsidP="00480FD7">
      <w:r>
        <w:separator/>
      </w:r>
    </w:p>
  </w:endnote>
  <w:endnote w:type="continuationSeparator" w:id="0">
    <w:p w:rsidR="005E53B2" w:rsidRDefault="005E53B2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Pr="004E338C" w:rsidRDefault="00E87AB8" w:rsidP="00CA0CA9">
    <w:pPr>
      <w:pStyle w:val="IOSfooter"/>
      <w:spacing w:before="120"/>
      <w:ind w:right="-6" w:firstLine="0"/>
    </w:pPr>
    <w:r>
      <w:t>President’s Award Nomination Form</w:t>
    </w:r>
    <w:r w:rsidR="005E53B2" w:rsidRPr="004E338C">
      <w:tab/>
    </w:r>
    <w:r w:rsidR="005E53B2">
      <w:tab/>
    </w:r>
    <w:r w:rsidR="005E53B2" w:rsidRPr="004E338C">
      <w:fldChar w:fldCharType="begin"/>
    </w:r>
    <w:r w:rsidR="005E53B2" w:rsidRPr="004E338C">
      <w:instrText xml:space="preserve"> PAGE </w:instrText>
    </w:r>
    <w:r w:rsidR="005E53B2" w:rsidRPr="004E338C">
      <w:fldChar w:fldCharType="separate"/>
    </w:r>
    <w:r>
      <w:rPr>
        <w:noProof/>
      </w:rPr>
      <w:t>1</w:t>
    </w:r>
    <w:r w:rsidR="005E53B2" w:rsidRPr="004E338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Pr="004E338C" w:rsidRDefault="005E53B2" w:rsidP="004E338C">
    <w:pPr>
      <w:pStyle w:val="IOSfooter"/>
    </w:pPr>
    <w:r>
      <w:t>Primary athletics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rPr>
        <w:noProof/>
      </w:rPr>
      <w:t>3</w:t>
    </w:r>
    <w:r w:rsidRPr="004E338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Pr="004E338C" w:rsidRDefault="005E53B2" w:rsidP="004E338C">
    <w:pPr>
      <w:pStyle w:val="IOSfooter"/>
    </w:pPr>
    <w:r>
      <w:t>Primary athletics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rPr>
        <w:noProof/>
      </w:rPr>
      <w:t>3</w:t>
    </w:r>
    <w:r w:rsidRPr="004E338C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Pr="004E338C" w:rsidRDefault="005E53B2" w:rsidP="004E338C">
    <w:pPr>
      <w:pStyle w:val="IOSfooter"/>
    </w:pPr>
    <w:r>
      <w:t>Primary athletics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rPr>
        <w:noProof/>
      </w:rPr>
      <w:t>3</w:t>
    </w:r>
    <w:r w:rsidRPr="004E338C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Pr="004E338C" w:rsidRDefault="005E53B2" w:rsidP="004E338C">
    <w:pPr>
      <w:pStyle w:val="IOSfooter"/>
    </w:pPr>
    <w:r>
      <w:t>Primary athletics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DE7721">
      <w:rPr>
        <w:noProof/>
      </w:rPr>
      <w:t>2</w:t>
    </w:r>
    <w:r w:rsidRPr="004E338C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Pr="004E338C" w:rsidRDefault="005E53B2" w:rsidP="004E338C">
    <w:pPr>
      <w:pStyle w:val="IOSfooter"/>
    </w:pPr>
    <w:r>
      <w:t>Primary athletics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rPr>
        <w:noProof/>
      </w:rPr>
      <w:t>3</w:t>
    </w:r>
    <w:r w:rsidRPr="004E338C"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C45" w:rsidRPr="004E338C" w:rsidRDefault="000E3C45" w:rsidP="004E338C">
    <w:pPr>
      <w:pStyle w:val="IOSfooter"/>
    </w:pPr>
    <w:r>
      <w:t>Primary athletics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A323B2">
      <w:rPr>
        <w:noProof/>
      </w:rPr>
      <w:t>2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3B2" w:rsidRDefault="005E53B2" w:rsidP="00480FD7">
      <w:r>
        <w:separator/>
      </w:r>
    </w:p>
  </w:footnote>
  <w:footnote w:type="continuationSeparator" w:id="0">
    <w:p w:rsidR="005E53B2" w:rsidRDefault="005E53B2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Default="005E53B2" w:rsidP="00614716">
    <w:pPr>
      <w:pStyle w:val="IOSdocumenttitle"/>
      <w:tabs>
        <w:tab w:val="left" w:pos="470"/>
      </w:tabs>
      <w:spacing w:before="0"/>
    </w:pPr>
    <w:r>
      <w:t>Western School Sports Association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Default="005E53B2" w:rsidP="00614716">
    <w:pPr>
      <w:pStyle w:val="IOSdocumenttitle"/>
      <w:tabs>
        <w:tab w:val="left" w:pos="470"/>
      </w:tabs>
      <w:spacing w:before="0"/>
    </w:pPr>
    <w:r>
      <w:t>The South Coast SSA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Default="005E53B2" w:rsidP="00614716">
    <w:pPr>
      <w:pStyle w:val="IOSdocumenttitle"/>
      <w:tabs>
        <w:tab w:val="left" w:pos="470"/>
      </w:tabs>
      <w:spacing w:before="0"/>
    </w:pPr>
    <w:r>
      <w:t>The South Coast SSA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Default="005E53B2" w:rsidP="00614716">
    <w:pPr>
      <w:pStyle w:val="IOSdocumenttitle"/>
      <w:tabs>
        <w:tab w:val="left" w:pos="470"/>
      </w:tabs>
      <w:spacing w:before="0"/>
    </w:pPr>
    <w:r>
      <w:t>The South Coast SSA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Default="005E53B2" w:rsidP="00614716">
    <w:pPr>
      <w:pStyle w:val="IOSdocumenttitle"/>
      <w:tabs>
        <w:tab w:val="left" w:pos="470"/>
      </w:tabs>
      <w:spacing w:before="0"/>
    </w:pPr>
    <w:r>
      <w:t>The South Coast SSA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B2" w:rsidRDefault="005E53B2" w:rsidP="00614716">
    <w:pPr>
      <w:pStyle w:val="IOSdocumenttitle"/>
      <w:tabs>
        <w:tab w:val="left" w:pos="470"/>
      </w:tabs>
      <w:spacing w:before="0"/>
    </w:pPr>
    <w:r>
      <w:t>The South Coast SSA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C45" w:rsidRDefault="000E3C45" w:rsidP="00614716">
    <w:pPr>
      <w:pStyle w:val="IOSdocumenttitle"/>
      <w:tabs>
        <w:tab w:val="left" w:pos="470"/>
      </w:tabs>
      <w:spacing w:before="0"/>
    </w:pPr>
    <w:r>
      <w:t>The South Coast SSA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3"/>
  </w:num>
  <w:num w:numId="3">
    <w:abstractNumId w:val="23"/>
  </w:num>
  <w:num w:numId="4">
    <w:abstractNumId w:val="18"/>
  </w:num>
  <w:num w:numId="5">
    <w:abstractNumId w:val="0"/>
  </w:num>
  <w:num w:numId="6">
    <w:abstractNumId w:val="16"/>
  </w:num>
  <w:num w:numId="7">
    <w:abstractNumId w:val="16"/>
  </w:num>
  <w:num w:numId="8">
    <w:abstractNumId w:val="15"/>
  </w:num>
  <w:num w:numId="9">
    <w:abstractNumId w:val="2"/>
  </w:num>
  <w:num w:numId="10">
    <w:abstractNumId w:val="14"/>
  </w:num>
  <w:num w:numId="11">
    <w:abstractNumId w:val="4"/>
  </w:num>
  <w:num w:numId="12">
    <w:abstractNumId w:val="13"/>
  </w:num>
  <w:num w:numId="13">
    <w:abstractNumId w:val="21"/>
  </w:num>
  <w:num w:numId="14">
    <w:abstractNumId w:val="8"/>
  </w:num>
  <w:num w:numId="15">
    <w:abstractNumId w:val="19"/>
  </w:num>
  <w:num w:numId="16">
    <w:abstractNumId w:val="5"/>
  </w:num>
  <w:num w:numId="17">
    <w:abstractNumId w:val="10"/>
  </w:num>
  <w:num w:numId="18">
    <w:abstractNumId w:val="12"/>
  </w:num>
  <w:num w:numId="19">
    <w:abstractNumId w:val="1"/>
  </w:num>
  <w:num w:numId="20">
    <w:abstractNumId w:val="3"/>
  </w:num>
  <w:num w:numId="21">
    <w:abstractNumId w:val="17"/>
  </w:num>
  <w:num w:numId="22">
    <w:abstractNumId w:val="9"/>
  </w:num>
  <w:num w:numId="23">
    <w:abstractNumId w:val="1"/>
  </w:num>
  <w:num w:numId="24">
    <w:abstractNumId w:val="19"/>
  </w:num>
  <w:num w:numId="25">
    <w:abstractNumId w:val="13"/>
  </w:num>
  <w:num w:numId="26">
    <w:abstractNumId w:val="13"/>
  </w:num>
  <w:num w:numId="27">
    <w:abstractNumId w:val="9"/>
  </w:num>
  <w:num w:numId="28">
    <w:abstractNumId w:val="1"/>
  </w:num>
  <w:num w:numId="29">
    <w:abstractNumId w:val="19"/>
  </w:num>
  <w:num w:numId="30">
    <w:abstractNumId w:val="13"/>
  </w:num>
  <w:num w:numId="31">
    <w:abstractNumId w:val="13"/>
  </w:num>
  <w:num w:numId="32">
    <w:abstractNumId w:val="9"/>
  </w:num>
  <w:num w:numId="33">
    <w:abstractNumId w:val="6"/>
  </w:num>
  <w:num w:numId="34">
    <w:abstractNumId w:val="1"/>
  </w:num>
  <w:num w:numId="35">
    <w:abstractNumId w:val="19"/>
  </w:num>
  <w:num w:numId="36">
    <w:abstractNumId w:val="13"/>
  </w:num>
  <w:num w:numId="37">
    <w:abstractNumId w:val="13"/>
  </w:num>
  <w:num w:numId="38">
    <w:abstractNumId w:val="9"/>
  </w:num>
  <w:num w:numId="39">
    <w:abstractNumId w:val="6"/>
  </w:num>
  <w:num w:numId="40">
    <w:abstractNumId w:val="22"/>
  </w:num>
  <w:num w:numId="41">
    <w:abstractNumId w:val="11"/>
  </w:num>
  <w:num w:numId="42">
    <w:abstractNumId w:val="20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716"/>
    <w:rsid w:val="00010671"/>
    <w:rsid w:val="00010B54"/>
    <w:rsid w:val="00076446"/>
    <w:rsid w:val="0008444B"/>
    <w:rsid w:val="000C3B9A"/>
    <w:rsid w:val="000C4732"/>
    <w:rsid w:val="000E3C45"/>
    <w:rsid w:val="000E755F"/>
    <w:rsid w:val="000F4F7B"/>
    <w:rsid w:val="000F6821"/>
    <w:rsid w:val="00100563"/>
    <w:rsid w:val="00185EC3"/>
    <w:rsid w:val="00186118"/>
    <w:rsid w:val="001E1B75"/>
    <w:rsid w:val="001F1D0D"/>
    <w:rsid w:val="001F6BBE"/>
    <w:rsid w:val="00215471"/>
    <w:rsid w:val="00215956"/>
    <w:rsid w:val="002208BE"/>
    <w:rsid w:val="00225BA0"/>
    <w:rsid w:val="00236BAE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427B55"/>
    <w:rsid w:val="004668BC"/>
    <w:rsid w:val="00480C44"/>
    <w:rsid w:val="00480FD7"/>
    <w:rsid w:val="004B4B05"/>
    <w:rsid w:val="004E338C"/>
    <w:rsid w:val="004F35B3"/>
    <w:rsid w:val="00504555"/>
    <w:rsid w:val="005202C7"/>
    <w:rsid w:val="00532DA5"/>
    <w:rsid w:val="005402DE"/>
    <w:rsid w:val="00541AE4"/>
    <w:rsid w:val="005764DE"/>
    <w:rsid w:val="00595476"/>
    <w:rsid w:val="005B53AD"/>
    <w:rsid w:val="005C7E88"/>
    <w:rsid w:val="005D1A4E"/>
    <w:rsid w:val="005E53B2"/>
    <w:rsid w:val="005F10B8"/>
    <w:rsid w:val="00614716"/>
    <w:rsid w:val="0064353D"/>
    <w:rsid w:val="00651400"/>
    <w:rsid w:val="00652107"/>
    <w:rsid w:val="00656476"/>
    <w:rsid w:val="0065761A"/>
    <w:rsid w:val="00662F4D"/>
    <w:rsid w:val="006735CE"/>
    <w:rsid w:val="00684627"/>
    <w:rsid w:val="006914F9"/>
    <w:rsid w:val="006B2D4C"/>
    <w:rsid w:val="006B6774"/>
    <w:rsid w:val="006E2F78"/>
    <w:rsid w:val="006F2409"/>
    <w:rsid w:val="007052B6"/>
    <w:rsid w:val="00735393"/>
    <w:rsid w:val="007464AC"/>
    <w:rsid w:val="00756B8D"/>
    <w:rsid w:val="007773AD"/>
    <w:rsid w:val="00786115"/>
    <w:rsid w:val="007A070B"/>
    <w:rsid w:val="007C3CDD"/>
    <w:rsid w:val="007D0956"/>
    <w:rsid w:val="008023AA"/>
    <w:rsid w:val="0080474D"/>
    <w:rsid w:val="00804F4F"/>
    <w:rsid w:val="00846B99"/>
    <w:rsid w:val="00861F4B"/>
    <w:rsid w:val="00863F90"/>
    <w:rsid w:val="008750C7"/>
    <w:rsid w:val="008C2BB3"/>
    <w:rsid w:val="008F5BE1"/>
    <w:rsid w:val="00923F94"/>
    <w:rsid w:val="0093161F"/>
    <w:rsid w:val="00937F54"/>
    <w:rsid w:val="0095110A"/>
    <w:rsid w:val="0096036A"/>
    <w:rsid w:val="009608E0"/>
    <w:rsid w:val="00963A10"/>
    <w:rsid w:val="0096553E"/>
    <w:rsid w:val="00981BF1"/>
    <w:rsid w:val="009935FA"/>
    <w:rsid w:val="00994359"/>
    <w:rsid w:val="00994991"/>
    <w:rsid w:val="00995898"/>
    <w:rsid w:val="009D798B"/>
    <w:rsid w:val="00A03927"/>
    <w:rsid w:val="00A21F45"/>
    <w:rsid w:val="00A323B2"/>
    <w:rsid w:val="00A370B3"/>
    <w:rsid w:val="00A56164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AF0134"/>
    <w:rsid w:val="00B24CBA"/>
    <w:rsid w:val="00B301C2"/>
    <w:rsid w:val="00B40474"/>
    <w:rsid w:val="00B7767B"/>
    <w:rsid w:val="00B94192"/>
    <w:rsid w:val="00B97644"/>
    <w:rsid w:val="00BC097D"/>
    <w:rsid w:val="00BC353F"/>
    <w:rsid w:val="00BE1B6F"/>
    <w:rsid w:val="00BF0A5C"/>
    <w:rsid w:val="00BF6866"/>
    <w:rsid w:val="00C0318E"/>
    <w:rsid w:val="00C069F5"/>
    <w:rsid w:val="00C20F46"/>
    <w:rsid w:val="00C2213A"/>
    <w:rsid w:val="00C262AE"/>
    <w:rsid w:val="00C2705F"/>
    <w:rsid w:val="00C27C7D"/>
    <w:rsid w:val="00C34ECC"/>
    <w:rsid w:val="00C73CC0"/>
    <w:rsid w:val="00CA0CA9"/>
    <w:rsid w:val="00CA461E"/>
    <w:rsid w:val="00CB3F71"/>
    <w:rsid w:val="00CD7B01"/>
    <w:rsid w:val="00CE670F"/>
    <w:rsid w:val="00CF0BBD"/>
    <w:rsid w:val="00D2375A"/>
    <w:rsid w:val="00D67117"/>
    <w:rsid w:val="00D72287"/>
    <w:rsid w:val="00D76281"/>
    <w:rsid w:val="00D7685E"/>
    <w:rsid w:val="00DD21D5"/>
    <w:rsid w:val="00DD36C0"/>
    <w:rsid w:val="00DD464A"/>
    <w:rsid w:val="00DD636E"/>
    <w:rsid w:val="00DE67EB"/>
    <w:rsid w:val="00DE7721"/>
    <w:rsid w:val="00DF3B99"/>
    <w:rsid w:val="00DF6F06"/>
    <w:rsid w:val="00E26D32"/>
    <w:rsid w:val="00E42AE6"/>
    <w:rsid w:val="00E45779"/>
    <w:rsid w:val="00E608EC"/>
    <w:rsid w:val="00E639B8"/>
    <w:rsid w:val="00E81B26"/>
    <w:rsid w:val="00E86FE9"/>
    <w:rsid w:val="00E87AB8"/>
    <w:rsid w:val="00E95EA2"/>
    <w:rsid w:val="00EC1887"/>
    <w:rsid w:val="00ED085D"/>
    <w:rsid w:val="00EF6D6A"/>
    <w:rsid w:val="00F209C7"/>
    <w:rsid w:val="00F373A4"/>
    <w:rsid w:val="00F420F0"/>
    <w:rsid w:val="00F4748E"/>
    <w:rsid w:val="00F64899"/>
    <w:rsid w:val="00F702E6"/>
    <w:rsid w:val="00F827A9"/>
    <w:rsid w:val="00F93A8A"/>
    <w:rsid w:val="00FB7716"/>
    <w:rsid w:val="00FC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oNotEmbedSmartTags/>
  <w:decimalSymbol w:val="."/>
  <w:listSeparator w:val=","/>
  <w14:docId w14:val="361981A6"/>
  <w15:docId w15:val="{9B665070-52C9-42BA-B264-BF9085DF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8023A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5EC3"/>
    <w:rPr>
      <w:color w:val="800080" w:themeColor="followedHyperlink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yperlink" Target="mailto:trent.reynolds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169605-4411-49F7-818B-BA440C58F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V8.dotx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 2017 President's award</vt:lpstr>
    </vt:vector>
  </TitlesOfParts>
  <Company>NSW, Department of Education and Training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 2017 President's award</dc:title>
  <dc:creator>Jensen, Amy</dc:creator>
  <cp:lastModifiedBy>Trent Reynolds</cp:lastModifiedBy>
  <cp:revision>3</cp:revision>
  <cp:lastPrinted>2016-07-07T23:41:00Z</cp:lastPrinted>
  <dcterms:created xsi:type="dcterms:W3CDTF">2016-09-05T08:32:00Z</dcterms:created>
  <dcterms:modified xsi:type="dcterms:W3CDTF">2019-02-14T03:12:00Z</dcterms:modified>
</cp:coreProperties>
</file>