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9C4C" w14:textId="2D50F097" w:rsidR="00EC1887" w:rsidRPr="00FD3126" w:rsidRDefault="00BB249F" w:rsidP="00BB249F">
      <w:pPr>
        <w:pStyle w:val="IOSHeading1"/>
        <w:tabs>
          <w:tab w:val="left" w:pos="2552"/>
        </w:tabs>
        <w:ind w:left="57"/>
        <w:jc w:val="center"/>
        <w:rPr>
          <w:rFonts w:ascii="Arial" w:hAnsi="Arial" w:cs="Arial"/>
          <w:sz w:val="44"/>
        </w:rPr>
      </w:pPr>
      <w:r w:rsidRPr="00FD3126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274A375A" wp14:editId="653A39B5">
            <wp:extent cx="1669472" cy="592394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24" cy="59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3126">
        <w:rPr>
          <w:rFonts w:ascii="Arial" w:hAnsi="Arial" w:cs="Arial"/>
          <w:sz w:val="44"/>
        </w:rPr>
        <w:t xml:space="preserve">  </w:t>
      </w:r>
      <w:r w:rsidR="00717CB8" w:rsidRPr="002C4CDF">
        <w:rPr>
          <w:rFonts w:ascii="Arial" w:hAnsi="Arial" w:cs="Arial"/>
          <w:sz w:val="32"/>
          <w:szCs w:val="32"/>
        </w:rPr>
        <w:t>Swimming Nomination Form</w:t>
      </w:r>
      <w:r w:rsidRPr="00FD3126">
        <w:rPr>
          <w:rFonts w:ascii="Arial" w:hAnsi="Arial" w:cs="Arial"/>
          <w:sz w:val="44"/>
        </w:rPr>
        <w:t xml:space="preserve">  </w:t>
      </w:r>
      <w:r w:rsidR="00A36686" w:rsidRPr="00FD3126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5CF021E1" wp14:editId="035089A3">
            <wp:extent cx="1361204" cy="63347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338" cy="64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CD46" w14:textId="77777777" w:rsidR="00995898" w:rsidRPr="00FD3126" w:rsidRDefault="00717CB8" w:rsidP="0062351C">
      <w:pPr>
        <w:pStyle w:val="IOSheading2"/>
        <w:rPr>
          <w:rFonts w:ascii="Arial" w:hAnsi="Arial" w:cs="Arial"/>
        </w:rPr>
      </w:pPr>
      <w:r w:rsidRPr="00FD3126">
        <w:rPr>
          <w:rFonts w:ascii="Arial" w:hAnsi="Arial" w:cs="Arial"/>
        </w:rPr>
        <w:t>Relay Registration Form (4 x 50 M)</w:t>
      </w:r>
    </w:p>
    <w:p w14:paraId="7870E313" w14:textId="77777777" w:rsidR="00BC3026" w:rsidRPr="00FD3126" w:rsidRDefault="00BC3026" w:rsidP="00BC3026">
      <w:pPr>
        <w:pStyle w:val="IOSbodytext"/>
        <w:rPr>
          <w:rFonts w:cs="Arial"/>
          <w:sz w:val="28"/>
        </w:rPr>
      </w:pPr>
      <w:r w:rsidRPr="00FD3126">
        <w:rPr>
          <w:rFonts w:cs="Arial"/>
          <w:b/>
        </w:rPr>
        <w:t xml:space="preserve">NB: Students must be listed in the </w:t>
      </w:r>
      <w:r w:rsidRPr="00FD3126">
        <w:rPr>
          <w:rFonts w:cs="Arial"/>
          <w:b/>
          <w:u w:val="single"/>
        </w:rPr>
        <w:t>order</w:t>
      </w:r>
      <w:r w:rsidRPr="00FD3126">
        <w:rPr>
          <w:rFonts w:cs="Arial"/>
          <w:b/>
        </w:rPr>
        <w:t xml:space="preserve"> they are competing, or the team may be disqualified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679"/>
        <w:gridCol w:w="411"/>
        <w:gridCol w:w="2851"/>
        <w:gridCol w:w="1367"/>
        <w:gridCol w:w="1133"/>
        <w:gridCol w:w="284"/>
        <w:gridCol w:w="3031"/>
      </w:tblGrid>
      <w:tr w:rsidR="00717CB8" w:rsidRPr="002C4CDF" w14:paraId="13FE6114" w14:textId="77777777" w:rsidTr="00661083">
        <w:tc>
          <w:tcPr>
            <w:tcW w:w="1679" w:type="dxa"/>
          </w:tcPr>
          <w:p w14:paraId="0CAE32F0" w14:textId="77777777" w:rsidR="00717CB8" w:rsidRPr="002C4CDF" w:rsidRDefault="00717CB8" w:rsidP="002C4CDF">
            <w:r w:rsidRPr="002C4CDF">
              <w:t>Name of School</w:t>
            </w:r>
          </w:p>
        </w:tc>
        <w:tc>
          <w:tcPr>
            <w:tcW w:w="9077" w:type="dxa"/>
            <w:gridSpan w:val="6"/>
          </w:tcPr>
          <w:p w14:paraId="11E4DCFC" w14:textId="77777777" w:rsidR="00717CB8" w:rsidRPr="002C4CDF" w:rsidRDefault="00717CB8" w:rsidP="002C4CDF"/>
        </w:tc>
      </w:tr>
      <w:tr w:rsidR="00717CB8" w:rsidRPr="002C4CDF" w14:paraId="07B3B573" w14:textId="77777777" w:rsidTr="00661083">
        <w:tc>
          <w:tcPr>
            <w:tcW w:w="1679" w:type="dxa"/>
          </w:tcPr>
          <w:p w14:paraId="20DEF237" w14:textId="77777777" w:rsidR="00717CB8" w:rsidRPr="002C4CDF" w:rsidRDefault="00717CB8" w:rsidP="002C4CDF">
            <w:r w:rsidRPr="002C4CDF">
              <w:t>Age Division</w:t>
            </w:r>
          </w:p>
        </w:tc>
        <w:tc>
          <w:tcPr>
            <w:tcW w:w="9077" w:type="dxa"/>
            <w:gridSpan w:val="6"/>
          </w:tcPr>
          <w:p w14:paraId="23FEF96E" w14:textId="77777777" w:rsidR="00717CB8" w:rsidRPr="002C4CDF" w:rsidRDefault="00717CB8" w:rsidP="002C4CDF"/>
        </w:tc>
      </w:tr>
      <w:tr w:rsidR="00717CB8" w:rsidRPr="002C4CDF" w14:paraId="0A220FD2" w14:textId="77777777" w:rsidTr="00661083">
        <w:tc>
          <w:tcPr>
            <w:tcW w:w="1679" w:type="dxa"/>
          </w:tcPr>
          <w:p w14:paraId="1444B101" w14:textId="77777777" w:rsidR="00717CB8" w:rsidRPr="002C4CDF" w:rsidRDefault="00717CB8" w:rsidP="002C4CDF">
            <w:r w:rsidRPr="002C4CDF">
              <w:t>Region</w:t>
            </w:r>
          </w:p>
        </w:tc>
        <w:tc>
          <w:tcPr>
            <w:tcW w:w="9077" w:type="dxa"/>
            <w:gridSpan w:val="6"/>
          </w:tcPr>
          <w:p w14:paraId="2A473DFE" w14:textId="77777777" w:rsidR="00717CB8" w:rsidRPr="002C4CDF" w:rsidRDefault="00717CB8" w:rsidP="002C4CDF">
            <w:r w:rsidRPr="002C4CDF">
              <w:t>NORTH COAST</w:t>
            </w:r>
          </w:p>
        </w:tc>
      </w:tr>
      <w:tr w:rsidR="00717CB8" w:rsidRPr="002C4CDF" w14:paraId="338F7A3F" w14:textId="77777777" w:rsidTr="00661083">
        <w:tc>
          <w:tcPr>
            <w:tcW w:w="1679" w:type="dxa"/>
          </w:tcPr>
          <w:p w14:paraId="57C596E5" w14:textId="77777777" w:rsidR="00717CB8" w:rsidRPr="002C4CDF" w:rsidRDefault="00717CB8" w:rsidP="002C4CDF">
            <w:r w:rsidRPr="002C4CDF">
              <w:t>Zone</w:t>
            </w:r>
          </w:p>
        </w:tc>
        <w:tc>
          <w:tcPr>
            <w:tcW w:w="9077" w:type="dxa"/>
            <w:gridSpan w:val="6"/>
          </w:tcPr>
          <w:p w14:paraId="523AC474" w14:textId="77777777" w:rsidR="00717CB8" w:rsidRPr="002C4CDF" w:rsidRDefault="00717CB8" w:rsidP="002C4CDF"/>
        </w:tc>
      </w:tr>
      <w:tr w:rsidR="00717CB8" w:rsidRPr="002C4CDF" w14:paraId="3B2E6F48" w14:textId="77777777" w:rsidTr="00661083">
        <w:tc>
          <w:tcPr>
            <w:tcW w:w="1679" w:type="dxa"/>
          </w:tcPr>
          <w:p w14:paraId="22519024" w14:textId="77777777" w:rsidR="00717CB8" w:rsidRPr="002C4CDF" w:rsidRDefault="00717CB8" w:rsidP="002C4CDF">
            <w:r w:rsidRPr="002C4CDF">
              <w:t>Gender</w:t>
            </w:r>
          </w:p>
        </w:tc>
        <w:tc>
          <w:tcPr>
            <w:tcW w:w="9077" w:type="dxa"/>
            <w:gridSpan w:val="6"/>
          </w:tcPr>
          <w:p w14:paraId="2E1372F8" w14:textId="77777777" w:rsidR="00717CB8" w:rsidRPr="002C4CDF" w:rsidRDefault="00717CB8" w:rsidP="002C4CDF"/>
        </w:tc>
      </w:tr>
      <w:tr w:rsidR="00717CB8" w:rsidRPr="002C4CDF" w14:paraId="4F52BCFE" w14:textId="77777777" w:rsidTr="00661083">
        <w:tc>
          <w:tcPr>
            <w:tcW w:w="1679" w:type="dxa"/>
          </w:tcPr>
          <w:p w14:paraId="7F6FF92A" w14:textId="77777777" w:rsidR="00717CB8" w:rsidRPr="002C4CDF" w:rsidRDefault="00717CB8" w:rsidP="002C4CDF"/>
        </w:tc>
        <w:tc>
          <w:tcPr>
            <w:tcW w:w="9077" w:type="dxa"/>
            <w:gridSpan w:val="6"/>
          </w:tcPr>
          <w:p w14:paraId="05B6C290" w14:textId="77777777" w:rsidR="00717CB8" w:rsidRPr="002C4CDF" w:rsidRDefault="00717CB8" w:rsidP="002C4CDF"/>
        </w:tc>
      </w:tr>
      <w:tr w:rsidR="00717CB8" w:rsidRPr="002C4CDF" w14:paraId="7B04FAFF" w14:textId="77777777" w:rsidTr="00661083">
        <w:trPr>
          <w:trHeight w:val="560"/>
        </w:trPr>
        <w:tc>
          <w:tcPr>
            <w:tcW w:w="1679" w:type="dxa"/>
            <w:shd w:val="clear" w:color="auto" w:fill="95B3D7" w:themeFill="accent1" w:themeFillTint="99"/>
          </w:tcPr>
          <w:p w14:paraId="34293C55" w14:textId="77777777" w:rsidR="00717CB8" w:rsidRPr="002C4CDF" w:rsidRDefault="00717CB8" w:rsidP="002C4CDF">
            <w:pPr>
              <w:pStyle w:val="IOStableheader"/>
              <w:jc w:val="center"/>
              <w:rPr>
                <w:rFonts w:ascii="Arial" w:hAnsi="Arial" w:cs="Arial"/>
              </w:rPr>
            </w:pPr>
            <w:r w:rsidRPr="002C4CDF">
              <w:rPr>
                <w:rFonts w:ascii="Arial" w:hAnsi="Arial" w:cs="Arial"/>
              </w:rPr>
              <w:t>Number</w:t>
            </w:r>
          </w:p>
        </w:tc>
        <w:tc>
          <w:tcPr>
            <w:tcW w:w="3262" w:type="dxa"/>
            <w:gridSpan w:val="2"/>
            <w:shd w:val="clear" w:color="auto" w:fill="95B3D7" w:themeFill="accent1" w:themeFillTint="99"/>
          </w:tcPr>
          <w:p w14:paraId="2CFC5D79" w14:textId="77777777" w:rsidR="00717CB8" w:rsidRPr="002C4CDF" w:rsidRDefault="00717CB8" w:rsidP="002C4CDF">
            <w:pPr>
              <w:pStyle w:val="IOStableheader"/>
              <w:jc w:val="center"/>
              <w:rPr>
                <w:rFonts w:ascii="Arial" w:hAnsi="Arial" w:cs="Arial"/>
              </w:rPr>
            </w:pPr>
            <w:r w:rsidRPr="002C4CDF">
              <w:rPr>
                <w:rFonts w:ascii="Arial" w:hAnsi="Arial" w:cs="Arial"/>
              </w:rPr>
              <w:t>Name</w:t>
            </w:r>
          </w:p>
        </w:tc>
        <w:tc>
          <w:tcPr>
            <w:tcW w:w="2500" w:type="dxa"/>
            <w:gridSpan w:val="2"/>
            <w:shd w:val="clear" w:color="auto" w:fill="95B3D7" w:themeFill="accent1" w:themeFillTint="99"/>
          </w:tcPr>
          <w:p w14:paraId="689AC791" w14:textId="77777777" w:rsidR="00717CB8" w:rsidRPr="002C4CDF" w:rsidRDefault="00717CB8" w:rsidP="002C4CDF">
            <w:pPr>
              <w:pStyle w:val="IOStableheader"/>
              <w:jc w:val="center"/>
              <w:rPr>
                <w:rFonts w:ascii="Arial" w:hAnsi="Arial" w:cs="Arial"/>
              </w:rPr>
            </w:pPr>
            <w:r w:rsidRPr="002C4CDF">
              <w:rPr>
                <w:rFonts w:ascii="Arial" w:hAnsi="Arial" w:cs="Arial"/>
              </w:rPr>
              <w:t>Date of Birth</w:t>
            </w:r>
          </w:p>
        </w:tc>
        <w:tc>
          <w:tcPr>
            <w:tcW w:w="3315" w:type="dxa"/>
            <w:gridSpan w:val="2"/>
            <w:shd w:val="clear" w:color="auto" w:fill="95B3D7" w:themeFill="accent1" w:themeFillTint="99"/>
          </w:tcPr>
          <w:p w14:paraId="14E6F300" w14:textId="77777777" w:rsidR="00717CB8" w:rsidRPr="002C4CDF" w:rsidRDefault="00717CB8" w:rsidP="002C4CDF">
            <w:pPr>
              <w:pStyle w:val="IOStableheader"/>
              <w:jc w:val="center"/>
              <w:rPr>
                <w:rFonts w:ascii="Arial" w:hAnsi="Arial" w:cs="Arial"/>
              </w:rPr>
            </w:pPr>
            <w:r w:rsidRPr="002C4CDF">
              <w:rPr>
                <w:rFonts w:ascii="Arial" w:hAnsi="Arial" w:cs="Arial"/>
              </w:rPr>
              <w:t>Signature</w:t>
            </w:r>
          </w:p>
        </w:tc>
      </w:tr>
      <w:tr w:rsidR="00717CB8" w:rsidRPr="002C4CDF" w14:paraId="1FED9480" w14:textId="77777777" w:rsidTr="00661083">
        <w:trPr>
          <w:trHeight w:val="540"/>
        </w:trPr>
        <w:tc>
          <w:tcPr>
            <w:tcW w:w="1679" w:type="dxa"/>
          </w:tcPr>
          <w:p w14:paraId="091E0B17" w14:textId="77777777" w:rsidR="00717CB8" w:rsidRPr="002C4CDF" w:rsidRDefault="00717CB8" w:rsidP="002C4CDF">
            <w:r w:rsidRPr="002C4CDF">
              <w:t>1</w:t>
            </w:r>
          </w:p>
        </w:tc>
        <w:tc>
          <w:tcPr>
            <w:tcW w:w="3262" w:type="dxa"/>
            <w:gridSpan w:val="2"/>
          </w:tcPr>
          <w:p w14:paraId="609C2DF9" w14:textId="77777777" w:rsidR="00717CB8" w:rsidRPr="002C4CDF" w:rsidRDefault="00717CB8" w:rsidP="002C4CDF"/>
        </w:tc>
        <w:tc>
          <w:tcPr>
            <w:tcW w:w="2500" w:type="dxa"/>
            <w:gridSpan w:val="2"/>
          </w:tcPr>
          <w:p w14:paraId="629C8145" w14:textId="77777777" w:rsidR="00717CB8" w:rsidRPr="002C4CDF" w:rsidRDefault="00717CB8" w:rsidP="002C4CDF"/>
        </w:tc>
        <w:tc>
          <w:tcPr>
            <w:tcW w:w="3315" w:type="dxa"/>
            <w:gridSpan w:val="2"/>
          </w:tcPr>
          <w:p w14:paraId="29182FC6" w14:textId="77777777" w:rsidR="00717CB8" w:rsidRPr="002C4CDF" w:rsidRDefault="00717CB8" w:rsidP="002C4CDF"/>
        </w:tc>
      </w:tr>
      <w:tr w:rsidR="00717CB8" w:rsidRPr="002C4CDF" w14:paraId="24A429DE" w14:textId="77777777" w:rsidTr="00661083">
        <w:trPr>
          <w:trHeight w:val="540"/>
        </w:trPr>
        <w:tc>
          <w:tcPr>
            <w:tcW w:w="1679" w:type="dxa"/>
          </w:tcPr>
          <w:p w14:paraId="7866B69B" w14:textId="77777777" w:rsidR="00717CB8" w:rsidRPr="002C4CDF" w:rsidRDefault="00717CB8" w:rsidP="002C4CDF">
            <w:r w:rsidRPr="002C4CDF">
              <w:t>2</w:t>
            </w:r>
          </w:p>
        </w:tc>
        <w:tc>
          <w:tcPr>
            <w:tcW w:w="3262" w:type="dxa"/>
            <w:gridSpan w:val="2"/>
          </w:tcPr>
          <w:p w14:paraId="17785CC9" w14:textId="77777777" w:rsidR="00717CB8" w:rsidRPr="002C4CDF" w:rsidRDefault="00717CB8" w:rsidP="002C4CDF"/>
        </w:tc>
        <w:tc>
          <w:tcPr>
            <w:tcW w:w="2500" w:type="dxa"/>
            <w:gridSpan w:val="2"/>
          </w:tcPr>
          <w:p w14:paraId="7F8C43E3" w14:textId="77777777" w:rsidR="00717CB8" w:rsidRPr="002C4CDF" w:rsidRDefault="00717CB8" w:rsidP="002C4CDF"/>
        </w:tc>
        <w:tc>
          <w:tcPr>
            <w:tcW w:w="3315" w:type="dxa"/>
            <w:gridSpan w:val="2"/>
          </w:tcPr>
          <w:p w14:paraId="4315567F" w14:textId="77777777" w:rsidR="00717CB8" w:rsidRPr="002C4CDF" w:rsidRDefault="00717CB8" w:rsidP="002C4CDF"/>
        </w:tc>
      </w:tr>
      <w:tr w:rsidR="00717CB8" w:rsidRPr="002C4CDF" w14:paraId="5B6FA719" w14:textId="77777777" w:rsidTr="00661083">
        <w:trPr>
          <w:trHeight w:val="540"/>
        </w:trPr>
        <w:tc>
          <w:tcPr>
            <w:tcW w:w="1679" w:type="dxa"/>
          </w:tcPr>
          <w:p w14:paraId="48E6FA6C" w14:textId="77777777" w:rsidR="00717CB8" w:rsidRPr="002C4CDF" w:rsidRDefault="00717CB8" w:rsidP="002C4CDF">
            <w:r w:rsidRPr="002C4CDF">
              <w:t>3</w:t>
            </w:r>
          </w:p>
        </w:tc>
        <w:tc>
          <w:tcPr>
            <w:tcW w:w="3262" w:type="dxa"/>
            <w:gridSpan w:val="2"/>
          </w:tcPr>
          <w:p w14:paraId="6021D3BB" w14:textId="77777777" w:rsidR="00717CB8" w:rsidRPr="002C4CDF" w:rsidRDefault="00717CB8" w:rsidP="002C4CDF"/>
        </w:tc>
        <w:tc>
          <w:tcPr>
            <w:tcW w:w="2500" w:type="dxa"/>
            <w:gridSpan w:val="2"/>
          </w:tcPr>
          <w:p w14:paraId="0CC48640" w14:textId="77777777" w:rsidR="00717CB8" w:rsidRPr="002C4CDF" w:rsidRDefault="00717CB8" w:rsidP="002C4CDF"/>
        </w:tc>
        <w:tc>
          <w:tcPr>
            <w:tcW w:w="3315" w:type="dxa"/>
            <w:gridSpan w:val="2"/>
          </w:tcPr>
          <w:p w14:paraId="6A5F0C81" w14:textId="77777777" w:rsidR="00717CB8" w:rsidRPr="002C4CDF" w:rsidRDefault="00717CB8" w:rsidP="002C4CDF"/>
        </w:tc>
      </w:tr>
      <w:tr w:rsidR="00717CB8" w:rsidRPr="002C4CDF" w14:paraId="17389B30" w14:textId="77777777" w:rsidTr="00661083">
        <w:trPr>
          <w:trHeight w:val="540"/>
        </w:trPr>
        <w:tc>
          <w:tcPr>
            <w:tcW w:w="1679" w:type="dxa"/>
          </w:tcPr>
          <w:p w14:paraId="656A5C0C" w14:textId="77777777" w:rsidR="00717CB8" w:rsidRPr="002C4CDF" w:rsidRDefault="00717CB8" w:rsidP="002C4CDF">
            <w:r w:rsidRPr="002C4CDF">
              <w:t>4</w:t>
            </w:r>
          </w:p>
        </w:tc>
        <w:tc>
          <w:tcPr>
            <w:tcW w:w="3262" w:type="dxa"/>
            <w:gridSpan w:val="2"/>
          </w:tcPr>
          <w:p w14:paraId="3C5A1CC4" w14:textId="77777777" w:rsidR="00717CB8" w:rsidRPr="002C4CDF" w:rsidRDefault="00717CB8" w:rsidP="002C4CDF"/>
        </w:tc>
        <w:tc>
          <w:tcPr>
            <w:tcW w:w="2500" w:type="dxa"/>
            <w:gridSpan w:val="2"/>
          </w:tcPr>
          <w:p w14:paraId="680E4DF6" w14:textId="77777777" w:rsidR="00717CB8" w:rsidRPr="002C4CDF" w:rsidRDefault="00717CB8" w:rsidP="002C4CDF"/>
        </w:tc>
        <w:tc>
          <w:tcPr>
            <w:tcW w:w="3315" w:type="dxa"/>
            <w:gridSpan w:val="2"/>
          </w:tcPr>
          <w:p w14:paraId="07D1D081" w14:textId="77777777" w:rsidR="00717CB8" w:rsidRPr="002C4CDF" w:rsidRDefault="00717CB8" w:rsidP="002C4CDF"/>
        </w:tc>
      </w:tr>
      <w:tr w:rsidR="00717CB8" w:rsidRPr="002C4CDF" w14:paraId="3C3739E2" w14:textId="77777777" w:rsidTr="000E38DB">
        <w:trPr>
          <w:trHeight w:val="540"/>
        </w:trPr>
        <w:tc>
          <w:tcPr>
            <w:tcW w:w="1679" w:type="dxa"/>
            <w:tcBorders>
              <w:bottom w:val="single" w:sz="4" w:space="0" w:color="auto"/>
            </w:tcBorders>
          </w:tcPr>
          <w:p w14:paraId="71A64E5C" w14:textId="77777777" w:rsidR="00717CB8" w:rsidRPr="002C4CDF" w:rsidRDefault="00717CB8" w:rsidP="002C4CDF">
            <w:r w:rsidRPr="002C4CDF">
              <w:t>5</w:t>
            </w:r>
          </w:p>
        </w:tc>
        <w:tc>
          <w:tcPr>
            <w:tcW w:w="3262" w:type="dxa"/>
            <w:gridSpan w:val="2"/>
            <w:tcBorders>
              <w:bottom w:val="single" w:sz="4" w:space="0" w:color="auto"/>
            </w:tcBorders>
          </w:tcPr>
          <w:p w14:paraId="14191C08" w14:textId="77777777" w:rsidR="00717CB8" w:rsidRPr="002C4CDF" w:rsidRDefault="00717CB8" w:rsidP="002C4CDF"/>
        </w:tc>
        <w:tc>
          <w:tcPr>
            <w:tcW w:w="2500" w:type="dxa"/>
            <w:gridSpan w:val="2"/>
            <w:tcBorders>
              <w:bottom w:val="single" w:sz="4" w:space="0" w:color="auto"/>
            </w:tcBorders>
          </w:tcPr>
          <w:p w14:paraId="22551515" w14:textId="77777777" w:rsidR="00717CB8" w:rsidRPr="002C4CDF" w:rsidRDefault="00717CB8" w:rsidP="002C4CDF"/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14:paraId="3516869E" w14:textId="77777777" w:rsidR="00717CB8" w:rsidRPr="002C4CDF" w:rsidRDefault="00717CB8" w:rsidP="002C4CDF"/>
        </w:tc>
      </w:tr>
      <w:tr w:rsidR="00717CB8" w:rsidRPr="002C4CDF" w14:paraId="5CD0FE6B" w14:textId="77777777" w:rsidTr="000E38DB">
        <w:trPr>
          <w:trHeight w:val="540"/>
        </w:trPr>
        <w:tc>
          <w:tcPr>
            <w:tcW w:w="1679" w:type="dxa"/>
            <w:tcBorders>
              <w:bottom w:val="single" w:sz="4" w:space="0" w:color="auto"/>
            </w:tcBorders>
          </w:tcPr>
          <w:p w14:paraId="2DB46ED1" w14:textId="77777777" w:rsidR="00717CB8" w:rsidRPr="002C4CDF" w:rsidRDefault="00717CB8" w:rsidP="002C4CDF">
            <w:r w:rsidRPr="002C4CDF">
              <w:t>6</w:t>
            </w:r>
          </w:p>
        </w:tc>
        <w:tc>
          <w:tcPr>
            <w:tcW w:w="3262" w:type="dxa"/>
            <w:gridSpan w:val="2"/>
            <w:tcBorders>
              <w:bottom w:val="single" w:sz="4" w:space="0" w:color="auto"/>
            </w:tcBorders>
          </w:tcPr>
          <w:p w14:paraId="7E0C07FC" w14:textId="77777777" w:rsidR="00717CB8" w:rsidRPr="002C4CDF" w:rsidRDefault="00717CB8" w:rsidP="002C4CDF"/>
        </w:tc>
        <w:tc>
          <w:tcPr>
            <w:tcW w:w="2500" w:type="dxa"/>
            <w:gridSpan w:val="2"/>
            <w:tcBorders>
              <w:bottom w:val="single" w:sz="4" w:space="0" w:color="auto"/>
            </w:tcBorders>
          </w:tcPr>
          <w:p w14:paraId="2E9B5A5D" w14:textId="77777777" w:rsidR="00717CB8" w:rsidRPr="002C4CDF" w:rsidRDefault="00717CB8" w:rsidP="002C4CDF"/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14:paraId="18E67987" w14:textId="77777777" w:rsidR="00717CB8" w:rsidRPr="002C4CDF" w:rsidRDefault="00717CB8" w:rsidP="002C4CDF"/>
        </w:tc>
      </w:tr>
      <w:tr w:rsidR="008E4F5E" w:rsidRPr="002C4CDF" w14:paraId="4310B1EA" w14:textId="77777777" w:rsidTr="000E38DB">
        <w:tc>
          <w:tcPr>
            <w:tcW w:w="1075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E3193" w14:textId="77777777" w:rsidR="008E4F5E" w:rsidRPr="002C4CDF" w:rsidRDefault="008E4F5E" w:rsidP="002C4CDF">
            <w:r w:rsidRPr="002C4CDF">
              <w:t>NOTE: Refer to swimming Championships - Relays</w:t>
            </w:r>
          </w:p>
        </w:tc>
      </w:tr>
      <w:tr w:rsidR="00BD6F31" w:rsidRPr="002C4CDF" w14:paraId="18066E9A" w14:textId="77777777" w:rsidTr="00D04DDF"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42E30" w14:textId="77777777" w:rsidR="00D04DDF" w:rsidRDefault="00D04DDF" w:rsidP="002C4CDF"/>
          <w:p w14:paraId="72862BDB" w14:textId="656F6C22" w:rsidR="00BD6F31" w:rsidRPr="002C4CDF" w:rsidRDefault="00BD6F31" w:rsidP="002C4CDF">
            <w:r w:rsidRPr="002C4CDF">
              <w:t>Principal</w:t>
            </w:r>
            <w:r w:rsidR="008E4F5E" w:rsidRPr="002C4CDF">
              <w:t>s Approval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D6633" w14:textId="77777777" w:rsidR="00BD6F31" w:rsidRPr="002C4CDF" w:rsidRDefault="00BD6F31" w:rsidP="002C4CDF"/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5FE80" w14:textId="77777777" w:rsidR="00D04DDF" w:rsidRDefault="00D04DDF" w:rsidP="002C4CDF"/>
          <w:p w14:paraId="54566CE5" w14:textId="15BCDF7A" w:rsidR="00BD6F31" w:rsidRPr="002C4CDF" w:rsidRDefault="00BD6F31" w:rsidP="002C4CDF">
            <w:r w:rsidRPr="002C4CDF">
              <w:t>Date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C7A24" w14:textId="77777777" w:rsidR="00BD6F31" w:rsidRPr="002C4CDF" w:rsidRDefault="00BD6F31" w:rsidP="002C4CDF"/>
        </w:tc>
      </w:tr>
    </w:tbl>
    <w:p w14:paraId="26675688" w14:textId="77777777" w:rsidR="00D04DDF" w:rsidRDefault="00D04DDF" w:rsidP="008E4F5E">
      <w:pPr>
        <w:pStyle w:val="IOStabletext"/>
        <w:rPr>
          <w:rFonts w:ascii="Arial" w:hAnsi="Arial" w:cs="Arial"/>
          <w:b/>
          <w:szCs w:val="22"/>
        </w:rPr>
      </w:pPr>
    </w:p>
    <w:p w14:paraId="49CDD446" w14:textId="64FF04C8" w:rsidR="008E4F5E" w:rsidRDefault="008E4F5E" w:rsidP="008E4F5E">
      <w:pPr>
        <w:pStyle w:val="IOStabletext"/>
        <w:rPr>
          <w:rFonts w:ascii="Arial" w:hAnsi="Arial" w:cs="Arial"/>
          <w:b/>
          <w:szCs w:val="22"/>
        </w:rPr>
      </w:pPr>
      <w:r w:rsidRPr="00FD3126">
        <w:rPr>
          <w:rFonts w:ascii="Arial" w:hAnsi="Arial" w:cs="Arial"/>
          <w:b/>
          <w:szCs w:val="22"/>
        </w:rPr>
        <w:t>Could Principals ensure that the age of each swimmer is correct</w:t>
      </w:r>
    </w:p>
    <w:p w14:paraId="0AEA8ED1" w14:textId="77777777" w:rsidR="00D04DDF" w:rsidRPr="00FD3126" w:rsidRDefault="00D04DDF" w:rsidP="008E4F5E">
      <w:pPr>
        <w:pStyle w:val="IOStabletext"/>
        <w:rPr>
          <w:rFonts w:ascii="Arial" w:hAnsi="Arial" w:cs="Arial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chool Sport Organiser Approval"/>
        <w:tblDescription w:val="School Sport Organiser Approval"/>
      </w:tblPr>
      <w:tblGrid>
        <w:gridCol w:w="2127"/>
        <w:gridCol w:w="4370"/>
        <w:gridCol w:w="1123"/>
        <w:gridCol w:w="3146"/>
      </w:tblGrid>
      <w:tr w:rsidR="008E4F5E" w:rsidRPr="00FD3126" w14:paraId="11BD0C1C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556275" w14:textId="77777777" w:rsidR="008E4F5E" w:rsidRPr="00FD3126" w:rsidRDefault="008E4F5E" w:rsidP="00EB6979">
            <w:pPr>
              <w:pStyle w:val="IOStabletex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School Sport Organiser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7EAF2B52" w14:textId="77777777" w:rsidR="008E4F5E" w:rsidRPr="00FD3126" w:rsidRDefault="008E4F5E" w:rsidP="00EB6979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11DDCB5" w14:textId="77777777" w:rsidR="008E4F5E" w:rsidRPr="00FD3126" w:rsidRDefault="008E4F5E" w:rsidP="00EB6979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11A8BF3C" w14:textId="77777777" w:rsidR="008E4F5E" w:rsidRPr="00FD3126" w:rsidRDefault="008E4F5E" w:rsidP="00EB6979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</w:tbl>
    <w:p w14:paraId="4C705CF7" w14:textId="1C5AEDDC" w:rsidR="0047193D" w:rsidRPr="00FD3126" w:rsidRDefault="008E4F5E" w:rsidP="00FD3126">
      <w:pPr>
        <w:pStyle w:val="IOSbodytext"/>
        <w:spacing w:before="240"/>
        <w:rPr>
          <w:rFonts w:cs="Arial"/>
        </w:rPr>
      </w:pPr>
      <w:r w:rsidRPr="00FD3126">
        <w:rPr>
          <w:rFonts w:cs="Arial"/>
          <w:b/>
          <w:sz w:val="22"/>
          <w:szCs w:val="22"/>
        </w:rPr>
        <w:t>Im</w:t>
      </w:r>
      <w:r w:rsidR="0047193D" w:rsidRPr="00FD3126">
        <w:rPr>
          <w:rFonts w:cs="Arial"/>
          <w:b/>
          <w:sz w:val="22"/>
          <w:szCs w:val="22"/>
        </w:rPr>
        <w:t>portant</w:t>
      </w:r>
      <w:r w:rsidR="0047193D" w:rsidRPr="00FD3126">
        <w:rPr>
          <w:rFonts w:cs="Arial"/>
          <w:color w:val="FF0000"/>
          <w:sz w:val="22"/>
          <w:szCs w:val="22"/>
        </w:rPr>
        <w:br/>
      </w:r>
      <w:r w:rsidR="0047193D" w:rsidRPr="00FD3126">
        <w:rPr>
          <w:rFonts w:cs="Arial"/>
          <w:sz w:val="22"/>
          <w:szCs w:val="22"/>
        </w:rPr>
        <w:t xml:space="preserve">This registration </w:t>
      </w:r>
      <w:r w:rsidR="0047193D" w:rsidRPr="009E12BB">
        <w:rPr>
          <w:rFonts w:cs="Arial"/>
          <w:sz w:val="22"/>
          <w:szCs w:val="22"/>
        </w:rPr>
        <w:t>form is to be</w:t>
      </w:r>
      <w:r w:rsidR="00D3191C">
        <w:rPr>
          <w:rFonts w:cs="Arial"/>
          <w:sz w:val="22"/>
          <w:szCs w:val="22"/>
        </w:rPr>
        <w:t xml:space="preserve"> emailed to the</w:t>
      </w:r>
      <w:r w:rsidR="0047193D" w:rsidRPr="009E12BB">
        <w:rPr>
          <w:rFonts w:cs="Arial"/>
          <w:sz w:val="22"/>
          <w:szCs w:val="22"/>
        </w:rPr>
        <w:t xml:space="preserve"> North Coast </w:t>
      </w:r>
      <w:r w:rsidR="00D3191C">
        <w:rPr>
          <w:rFonts w:cs="Arial"/>
          <w:sz w:val="22"/>
          <w:szCs w:val="22"/>
        </w:rPr>
        <w:t>Host Zone Convenor</w:t>
      </w:r>
      <w:r w:rsidR="0047193D" w:rsidRPr="009E12BB">
        <w:rPr>
          <w:rFonts w:cs="Arial"/>
          <w:sz w:val="22"/>
          <w:szCs w:val="22"/>
        </w:rPr>
        <w:t xml:space="preserve"> (or their nominee) </w:t>
      </w:r>
      <w:r w:rsidR="00C86134" w:rsidRPr="009E12BB">
        <w:rPr>
          <w:rFonts w:cs="Arial"/>
          <w:sz w:val="22"/>
          <w:szCs w:val="22"/>
        </w:rPr>
        <w:t xml:space="preserve">and North Coast School Sport by </w:t>
      </w:r>
      <w:r w:rsidR="00D07DA4">
        <w:rPr>
          <w:rFonts w:cs="Arial"/>
          <w:b/>
          <w:sz w:val="22"/>
          <w:szCs w:val="22"/>
        </w:rPr>
        <w:t>5th</w:t>
      </w:r>
      <w:r w:rsidR="0016162A" w:rsidRPr="009E12BB">
        <w:rPr>
          <w:rFonts w:cs="Arial"/>
          <w:b/>
          <w:sz w:val="22"/>
          <w:szCs w:val="22"/>
        </w:rPr>
        <w:t xml:space="preserve"> </w:t>
      </w:r>
      <w:r w:rsidR="00E85669">
        <w:rPr>
          <w:rFonts w:cs="Arial"/>
          <w:b/>
          <w:sz w:val="22"/>
          <w:szCs w:val="22"/>
        </w:rPr>
        <w:t>March</w:t>
      </w:r>
      <w:r w:rsidR="0016162A" w:rsidRPr="009E12BB">
        <w:rPr>
          <w:rFonts w:cs="Arial"/>
          <w:b/>
          <w:sz w:val="22"/>
          <w:szCs w:val="22"/>
        </w:rPr>
        <w:t xml:space="preserve"> 202</w:t>
      </w:r>
      <w:r w:rsidR="00D07DA4">
        <w:rPr>
          <w:rFonts w:cs="Arial"/>
          <w:b/>
          <w:sz w:val="22"/>
          <w:szCs w:val="22"/>
        </w:rPr>
        <w:t>6</w:t>
      </w:r>
      <w:r w:rsidR="0047193D" w:rsidRPr="009E12BB">
        <w:rPr>
          <w:rFonts w:cs="Arial"/>
          <w:sz w:val="22"/>
          <w:szCs w:val="22"/>
        </w:rPr>
        <w:t>.</w:t>
      </w:r>
      <w:r w:rsidR="0047193D" w:rsidRPr="00FD3126">
        <w:rPr>
          <w:rFonts w:cs="Arial"/>
          <w:sz w:val="22"/>
          <w:szCs w:val="22"/>
        </w:rPr>
        <w:t xml:space="preserve">  This registration form must be completed in full and signed as indicated.  Penalty – Disqualification.</w:t>
      </w:r>
      <w:r w:rsidR="0047193D" w:rsidRPr="00FD3126">
        <w:rPr>
          <w:rFonts w:cs="Arial"/>
          <w:color w:val="FF0000"/>
        </w:rPr>
        <w:br w:type="page"/>
      </w:r>
    </w:p>
    <w:p w14:paraId="0DAB49A6" w14:textId="77777777" w:rsidR="0047193D" w:rsidRPr="00FD3126" w:rsidRDefault="0047193D" w:rsidP="004236C1">
      <w:pPr>
        <w:pStyle w:val="IOSbodytext"/>
        <w:spacing w:before="240"/>
        <w:jc w:val="center"/>
        <w:rPr>
          <w:rFonts w:cs="Arial"/>
          <w:b/>
        </w:rPr>
      </w:pPr>
      <w:r w:rsidRPr="00FD3126">
        <w:rPr>
          <w:rFonts w:cs="Arial"/>
          <w:b/>
        </w:rPr>
        <w:lastRenderedPageBreak/>
        <w:t>Swimming School Relay Registration Form (6 x 50M)</w:t>
      </w:r>
      <w:r w:rsidRPr="00FD3126">
        <w:rPr>
          <w:rFonts w:cs="Arial"/>
          <w:b/>
        </w:rPr>
        <w:br/>
      </w:r>
      <w:r w:rsidRPr="00FD3126">
        <w:rPr>
          <w:rFonts w:cs="Arial"/>
          <w:b/>
          <w:sz w:val="22"/>
        </w:rPr>
        <w:t>This team MUST have one swimmer from each age group.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elay Registration Information"/>
        <w:tblDescription w:val="Relay Registration Information"/>
      </w:tblPr>
      <w:tblGrid>
        <w:gridCol w:w="5105"/>
        <w:gridCol w:w="5651"/>
      </w:tblGrid>
      <w:tr w:rsidR="0047193D" w:rsidRPr="00FD3126" w14:paraId="6AA20BCD" w14:textId="77777777" w:rsidTr="003B7ED6">
        <w:trPr>
          <w:trHeight w:val="397"/>
          <w:tblHeader/>
        </w:trPr>
        <w:tc>
          <w:tcPr>
            <w:tcW w:w="5105" w:type="dxa"/>
          </w:tcPr>
          <w:p w14:paraId="7F351794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Name of School</w:t>
            </w:r>
          </w:p>
        </w:tc>
        <w:tc>
          <w:tcPr>
            <w:tcW w:w="5651" w:type="dxa"/>
          </w:tcPr>
          <w:p w14:paraId="32D68466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3FDB3810" w14:textId="77777777" w:rsidTr="003B7ED6">
        <w:trPr>
          <w:trHeight w:val="397"/>
        </w:trPr>
        <w:tc>
          <w:tcPr>
            <w:tcW w:w="5105" w:type="dxa"/>
          </w:tcPr>
          <w:p w14:paraId="65ABB400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Age Division</w:t>
            </w:r>
          </w:p>
        </w:tc>
        <w:tc>
          <w:tcPr>
            <w:tcW w:w="5651" w:type="dxa"/>
          </w:tcPr>
          <w:p w14:paraId="07255FDC" w14:textId="77777777" w:rsidR="0047193D" w:rsidRPr="002C4CDF" w:rsidRDefault="0047193D" w:rsidP="008F4E9F">
            <w:pPr>
              <w:pStyle w:val="IOStabletext"/>
              <w:rPr>
                <w:rFonts w:ascii="Arial" w:hAnsi="Arial" w:cs="Arial"/>
                <w:sz w:val="28"/>
                <w:szCs w:val="28"/>
              </w:rPr>
            </w:pPr>
            <w:r w:rsidRPr="002C4CDF">
              <w:rPr>
                <w:rFonts w:ascii="Arial" w:hAnsi="Arial" w:cs="Arial"/>
                <w:sz w:val="28"/>
                <w:szCs w:val="28"/>
              </w:rPr>
              <w:t>All Age Relay</w:t>
            </w:r>
          </w:p>
        </w:tc>
      </w:tr>
      <w:tr w:rsidR="0047193D" w:rsidRPr="00FD3126" w14:paraId="013B3DC1" w14:textId="77777777" w:rsidTr="003B7ED6">
        <w:trPr>
          <w:trHeight w:val="397"/>
        </w:trPr>
        <w:tc>
          <w:tcPr>
            <w:tcW w:w="5105" w:type="dxa"/>
          </w:tcPr>
          <w:p w14:paraId="5802A00B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Region</w:t>
            </w:r>
          </w:p>
        </w:tc>
        <w:tc>
          <w:tcPr>
            <w:tcW w:w="5651" w:type="dxa"/>
          </w:tcPr>
          <w:p w14:paraId="77C2A4DA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North Coast</w:t>
            </w:r>
          </w:p>
        </w:tc>
      </w:tr>
      <w:tr w:rsidR="0047193D" w:rsidRPr="00FD3126" w14:paraId="54A6B97C" w14:textId="77777777" w:rsidTr="003B7ED6">
        <w:trPr>
          <w:trHeight w:val="397"/>
        </w:trPr>
        <w:tc>
          <w:tcPr>
            <w:tcW w:w="5105" w:type="dxa"/>
          </w:tcPr>
          <w:p w14:paraId="58BCC0A5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Zone</w:t>
            </w:r>
          </w:p>
        </w:tc>
        <w:tc>
          <w:tcPr>
            <w:tcW w:w="5651" w:type="dxa"/>
          </w:tcPr>
          <w:p w14:paraId="5C37683C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5356C7BD" w14:textId="77777777" w:rsidTr="003B7ED6">
        <w:trPr>
          <w:trHeight w:val="397"/>
        </w:trPr>
        <w:tc>
          <w:tcPr>
            <w:tcW w:w="5105" w:type="dxa"/>
          </w:tcPr>
          <w:p w14:paraId="1B26B546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Gender</w:t>
            </w:r>
          </w:p>
        </w:tc>
        <w:tc>
          <w:tcPr>
            <w:tcW w:w="5651" w:type="dxa"/>
          </w:tcPr>
          <w:p w14:paraId="3704EF22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BOY / GIRL</w:t>
            </w:r>
          </w:p>
        </w:tc>
      </w:tr>
    </w:tbl>
    <w:p w14:paraId="43397613" w14:textId="77777777" w:rsidR="00BD6F31" w:rsidRPr="00FD3126" w:rsidRDefault="003B7ED6" w:rsidP="003B7ED6">
      <w:pPr>
        <w:pStyle w:val="IOSboldtext"/>
        <w:rPr>
          <w:rFonts w:cs="Arial"/>
        </w:rPr>
      </w:pPr>
      <w:r w:rsidRPr="00FD3126">
        <w:rPr>
          <w:rFonts w:cs="Arial"/>
        </w:rPr>
        <w:br/>
      </w:r>
      <w:r w:rsidRPr="00FD3126">
        <w:rPr>
          <w:rFonts w:cs="Arial"/>
          <w:u w:val="single"/>
        </w:rPr>
        <w:t>Girls</w:t>
      </w:r>
      <w:r w:rsidR="00BC3026" w:rsidRPr="00FD3126">
        <w:rPr>
          <w:rFonts w:cs="Arial"/>
        </w:rPr>
        <w:t xml:space="preserve"> </w:t>
      </w:r>
      <w:r w:rsidR="00BC3026" w:rsidRPr="00FD3126">
        <w:rPr>
          <w:rFonts w:cs="Arial"/>
          <w:sz w:val="22"/>
        </w:rPr>
        <w:t xml:space="preserve">NB: Students must be listed in the </w:t>
      </w:r>
      <w:r w:rsidR="00BC3026" w:rsidRPr="00FD3126">
        <w:rPr>
          <w:rFonts w:cs="Arial"/>
          <w:sz w:val="22"/>
          <w:u w:val="single"/>
        </w:rPr>
        <w:t>order</w:t>
      </w:r>
      <w:r w:rsidR="00BC3026" w:rsidRPr="00FD3126">
        <w:rPr>
          <w:rFonts w:cs="Arial"/>
          <w:sz w:val="22"/>
        </w:rPr>
        <w:t xml:space="preserve"> they are competing</w:t>
      </w:r>
      <w:r w:rsidR="00BC3026" w:rsidRPr="00FD3126">
        <w:rPr>
          <w:rFonts w:cs="Arial"/>
          <w:b w:val="0"/>
          <w:sz w:val="22"/>
        </w:rPr>
        <w:t>,</w:t>
      </w:r>
      <w:r w:rsidR="00BC3026" w:rsidRPr="00FD3126">
        <w:rPr>
          <w:rFonts w:cs="Arial"/>
          <w:sz w:val="22"/>
        </w:rPr>
        <w:t xml:space="preserve"> or the team may be disqualified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Girls Relay Team"/>
        <w:tblDescription w:val="Girls Relay Team"/>
      </w:tblPr>
      <w:tblGrid>
        <w:gridCol w:w="1129"/>
        <w:gridCol w:w="3976"/>
        <w:gridCol w:w="2236"/>
        <w:gridCol w:w="3415"/>
      </w:tblGrid>
      <w:tr w:rsidR="0047193D" w:rsidRPr="00FD3126" w14:paraId="26BA9F49" w14:textId="77777777" w:rsidTr="009E12BB">
        <w:trPr>
          <w:trHeight w:val="340"/>
          <w:tblHeader/>
        </w:trPr>
        <w:tc>
          <w:tcPr>
            <w:tcW w:w="1129" w:type="dxa"/>
            <w:shd w:val="clear" w:color="auto" w:fill="95B3D7" w:themeFill="accent1" w:themeFillTint="99"/>
          </w:tcPr>
          <w:p w14:paraId="0E739DA2" w14:textId="77777777" w:rsidR="0047193D" w:rsidRPr="00FD3126" w:rsidRDefault="0047193D" w:rsidP="0047193D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Age</w:t>
            </w:r>
          </w:p>
        </w:tc>
        <w:tc>
          <w:tcPr>
            <w:tcW w:w="3976" w:type="dxa"/>
            <w:shd w:val="clear" w:color="auto" w:fill="95B3D7" w:themeFill="accent1" w:themeFillTint="99"/>
          </w:tcPr>
          <w:p w14:paraId="04730475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Swimmers Name</w:t>
            </w:r>
          </w:p>
        </w:tc>
        <w:tc>
          <w:tcPr>
            <w:tcW w:w="2236" w:type="dxa"/>
            <w:shd w:val="clear" w:color="auto" w:fill="95B3D7" w:themeFill="accent1" w:themeFillTint="99"/>
          </w:tcPr>
          <w:p w14:paraId="4B7E9D3F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Date of Birth</w:t>
            </w:r>
          </w:p>
        </w:tc>
        <w:tc>
          <w:tcPr>
            <w:tcW w:w="3415" w:type="dxa"/>
            <w:shd w:val="clear" w:color="auto" w:fill="95B3D7" w:themeFill="accent1" w:themeFillTint="99"/>
          </w:tcPr>
          <w:p w14:paraId="53636230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Signature</w:t>
            </w:r>
          </w:p>
        </w:tc>
      </w:tr>
      <w:tr w:rsidR="0047193D" w:rsidRPr="00FD3126" w14:paraId="06D4334C" w14:textId="77777777" w:rsidTr="003B7ED6">
        <w:trPr>
          <w:trHeight w:val="340"/>
        </w:trPr>
        <w:tc>
          <w:tcPr>
            <w:tcW w:w="1129" w:type="dxa"/>
          </w:tcPr>
          <w:p w14:paraId="607D70CF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12</w:t>
            </w:r>
          </w:p>
        </w:tc>
        <w:tc>
          <w:tcPr>
            <w:tcW w:w="3976" w:type="dxa"/>
          </w:tcPr>
          <w:p w14:paraId="475DA55E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6E9DDDC3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39518125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5595EC5F" w14:textId="77777777" w:rsidTr="003B7ED6">
        <w:trPr>
          <w:trHeight w:val="340"/>
        </w:trPr>
        <w:tc>
          <w:tcPr>
            <w:tcW w:w="1129" w:type="dxa"/>
          </w:tcPr>
          <w:p w14:paraId="15C0AFB2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13</w:t>
            </w:r>
          </w:p>
        </w:tc>
        <w:tc>
          <w:tcPr>
            <w:tcW w:w="3976" w:type="dxa"/>
          </w:tcPr>
          <w:p w14:paraId="1C210546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39D41E74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19A121AF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57422902" w14:textId="77777777" w:rsidTr="003B7ED6">
        <w:trPr>
          <w:trHeight w:val="340"/>
        </w:trPr>
        <w:tc>
          <w:tcPr>
            <w:tcW w:w="1129" w:type="dxa"/>
          </w:tcPr>
          <w:p w14:paraId="7399E262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14</w:t>
            </w:r>
          </w:p>
        </w:tc>
        <w:tc>
          <w:tcPr>
            <w:tcW w:w="3976" w:type="dxa"/>
          </w:tcPr>
          <w:p w14:paraId="718EBCB0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0BE9AC25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1E7DB2D4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414F2883" w14:textId="77777777" w:rsidTr="003B7ED6">
        <w:trPr>
          <w:trHeight w:val="340"/>
        </w:trPr>
        <w:tc>
          <w:tcPr>
            <w:tcW w:w="1129" w:type="dxa"/>
          </w:tcPr>
          <w:p w14:paraId="202C2232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15</w:t>
            </w:r>
          </w:p>
        </w:tc>
        <w:tc>
          <w:tcPr>
            <w:tcW w:w="3976" w:type="dxa"/>
          </w:tcPr>
          <w:p w14:paraId="5828A44A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2A3399B4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189C5AAC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4CC44A0D" w14:textId="77777777" w:rsidTr="003B7ED6">
        <w:trPr>
          <w:trHeight w:val="340"/>
        </w:trPr>
        <w:tc>
          <w:tcPr>
            <w:tcW w:w="1129" w:type="dxa"/>
          </w:tcPr>
          <w:p w14:paraId="14D213FE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16</w:t>
            </w:r>
          </w:p>
        </w:tc>
        <w:tc>
          <w:tcPr>
            <w:tcW w:w="3976" w:type="dxa"/>
          </w:tcPr>
          <w:p w14:paraId="5A55A80D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231CDE14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25807990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35ACD674" w14:textId="77777777" w:rsidTr="003B7ED6">
        <w:trPr>
          <w:trHeight w:val="340"/>
        </w:trPr>
        <w:tc>
          <w:tcPr>
            <w:tcW w:w="1129" w:type="dxa"/>
          </w:tcPr>
          <w:p w14:paraId="2159AC2B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17+</w:t>
            </w:r>
          </w:p>
        </w:tc>
        <w:tc>
          <w:tcPr>
            <w:tcW w:w="3976" w:type="dxa"/>
          </w:tcPr>
          <w:p w14:paraId="082EA020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7FC1AF6E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44741DED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</w:tbl>
    <w:p w14:paraId="42ABF350" w14:textId="77777777" w:rsidR="00BD6F31" w:rsidRPr="00FD3126" w:rsidRDefault="003B7ED6" w:rsidP="003B7ED6">
      <w:pPr>
        <w:pStyle w:val="IOSboldtext"/>
        <w:rPr>
          <w:rFonts w:cs="Arial"/>
        </w:rPr>
      </w:pPr>
      <w:r w:rsidRPr="00FD3126">
        <w:rPr>
          <w:rFonts w:cs="Arial"/>
        </w:rPr>
        <w:br/>
      </w:r>
      <w:r w:rsidRPr="00FD3126">
        <w:rPr>
          <w:rFonts w:cs="Arial"/>
          <w:u w:val="single"/>
        </w:rPr>
        <w:t>Boys</w:t>
      </w:r>
      <w:r w:rsidR="00BC3026" w:rsidRPr="00FD3126">
        <w:rPr>
          <w:rFonts w:cs="Arial"/>
        </w:rPr>
        <w:t xml:space="preserve"> </w:t>
      </w:r>
      <w:r w:rsidR="00BC3026" w:rsidRPr="00FD3126">
        <w:rPr>
          <w:rFonts w:cs="Arial"/>
          <w:sz w:val="22"/>
        </w:rPr>
        <w:t xml:space="preserve">NB: Students must be listed in the </w:t>
      </w:r>
      <w:r w:rsidR="00BC3026" w:rsidRPr="00FD3126">
        <w:rPr>
          <w:rFonts w:cs="Arial"/>
          <w:sz w:val="22"/>
          <w:u w:val="single"/>
        </w:rPr>
        <w:t>order</w:t>
      </w:r>
      <w:r w:rsidR="00BC3026" w:rsidRPr="00FD3126">
        <w:rPr>
          <w:rFonts w:cs="Arial"/>
          <w:sz w:val="22"/>
        </w:rPr>
        <w:t xml:space="preserve"> they are competing</w:t>
      </w:r>
      <w:r w:rsidR="00BC3026" w:rsidRPr="00FD3126">
        <w:rPr>
          <w:rFonts w:cs="Arial"/>
          <w:b w:val="0"/>
          <w:sz w:val="22"/>
        </w:rPr>
        <w:t>,</w:t>
      </w:r>
      <w:r w:rsidR="00BC3026" w:rsidRPr="00FD3126">
        <w:rPr>
          <w:rFonts w:cs="Arial"/>
          <w:sz w:val="22"/>
        </w:rPr>
        <w:t xml:space="preserve"> or the team may be disqualified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Boys Relay Team"/>
        <w:tblDescription w:val="Boys Relay Team"/>
      </w:tblPr>
      <w:tblGrid>
        <w:gridCol w:w="1129"/>
        <w:gridCol w:w="3976"/>
        <w:gridCol w:w="2236"/>
        <w:gridCol w:w="3415"/>
      </w:tblGrid>
      <w:tr w:rsidR="0047193D" w:rsidRPr="00FD3126" w14:paraId="5A3373B4" w14:textId="77777777" w:rsidTr="009E12BB">
        <w:trPr>
          <w:trHeight w:val="340"/>
          <w:tblHeader/>
        </w:trPr>
        <w:tc>
          <w:tcPr>
            <w:tcW w:w="1129" w:type="dxa"/>
            <w:shd w:val="clear" w:color="auto" w:fill="95B3D7" w:themeFill="accent1" w:themeFillTint="99"/>
          </w:tcPr>
          <w:p w14:paraId="59A20F5D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Age</w:t>
            </w:r>
          </w:p>
        </w:tc>
        <w:tc>
          <w:tcPr>
            <w:tcW w:w="3976" w:type="dxa"/>
            <w:shd w:val="clear" w:color="auto" w:fill="95B3D7" w:themeFill="accent1" w:themeFillTint="99"/>
          </w:tcPr>
          <w:p w14:paraId="393451AE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Swimmers Name</w:t>
            </w:r>
          </w:p>
        </w:tc>
        <w:tc>
          <w:tcPr>
            <w:tcW w:w="2236" w:type="dxa"/>
            <w:shd w:val="clear" w:color="auto" w:fill="95B3D7" w:themeFill="accent1" w:themeFillTint="99"/>
          </w:tcPr>
          <w:p w14:paraId="272E5375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Date of Birth</w:t>
            </w:r>
          </w:p>
        </w:tc>
        <w:tc>
          <w:tcPr>
            <w:tcW w:w="3415" w:type="dxa"/>
            <w:shd w:val="clear" w:color="auto" w:fill="95B3D7" w:themeFill="accent1" w:themeFillTint="99"/>
          </w:tcPr>
          <w:p w14:paraId="374481C7" w14:textId="77777777" w:rsidR="0047193D" w:rsidRPr="00FD3126" w:rsidRDefault="0047193D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Signature</w:t>
            </w:r>
          </w:p>
        </w:tc>
      </w:tr>
      <w:tr w:rsidR="0047193D" w:rsidRPr="00FD3126" w14:paraId="30197A68" w14:textId="77777777" w:rsidTr="003B7ED6">
        <w:trPr>
          <w:trHeight w:val="340"/>
        </w:trPr>
        <w:tc>
          <w:tcPr>
            <w:tcW w:w="1129" w:type="dxa"/>
          </w:tcPr>
          <w:p w14:paraId="02EA9404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12</w:t>
            </w:r>
          </w:p>
        </w:tc>
        <w:tc>
          <w:tcPr>
            <w:tcW w:w="3976" w:type="dxa"/>
          </w:tcPr>
          <w:p w14:paraId="7C3D05D6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4C15DF46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7E236CFF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4ABB8F99" w14:textId="77777777" w:rsidTr="003B7ED6">
        <w:trPr>
          <w:trHeight w:val="340"/>
        </w:trPr>
        <w:tc>
          <w:tcPr>
            <w:tcW w:w="1129" w:type="dxa"/>
          </w:tcPr>
          <w:p w14:paraId="5C79C6B7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13</w:t>
            </w:r>
          </w:p>
        </w:tc>
        <w:tc>
          <w:tcPr>
            <w:tcW w:w="3976" w:type="dxa"/>
          </w:tcPr>
          <w:p w14:paraId="46C939A4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30B51648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2E24897F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16FF97A5" w14:textId="77777777" w:rsidTr="003B7ED6">
        <w:trPr>
          <w:trHeight w:val="340"/>
        </w:trPr>
        <w:tc>
          <w:tcPr>
            <w:tcW w:w="1129" w:type="dxa"/>
          </w:tcPr>
          <w:p w14:paraId="1880BED8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14</w:t>
            </w:r>
          </w:p>
        </w:tc>
        <w:tc>
          <w:tcPr>
            <w:tcW w:w="3976" w:type="dxa"/>
          </w:tcPr>
          <w:p w14:paraId="1E262B47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39570F38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5BEFBBAC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36F87B55" w14:textId="77777777" w:rsidTr="003B7ED6">
        <w:trPr>
          <w:trHeight w:val="340"/>
        </w:trPr>
        <w:tc>
          <w:tcPr>
            <w:tcW w:w="1129" w:type="dxa"/>
          </w:tcPr>
          <w:p w14:paraId="66694678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15</w:t>
            </w:r>
          </w:p>
        </w:tc>
        <w:tc>
          <w:tcPr>
            <w:tcW w:w="3976" w:type="dxa"/>
          </w:tcPr>
          <w:p w14:paraId="6FC145E7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64A3A6BA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7540187D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32EFB73C" w14:textId="77777777" w:rsidTr="003B7ED6">
        <w:trPr>
          <w:trHeight w:val="340"/>
        </w:trPr>
        <w:tc>
          <w:tcPr>
            <w:tcW w:w="1129" w:type="dxa"/>
          </w:tcPr>
          <w:p w14:paraId="75A03289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16</w:t>
            </w:r>
          </w:p>
        </w:tc>
        <w:tc>
          <w:tcPr>
            <w:tcW w:w="3976" w:type="dxa"/>
          </w:tcPr>
          <w:p w14:paraId="1DBF96A0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5A023E7B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2323E407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7193D" w:rsidRPr="00FD3126" w14:paraId="42007FA9" w14:textId="77777777" w:rsidTr="003B7ED6">
        <w:trPr>
          <w:trHeight w:val="340"/>
        </w:trPr>
        <w:tc>
          <w:tcPr>
            <w:tcW w:w="1129" w:type="dxa"/>
          </w:tcPr>
          <w:p w14:paraId="315558B5" w14:textId="77777777" w:rsidR="0047193D" w:rsidRPr="00FD3126" w:rsidRDefault="0047193D" w:rsidP="008F4E9F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17+</w:t>
            </w:r>
          </w:p>
        </w:tc>
        <w:tc>
          <w:tcPr>
            <w:tcW w:w="3976" w:type="dxa"/>
          </w:tcPr>
          <w:p w14:paraId="3238DE6A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236" w:type="dxa"/>
          </w:tcPr>
          <w:p w14:paraId="4AB946FF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415" w:type="dxa"/>
          </w:tcPr>
          <w:p w14:paraId="40E59135" w14:textId="77777777" w:rsidR="0047193D" w:rsidRPr="00FD3126" w:rsidRDefault="0047193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</w:tbl>
    <w:p w14:paraId="148C56AD" w14:textId="48607368" w:rsidR="004236C1" w:rsidRPr="00FD3126" w:rsidRDefault="0047193D" w:rsidP="00645260">
      <w:pPr>
        <w:pStyle w:val="IOSList10"/>
        <w:rPr>
          <w:rFonts w:cs="Arial"/>
          <w:sz w:val="22"/>
        </w:rPr>
      </w:pPr>
      <w:r w:rsidRPr="00FD3126">
        <w:rPr>
          <w:rFonts w:cs="Arial"/>
          <w:sz w:val="22"/>
        </w:rPr>
        <w:t xml:space="preserve">Note:  Refer to swimming Championships </w:t>
      </w:r>
      <w:r w:rsidR="004236C1" w:rsidRPr="00FD3126">
        <w:rPr>
          <w:rFonts w:cs="Arial"/>
          <w:sz w:val="22"/>
        </w:rPr>
        <w:t>–</w:t>
      </w:r>
      <w:r w:rsidRPr="00FD3126">
        <w:rPr>
          <w:rFonts w:cs="Arial"/>
          <w:sz w:val="22"/>
        </w:rPr>
        <w:t xml:space="preserve"> Relays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Principal Approval"/>
        <w:tblDescription w:val="Principal Approval"/>
      </w:tblPr>
      <w:tblGrid>
        <w:gridCol w:w="2127"/>
        <w:gridCol w:w="4370"/>
        <w:gridCol w:w="1123"/>
        <w:gridCol w:w="3146"/>
      </w:tblGrid>
      <w:tr w:rsidR="004236C1" w:rsidRPr="00FD3126" w14:paraId="6A38A89B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6E5F88C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Principals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1F7CFA90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18A528C7" w14:textId="77777777" w:rsidR="004236C1" w:rsidRPr="00FD3126" w:rsidRDefault="004236C1" w:rsidP="008F4E9F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131A1231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</w:tbl>
    <w:p w14:paraId="1AA9351A" w14:textId="77777777" w:rsidR="004236C1" w:rsidRPr="00FD3126" w:rsidRDefault="004236C1" w:rsidP="004236C1">
      <w:pPr>
        <w:pStyle w:val="IOStabletext"/>
        <w:rPr>
          <w:rFonts w:ascii="Arial" w:hAnsi="Arial" w:cs="Arial"/>
          <w:b/>
          <w:szCs w:val="22"/>
        </w:rPr>
      </w:pPr>
      <w:r w:rsidRPr="00FD3126">
        <w:rPr>
          <w:rFonts w:ascii="Arial" w:hAnsi="Arial" w:cs="Arial"/>
          <w:b/>
          <w:szCs w:val="22"/>
        </w:rPr>
        <w:t>Could Principals ensure that the age of each swimmer is correct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chool Sport Organiser Approval"/>
        <w:tblDescription w:val="School Sport Organiser Approval"/>
      </w:tblPr>
      <w:tblGrid>
        <w:gridCol w:w="2127"/>
        <w:gridCol w:w="4370"/>
        <w:gridCol w:w="1123"/>
        <w:gridCol w:w="3146"/>
      </w:tblGrid>
      <w:tr w:rsidR="004236C1" w:rsidRPr="00FD3126" w14:paraId="316FF408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66E46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School Sport Organiser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4E55724D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3F0ECBDD" w14:textId="77777777" w:rsidR="004236C1" w:rsidRPr="00FD3126" w:rsidRDefault="004236C1" w:rsidP="008F4E9F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35AFB99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</w:tbl>
    <w:p w14:paraId="16CE0A63" w14:textId="345122AA" w:rsidR="00FD3126" w:rsidRDefault="004236C1" w:rsidP="00FD3126">
      <w:pPr>
        <w:pStyle w:val="IOSbodytext"/>
        <w:spacing w:before="240"/>
        <w:rPr>
          <w:rFonts w:cs="Arial"/>
          <w:sz w:val="22"/>
          <w:szCs w:val="22"/>
        </w:rPr>
      </w:pPr>
      <w:r w:rsidRPr="00FD3126">
        <w:rPr>
          <w:rFonts w:cs="Arial"/>
          <w:b/>
          <w:sz w:val="22"/>
          <w:szCs w:val="22"/>
        </w:rPr>
        <w:t>Important</w:t>
      </w:r>
      <w:r w:rsidRPr="00FD3126">
        <w:rPr>
          <w:rFonts w:cs="Arial"/>
          <w:color w:val="FF0000"/>
          <w:sz w:val="22"/>
          <w:szCs w:val="22"/>
        </w:rPr>
        <w:br/>
      </w:r>
      <w:r w:rsidRPr="00FD3126">
        <w:rPr>
          <w:rFonts w:cs="Arial"/>
          <w:sz w:val="22"/>
          <w:szCs w:val="22"/>
        </w:rPr>
        <w:t xml:space="preserve">This registration form is to be handed to the </w:t>
      </w:r>
      <w:r w:rsidR="006B59F9" w:rsidRPr="009E12BB">
        <w:rPr>
          <w:rFonts w:cs="Arial"/>
          <w:sz w:val="22"/>
          <w:szCs w:val="22"/>
        </w:rPr>
        <w:t xml:space="preserve">North Coast </w:t>
      </w:r>
      <w:r w:rsidR="006B59F9">
        <w:rPr>
          <w:rFonts w:cs="Arial"/>
          <w:sz w:val="22"/>
          <w:szCs w:val="22"/>
        </w:rPr>
        <w:t>Host Zone Convenor</w:t>
      </w:r>
      <w:r w:rsidR="006B59F9" w:rsidRPr="009E12BB">
        <w:rPr>
          <w:rFonts w:cs="Arial"/>
          <w:sz w:val="22"/>
          <w:szCs w:val="22"/>
        </w:rPr>
        <w:t xml:space="preserve"> (or their nominee) </w:t>
      </w:r>
      <w:r w:rsidR="0016162A" w:rsidRPr="00FD3126">
        <w:rPr>
          <w:rFonts w:cs="Arial"/>
          <w:sz w:val="22"/>
          <w:szCs w:val="22"/>
        </w:rPr>
        <w:t xml:space="preserve">and North Coast School Sport </w:t>
      </w:r>
      <w:r w:rsidR="0016162A" w:rsidRPr="009E12BB">
        <w:rPr>
          <w:rFonts w:cs="Arial"/>
          <w:sz w:val="22"/>
          <w:szCs w:val="22"/>
        </w:rPr>
        <w:t xml:space="preserve">by </w:t>
      </w:r>
      <w:r w:rsidR="00D07DA4">
        <w:rPr>
          <w:rFonts w:cs="Arial"/>
          <w:b/>
          <w:sz w:val="22"/>
          <w:szCs w:val="22"/>
        </w:rPr>
        <w:t>5th</w:t>
      </w:r>
      <w:r w:rsidR="006B59F9" w:rsidRPr="009E12BB">
        <w:rPr>
          <w:rFonts w:cs="Arial"/>
          <w:b/>
          <w:sz w:val="22"/>
          <w:szCs w:val="22"/>
        </w:rPr>
        <w:t xml:space="preserve"> </w:t>
      </w:r>
      <w:r w:rsidR="006B59F9">
        <w:rPr>
          <w:rFonts w:cs="Arial"/>
          <w:b/>
          <w:sz w:val="22"/>
          <w:szCs w:val="22"/>
        </w:rPr>
        <w:t>March</w:t>
      </w:r>
      <w:r w:rsidR="006B59F9" w:rsidRPr="009E12BB">
        <w:rPr>
          <w:rFonts w:cs="Arial"/>
          <w:b/>
          <w:sz w:val="22"/>
          <w:szCs w:val="22"/>
        </w:rPr>
        <w:t xml:space="preserve"> 202</w:t>
      </w:r>
      <w:r w:rsidR="00D07DA4">
        <w:rPr>
          <w:rFonts w:cs="Arial"/>
          <w:b/>
          <w:sz w:val="22"/>
          <w:szCs w:val="22"/>
        </w:rPr>
        <w:t>6</w:t>
      </w:r>
      <w:r w:rsidRPr="009E12BB">
        <w:rPr>
          <w:rFonts w:cs="Arial"/>
          <w:sz w:val="22"/>
          <w:szCs w:val="22"/>
        </w:rPr>
        <w:t>.</w:t>
      </w:r>
      <w:r w:rsidRPr="00FD3126">
        <w:rPr>
          <w:rFonts w:cs="Arial"/>
          <w:sz w:val="22"/>
          <w:szCs w:val="22"/>
        </w:rPr>
        <w:t xml:space="preserve">  This registration form must be completed in full and signed as indicated.  Penalty – Disqualification.</w:t>
      </w:r>
      <w:r w:rsidR="00FD3126">
        <w:rPr>
          <w:rFonts w:cs="Arial"/>
          <w:sz w:val="22"/>
          <w:szCs w:val="22"/>
        </w:rPr>
        <w:br w:type="page"/>
      </w:r>
    </w:p>
    <w:p w14:paraId="32A76B31" w14:textId="77777777" w:rsidR="004236C1" w:rsidRPr="00FD3126" w:rsidRDefault="004236C1" w:rsidP="004236C1">
      <w:pPr>
        <w:pStyle w:val="IOSbodytext"/>
        <w:spacing w:before="240"/>
        <w:jc w:val="center"/>
        <w:rPr>
          <w:rFonts w:cs="Arial"/>
          <w:b/>
        </w:rPr>
      </w:pPr>
      <w:r w:rsidRPr="00FD3126">
        <w:rPr>
          <w:rFonts w:cs="Arial"/>
          <w:b/>
        </w:rPr>
        <w:lastRenderedPageBreak/>
        <w:t>Swimming School Relay Registration Form (12 x 50M)</w:t>
      </w:r>
    </w:p>
    <w:p w14:paraId="5BC81788" w14:textId="77777777" w:rsidR="00BC3026" w:rsidRPr="00FD3126" w:rsidRDefault="00BC3026" w:rsidP="004236C1">
      <w:pPr>
        <w:pStyle w:val="IOSbodytext"/>
        <w:spacing w:before="240"/>
        <w:jc w:val="center"/>
        <w:rPr>
          <w:rFonts w:cs="Arial"/>
          <w:b/>
        </w:rPr>
      </w:pPr>
      <w:r w:rsidRPr="00FD3126">
        <w:rPr>
          <w:rFonts w:cs="Arial"/>
          <w:b/>
          <w:sz w:val="22"/>
        </w:rPr>
        <w:t xml:space="preserve">NB: Students must be listed in the </w:t>
      </w:r>
      <w:r w:rsidRPr="00FD3126">
        <w:rPr>
          <w:rFonts w:cs="Arial"/>
          <w:b/>
          <w:sz w:val="22"/>
          <w:u w:val="single"/>
        </w:rPr>
        <w:t>order</w:t>
      </w:r>
      <w:r w:rsidRPr="00FD3126">
        <w:rPr>
          <w:rFonts w:cs="Arial"/>
          <w:b/>
          <w:sz w:val="22"/>
        </w:rPr>
        <w:t xml:space="preserve"> they are competing, or the team may be disqualified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eam Information"/>
        <w:tblDescription w:val="Team Information"/>
      </w:tblPr>
      <w:tblGrid>
        <w:gridCol w:w="5105"/>
        <w:gridCol w:w="5651"/>
      </w:tblGrid>
      <w:tr w:rsidR="004236C1" w:rsidRPr="00FD3126" w14:paraId="04AE8176" w14:textId="77777777" w:rsidTr="003B7ED6">
        <w:trPr>
          <w:trHeight w:val="454"/>
          <w:tblHeader/>
        </w:trPr>
        <w:tc>
          <w:tcPr>
            <w:tcW w:w="5105" w:type="dxa"/>
          </w:tcPr>
          <w:p w14:paraId="263BA95B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Name of School</w:t>
            </w:r>
          </w:p>
        </w:tc>
        <w:tc>
          <w:tcPr>
            <w:tcW w:w="5651" w:type="dxa"/>
          </w:tcPr>
          <w:p w14:paraId="59DCBF9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408AF679" w14:textId="77777777" w:rsidTr="008F4E9F">
        <w:trPr>
          <w:trHeight w:val="454"/>
        </w:trPr>
        <w:tc>
          <w:tcPr>
            <w:tcW w:w="5105" w:type="dxa"/>
          </w:tcPr>
          <w:p w14:paraId="35A9468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Age Division</w:t>
            </w:r>
          </w:p>
        </w:tc>
        <w:tc>
          <w:tcPr>
            <w:tcW w:w="5651" w:type="dxa"/>
          </w:tcPr>
          <w:p w14:paraId="3A03D83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All Age Relay</w:t>
            </w:r>
          </w:p>
        </w:tc>
      </w:tr>
      <w:tr w:rsidR="004236C1" w:rsidRPr="00FD3126" w14:paraId="61B9507D" w14:textId="77777777" w:rsidTr="008F4E9F">
        <w:trPr>
          <w:trHeight w:val="454"/>
        </w:trPr>
        <w:tc>
          <w:tcPr>
            <w:tcW w:w="5105" w:type="dxa"/>
          </w:tcPr>
          <w:p w14:paraId="2E1E4BC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Region</w:t>
            </w:r>
          </w:p>
        </w:tc>
        <w:tc>
          <w:tcPr>
            <w:tcW w:w="5651" w:type="dxa"/>
          </w:tcPr>
          <w:p w14:paraId="5B4E30F7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North Coast</w:t>
            </w:r>
          </w:p>
        </w:tc>
      </w:tr>
      <w:tr w:rsidR="004236C1" w:rsidRPr="00FD3126" w14:paraId="4B5C075C" w14:textId="77777777" w:rsidTr="008F4E9F">
        <w:trPr>
          <w:trHeight w:val="454"/>
        </w:trPr>
        <w:tc>
          <w:tcPr>
            <w:tcW w:w="5105" w:type="dxa"/>
          </w:tcPr>
          <w:p w14:paraId="1D51C6AB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Zone</w:t>
            </w:r>
          </w:p>
        </w:tc>
        <w:tc>
          <w:tcPr>
            <w:tcW w:w="5651" w:type="dxa"/>
          </w:tcPr>
          <w:p w14:paraId="653F603E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2AF58187" w14:textId="77777777" w:rsidTr="008F4E9F">
        <w:trPr>
          <w:trHeight w:val="454"/>
        </w:trPr>
        <w:tc>
          <w:tcPr>
            <w:tcW w:w="5105" w:type="dxa"/>
          </w:tcPr>
          <w:p w14:paraId="2493304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b/>
              </w:rPr>
            </w:pPr>
            <w:r w:rsidRPr="00FD3126">
              <w:rPr>
                <w:rFonts w:ascii="Arial" w:hAnsi="Arial" w:cs="Arial"/>
                <w:b/>
              </w:rPr>
              <w:t>Gender</w:t>
            </w:r>
          </w:p>
        </w:tc>
        <w:tc>
          <w:tcPr>
            <w:tcW w:w="5651" w:type="dxa"/>
          </w:tcPr>
          <w:p w14:paraId="3DB02E85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BOY / GIRL</w:t>
            </w:r>
          </w:p>
        </w:tc>
      </w:tr>
    </w:tbl>
    <w:p w14:paraId="2776F063" w14:textId="77777777" w:rsidR="004236C1" w:rsidRPr="00FD3126" w:rsidRDefault="004236C1" w:rsidP="004236C1">
      <w:pPr>
        <w:pStyle w:val="IOSbodytext"/>
        <w:spacing w:before="240"/>
        <w:rPr>
          <w:rFonts w:cs="Arial"/>
          <w:color w:val="FF000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wimmer Details"/>
        <w:tblDescription w:val="Swimmer Details"/>
      </w:tblPr>
      <w:tblGrid>
        <w:gridCol w:w="994"/>
        <w:gridCol w:w="1128"/>
        <w:gridCol w:w="3910"/>
        <w:gridCol w:w="1858"/>
        <w:gridCol w:w="2866"/>
      </w:tblGrid>
      <w:tr w:rsidR="004236C1" w:rsidRPr="00FD3126" w14:paraId="4FC3443A" w14:textId="77777777" w:rsidTr="009E12BB">
        <w:trPr>
          <w:trHeight w:val="397"/>
          <w:tblHeader/>
        </w:trPr>
        <w:tc>
          <w:tcPr>
            <w:tcW w:w="994" w:type="dxa"/>
            <w:shd w:val="clear" w:color="auto" w:fill="95B3D7" w:themeFill="accent1" w:themeFillTint="99"/>
          </w:tcPr>
          <w:p w14:paraId="18F0BF5D" w14:textId="77777777" w:rsidR="004236C1" w:rsidRPr="00FD3126" w:rsidRDefault="004236C1" w:rsidP="00C9652D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#</w:t>
            </w:r>
          </w:p>
        </w:tc>
        <w:tc>
          <w:tcPr>
            <w:tcW w:w="1128" w:type="dxa"/>
            <w:shd w:val="clear" w:color="auto" w:fill="95B3D7" w:themeFill="accent1" w:themeFillTint="99"/>
          </w:tcPr>
          <w:p w14:paraId="66EA0B81" w14:textId="77777777" w:rsidR="004236C1" w:rsidRPr="00FD3126" w:rsidRDefault="004236C1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B/G</w:t>
            </w:r>
          </w:p>
        </w:tc>
        <w:tc>
          <w:tcPr>
            <w:tcW w:w="3910" w:type="dxa"/>
            <w:shd w:val="clear" w:color="auto" w:fill="95B3D7" w:themeFill="accent1" w:themeFillTint="99"/>
          </w:tcPr>
          <w:p w14:paraId="3BC840F6" w14:textId="77777777" w:rsidR="004236C1" w:rsidRPr="00FD3126" w:rsidRDefault="004236C1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Swimmers Name</w:t>
            </w:r>
          </w:p>
        </w:tc>
        <w:tc>
          <w:tcPr>
            <w:tcW w:w="1858" w:type="dxa"/>
            <w:shd w:val="clear" w:color="auto" w:fill="95B3D7" w:themeFill="accent1" w:themeFillTint="99"/>
          </w:tcPr>
          <w:p w14:paraId="0C70E2D4" w14:textId="77777777" w:rsidR="004236C1" w:rsidRPr="00FD3126" w:rsidRDefault="004236C1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Date of Birth</w:t>
            </w:r>
          </w:p>
        </w:tc>
        <w:tc>
          <w:tcPr>
            <w:tcW w:w="2866" w:type="dxa"/>
            <w:shd w:val="clear" w:color="auto" w:fill="95B3D7" w:themeFill="accent1" w:themeFillTint="99"/>
          </w:tcPr>
          <w:p w14:paraId="61BAA11A" w14:textId="77777777" w:rsidR="004236C1" w:rsidRPr="00FD3126" w:rsidRDefault="004236C1" w:rsidP="008F4E9F">
            <w:pPr>
              <w:pStyle w:val="IOStableheader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Signature</w:t>
            </w:r>
          </w:p>
        </w:tc>
      </w:tr>
      <w:tr w:rsidR="004236C1" w:rsidRPr="00FD3126" w14:paraId="0B63CBC0" w14:textId="77777777" w:rsidTr="004236C1">
        <w:trPr>
          <w:trHeight w:val="397"/>
        </w:trPr>
        <w:tc>
          <w:tcPr>
            <w:tcW w:w="994" w:type="dxa"/>
          </w:tcPr>
          <w:p w14:paraId="111D407C" w14:textId="77777777" w:rsidR="004236C1" w:rsidRPr="00FD3126" w:rsidRDefault="004236C1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</w:t>
            </w:r>
          </w:p>
        </w:tc>
        <w:tc>
          <w:tcPr>
            <w:tcW w:w="1128" w:type="dxa"/>
          </w:tcPr>
          <w:p w14:paraId="2A3F9F9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65DAA68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1033126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125614AC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02A37190" w14:textId="77777777" w:rsidTr="004236C1">
        <w:trPr>
          <w:trHeight w:val="397"/>
        </w:trPr>
        <w:tc>
          <w:tcPr>
            <w:tcW w:w="994" w:type="dxa"/>
          </w:tcPr>
          <w:p w14:paraId="0E8C403F" w14:textId="77777777" w:rsidR="004236C1" w:rsidRPr="00FD3126" w:rsidRDefault="004236C1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2</w:t>
            </w:r>
          </w:p>
        </w:tc>
        <w:tc>
          <w:tcPr>
            <w:tcW w:w="1128" w:type="dxa"/>
          </w:tcPr>
          <w:p w14:paraId="35896CE8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7423C6B6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1B8B2A6E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44E7909B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02EB39DC" w14:textId="77777777" w:rsidTr="004236C1">
        <w:trPr>
          <w:trHeight w:val="397"/>
        </w:trPr>
        <w:tc>
          <w:tcPr>
            <w:tcW w:w="994" w:type="dxa"/>
          </w:tcPr>
          <w:p w14:paraId="53486054" w14:textId="77777777" w:rsidR="004236C1" w:rsidRPr="00FD3126" w:rsidRDefault="004236C1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3</w:t>
            </w:r>
          </w:p>
        </w:tc>
        <w:tc>
          <w:tcPr>
            <w:tcW w:w="1128" w:type="dxa"/>
          </w:tcPr>
          <w:p w14:paraId="1AA44725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2B4A0BA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52AD6B11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61F158DE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24C5419C" w14:textId="77777777" w:rsidTr="004236C1">
        <w:trPr>
          <w:trHeight w:val="397"/>
        </w:trPr>
        <w:tc>
          <w:tcPr>
            <w:tcW w:w="994" w:type="dxa"/>
          </w:tcPr>
          <w:p w14:paraId="15174E0B" w14:textId="77777777" w:rsidR="004236C1" w:rsidRPr="00FD3126" w:rsidRDefault="004236C1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4</w:t>
            </w:r>
          </w:p>
        </w:tc>
        <w:tc>
          <w:tcPr>
            <w:tcW w:w="1128" w:type="dxa"/>
          </w:tcPr>
          <w:p w14:paraId="3A19BA6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08114AC1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1A6D8437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7675EAFF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1D731751" w14:textId="77777777" w:rsidTr="004236C1">
        <w:trPr>
          <w:trHeight w:val="397"/>
        </w:trPr>
        <w:tc>
          <w:tcPr>
            <w:tcW w:w="994" w:type="dxa"/>
          </w:tcPr>
          <w:p w14:paraId="3E72B2A6" w14:textId="77777777" w:rsidR="004236C1" w:rsidRPr="00FD3126" w:rsidRDefault="004236C1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5</w:t>
            </w:r>
          </w:p>
        </w:tc>
        <w:tc>
          <w:tcPr>
            <w:tcW w:w="1128" w:type="dxa"/>
          </w:tcPr>
          <w:p w14:paraId="513C4DE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1184F787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3518A566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0D8E0C1B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6FDD3A30" w14:textId="77777777" w:rsidTr="004236C1">
        <w:trPr>
          <w:trHeight w:val="397"/>
        </w:trPr>
        <w:tc>
          <w:tcPr>
            <w:tcW w:w="994" w:type="dxa"/>
          </w:tcPr>
          <w:p w14:paraId="6352380B" w14:textId="77777777" w:rsidR="004236C1" w:rsidRPr="00FD3126" w:rsidRDefault="004236C1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6</w:t>
            </w:r>
          </w:p>
        </w:tc>
        <w:tc>
          <w:tcPr>
            <w:tcW w:w="1128" w:type="dxa"/>
          </w:tcPr>
          <w:p w14:paraId="643CF1FC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111C3148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019B5DBE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4067F98C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11A64771" w14:textId="77777777" w:rsidTr="004236C1">
        <w:trPr>
          <w:trHeight w:val="397"/>
        </w:trPr>
        <w:tc>
          <w:tcPr>
            <w:tcW w:w="994" w:type="dxa"/>
          </w:tcPr>
          <w:p w14:paraId="150E2FF0" w14:textId="77777777" w:rsidR="004236C1" w:rsidRPr="00FD3126" w:rsidRDefault="00C9652D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7</w:t>
            </w:r>
          </w:p>
        </w:tc>
        <w:tc>
          <w:tcPr>
            <w:tcW w:w="1128" w:type="dxa"/>
          </w:tcPr>
          <w:p w14:paraId="5C51BE43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46FCF365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7112487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6573418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2DBD3B9D" w14:textId="77777777" w:rsidTr="004236C1">
        <w:trPr>
          <w:trHeight w:val="397"/>
        </w:trPr>
        <w:tc>
          <w:tcPr>
            <w:tcW w:w="994" w:type="dxa"/>
          </w:tcPr>
          <w:p w14:paraId="330F7AA4" w14:textId="77777777" w:rsidR="004236C1" w:rsidRPr="00FD3126" w:rsidRDefault="00C9652D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8</w:t>
            </w:r>
          </w:p>
        </w:tc>
        <w:tc>
          <w:tcPr>
            <w:tcW w:w="1128" w:type="dxa"/>
          </w:tcPr>
          <w:p w14:paraId="73E0AF1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0DA999BD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3E7BAAB9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2951447D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58DF672A" w14:textId="77777777" w:rsidTr="004236C1">
        <w:trPr>
          <w:trHeight w:val="397"/>
        </w:trPr>
        <w:tc>
          <w:tcPr>
            <w:tcW w:w="994" w:type="dxa"/>
          </w:tcPr>
          <w:p w14:paraId="4FA4C575" w14:textId="77777777" w:rsidR="004236C1" w:rsidRPr="00FD3126" w:rsidRDefault="00C9652D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9</w:t>
            </w:r>
          </w:p>
        </w:tc>
        <w:tc>
          <w:tcPr>
            <w:tcW w:w="1128" w:type="dxa"/>
          </w:tcPr>
          <w:p w14:paraId="7F380805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2398A4F3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31FCBEF1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4835F406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7EE86338" w14:textId="77777777" w:rsidTr="004236C1">
        <w:trPr>
          <w:trHeight w:val="397"/>
        </w:trPr>
        <w:tc>
          <w:tcPr>
            <w:tcW w:w="994" w:type="dxa"/>
          </w:tcPr>
          <w:p w14:paraId="0D85A00F" w14:textId="77777777" w:rsidR="004236C1" w:rsidRPr="00FD3126" w:rsidRDefault="00C9652D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10</w:t>
            </w:r>
          </w:p>
        </w:tc>
        <w:tc>
          <w:tcPr>
            <w:tcW w:w="1128" w:type="dxa"/>
          </w:tcPr>
          <w:p w14:paraId="5A5A2535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4F524037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21764F48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52CC33B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4236C1" w:rsidRPr="00FD3126" w14:paraId="7D768947" w14:textId="77777777" w:rsidTr="004236C1">
        <w:trPr>
          <w:trHeight w:val="397"/>
        </w:trPr>
        <w:tc>
          <w:tcPr>
            <w:tcW w:w="994" w:type="dxa"/>
          </w:tcPr>
          <w:p w14:paraId="34334B96" w14:textId="77777777" w:rsidR="004236C1" w:rsidRPr="00FD3126" w:rsidRDefault="00C9652D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11</w:t>
            </w:r>
          </w:p>
        </w:tc>
        <w:tc>
          <w:tcPr>
            <w:tcW w:w="1128" w:type="dxa"/>
          </w:tcPr>
          <w:p w14:paraId="2EE7973B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05A16ED4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1D257DEE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425CCECE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</w:rPr>
            </w:pPr>
          </w:p>
        </w:tc>
      </w:tr>
      <w:tr w:rsidR="00C9652D" w:rsidRPr="00FD3126" w14:paraId="2BA02AC2" w14:textId="77777777" w:rsidTr="004236C1">
        <w:trPr>
          <w:trHeight w:val="397"/>
        </w:trPr>
        <w:tc>
          <w:tcPr>
            <w:tcW w:w="994" w:type="dxa"/>
          </w:tcPr>
          <w:p w14:paraId="477D5DD5" w14:textId="77777777" w:rsidR="00C9652D" w:rsidRPr="00FD3126" w:rsidRDefault="00C9652D" w:rsidP="00C9652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D3126">
              <w:rPr>
                <w:rFonts w:ascii="Arial" w:hAnsi="Arial" w:cs="Arial"/>
              </w:rPr>
              <w:t>12</w:t>
            </w:r>
          </w:p>
        </w:tc>
        <w:tc>
          <w:tcPr>
            <w:tcW w:w="1128" w:type="dxa"/>
          </w:tcPr>
          <w:p w14:paraId="2F8583BB" w14:textId="77777777" w:rsidR="00C9652D" w:rsidRPr="00FD3126" w:rsidRDefault="00C9652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3910" w:type="dxa"/>
          </w:tcPr>
          <w:p w14:paraId="301B5E1F" w14:textId="77777777" w:rsidR="00C9652D" w:rsidRPr="00FD3126" w:rsidRDefault="00C9652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24F6A627" w14:textId="77777777" w:rsidR="00C9652D" w:rsidRPr="00FD3126" w:rsidRDefault="00C9652D" w:rsidP="008F4E9F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2550E64F" w14:textId="77777777" w:rsidR="00C9652D" w:rsidRPr="00FD3126" w:rsidRDefault="00C9652D" w:rsidP="008F4E9F">
            <w:pPr>
              <w:pStyle w:val="IOStabletext"/>
              <w:rPr>
                <w:rFonts w:ascii="Arial" w:hAnsi="Arial" w:cs="Arial"/>
              </w:rPr>
            </w:pPr>
          </w:p>
        </w:tc>
      </w:tr>
    </w:tbl>
    <w:p w14:paraId="3A9527F3" w14:textId="77777777" w:rsidR="004236C1" w:rsidRPr="00FD3126" w:rsidRDefault="004236C1" w:rsidP="004236C1">
      <w:pPr>
        <w:pStyle w:val="IOSList10"/>
        <w:rPr>
          <w:rFonts w:cs="Arial"/>
          <w:sz w:val="22"/>
        </w:rPr>
      </w:pPr>
      <w:r w:rsidRPr="00FD3126">
        <w:rPr>
          <w:rFonts w:cs="Arial"/>
          <w:sz w:val="22"/>
        </w:rPr>
        <w:br/>
        <w:t>Note:  Refer to swimming Championships – Relays</w:t>
      </w:r>
    </w:p>
    <w:p w14:paraId="072A5618" w14:textId="77777777" w:rsidR="004236C1" w:rsidRPr="00FD3126" w:rsidRDefault="004236C1" w:rsidP="004236C1">
      <w:pPr>
        <w:pStyle w:val="IOSList10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rincipals Approval"/>
        <w:tblDescription w:val="Principals Approval"/>
      </w:tblPr>
      <w:tblGrid>
        <w:gridCol w:w="2127"/>
        <w:gridCol w:w="4370"/>
        <w:gridCol w:w="1123"/>
        <w:gridCol w:w="3146"/>
      </w:tblGrid>
      <w:tr w:rsidR="004236C1" w:rsidRPr="00FD3126" w14:paraId="467DFAEB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358EC3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Principals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67B2C9F2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50FA3389" w14:textId="77777777" w:rsidR="004236C1" w:rsidRPr="00FD3126" w:rsidRDefault="004236C1" w:rsidP="008F4E9F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2997FAD1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</w:tbl>
    <w:p w14:paraId="6A0FDEC9" w14:textId="77777777" w:rsidR="004236C1" w:rsidRPr="00FD3126" w:rsidRDefault="004236C1" w:rsidP="004236C1">
      <w:pPr>
        <w:pStyle w:val="IOStabletext"/>
        <w:rPr>
          <w:rFonts w:ascii="Arial" w:hAnsi="Arial" w:cs="Arial"/>
          <w:b/>
          <w:szCs w:val="22"/>
        </w:rPr>
      </w:pPr>
      <w:r w:rsidRPr="00FD3126">
        <w:rPr>
          <w:rFonts w:ascii="Arial" w:hAnsi="Arial" w:cs="Arial"/>
          <w:b/>
          <w:szCs w:val="22"/>
        </w:rPr>
        <w:t>Could Principals ensure that the age of each swimmer is correct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chool Sport Organiser Approval"/>
        <w:tblDescription w:val="School Sport Organiser Approval"/>
      </w:tblPr>
      <w:tblGrid>
        <w:gridCol w:w="2127"/>
        <w:gridCol w:w="4370"/>
        <w:gridCol w:w="1123"/>
        <w:gridCol w:w="3146"/>
      </w:tblGrid>
      <w:tr w:rsidR="004236C1" w:rsidRPr="00FD3126" w14:paraId="0A9C6CB0" w14:textId="77777777" w:rsidTr="003B7ED6">
        <w:trPr>
          <w:tblHeader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DE2C7E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School Sport Organiser Approval</w:t>
            </w:r>
          </w:p>
        </w:tc>
        <w:tc>
          <w:tcPr>
            <w:tcW w:w="4370" w:type="dxa"/>
            <w:tcBorders>
              <w:top w:val="nil"/>
              <w:left w:val="nil"/>
              <w:right w:val="nil"/>
            </w:tcBorders>
          </w:tcPr>
          <w:p w14:paraId="001C68BA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5CEA5FD7" w14:textId="77777777" w:rsidR="004236C1" w:rsidRPr="00FD3126" w:rsidRDefault="004236C1" w:rsidP="008F4E9F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FD3126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266BA4C2" w14:textId="77777777" w:rsidR="004236C1" w:rsidRPr="00FD3126" w:rsidRDefault="004236C1" w:rsidP="008F4E9F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</w:tbl>
    <w:p w14:paraId="421B2317" w14:textId="2D49AAC8" w:rsidR="0017349E" w:rsidRPr="00FD3126" w:rsidRDefault="004236C1" w:rsidP="004236C1">
      <w:pPr>
        <w:pStyle w:val="IOSbodytext"/>
        <w:spacing w:before="240"/>
        <w:rPr>
          <w:rFonts w:cs="Arial"/>
        </w:rPr>
      </w:pPr>
      <w:r w:rsidRPr="00FD3126">
        <w:rPr>
          <w:rFonts w:cs="Arial"/>
          <w:b/>
          <w:sz w:val="22"/>
          <w:szCs w:val="22"/>
        </w:rPr>
        <w:t>Important</w:t>
      </w:r>
      <w:r w:rsidRPr="00FD3126">
        <w:rPr>
          <w:rFonts w:cs="Arial"/>
          <w:color w:val="FF0000"/>
          <w:sz w:val="22"/>
          <w:szCs w:val="22"/>
        </w:rPr>
        <w:br/>
      </w:r>
      <w:r w:rsidR="006B59F9" w:rsidRPr="00FD3126">
        <w:rPr>
          <w:rFonts w:cs="Arial"/>
          <w:sz w:val="22"/>
          <w:szCs w:val="22"/>
        </w:rPr>
        <w:t xml:space="preserve">This registration form is to be handed to the </w:t>
      </w:r>
      <w:r w:rsidR="006B59F9" w:rsidRPr="009E12BB">
        <w:rPr>
          <w:rFonts w:cs="Arial"/>
          <w:sz w:val="22"/>
          <w:szCs w:val="22"/>
        </w:rPr>
        <w:t xml:space="preserve">North Coast </w:t>
      </w:r>
      <w:r w:rsidR="006B59F9">
        <w:rPr>
          <w:rFonts w:cs="Arial"/>
          <w:sz w:val="22"/>
          <w:szCs w:val="22"/>
        </w:rPr>
        <w:t>Host Zone Convenor</w:t>
      </w:r>
      <w:r w:rsidR="006B59F9" w:rsidRPr="009E12BB">
        <w:rPr>
          <w:rFonts w:cs="Arial"/>
          <w:sz w:val="22"/>
          <w:szCs w:val="22"/>
        </w:rPr>
        <w:t xml:space="preserve"> (or their nominee) </w:t>
      </w:r>
      <w:r w:rsidR="006B59F9" w:rsidRPr="00FD3126">
        <w:rPr>
          <w:rFonts w:cs="Arial"/>
          <w:sz w:val="22"/>
          <w:szCs w:val="22"/>
        </w:rPr>
        <w:t xml:space="preserve">and North Coast School Sport </w:t>
      </w:r>
      <w:r w:rsidR="006B59F9" w:rsidRPr="009E12BB">
        <w:rPr>
          <w:rFonts w:cs="Arial"/>
          <w:sz w:val="22"/>
          <w:szCs w:val="22"/>
        </w:rPr>
        <w:t xml:space="preserve">by </w:t>
      </w:r>
      <w:r w:rsidR="00D07DA4">
        <w:rPr>
          <w:rFonts w:cs="Arial"/>
          <w:b/>
          <w:sz w:val="22"/>
          <w:szCs w:val="22"/>
        </w:rPr>
        <w:t>5th</w:t>
      </w:r>
      <w:r w:rsidR="006B59F9" w:rsidRPr="009E12BB">
        <w:rPr>
          <w:rFonts w:cs="Arial"/>
          <w:b/>
          <w:sz w:val="22"/>
          <w:szCs w:val="22"/>
        </w:rPr>
        <w:t xml:space="preserve"> </w:t>
      </w:r>
      <w:r w:rsidR="006B59F9">
        <w:rPr>
          <w:rFonts w:cs="Arial"/>
          <w:b/>
          <w:sz w:val="22"/>
          <w:szCs w:val="22"/>
        </w:rPr>
        <w:t>March</w:t>
      </w:r>
      <w:r w:rsidR="006B59F9" w:rsidRPr="009E12BB">
        <w:rPr>
          <w:rFonts w:cs="Arial"/>
          <w:b/>
          <w:sz w:val="22"/>
          <w:szCs w:val="22"/>
        </w:rPr>
        <w:t xml:space="preserve"> 202</w:t>
      </w:r>
      <w:r w:rsidR="00D07DA4">
        <w:rPr>
          <w:rFonts w:cs="Arial"/>
          <w:b/>
          <w:sz w:val="22"/>
          <w:szCs w:val="22"/>
        </w:rPr>
        <w:t>6</w:t>
      </w:r>
      <w:r w:rsidR="006B59F9" w:rsidRPr="009E12BB">
        <w:rPr>
          <w:rFonts w:cs="Arial"/>
          <w:sz w:val="22"/>
          <w:szCs w:val="22"/>
        </w:rPr>
        <w:t>.</w:t>
      </w:r>
      <w:r w:rsidR="006B59F9" w:rsidRPr="00FD3126">
        <w:rPr>
          <w:rFonts w:cs="Arial"/>
          <w:sz w:val="22"/>
          <w:szCs w:val="22"/>
        </w:rPr>
        <w:t xml:space="preserve">  This registration form must be completed in full and signed as indicated.  Penalty – Disqualification.</w:t>
      </w:r>
    </w:p>
    <w:sectPr w:rsidR="0017349E" w:rsidRPr="00FD3126" w:rsidSect="007D558A">
      <w:headerReference w:type="default" r:id="rId13"/>
      <w:footerReference w:type="default" r:id="rId14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A9A92" w14:textId="77777777" w:rsidR="0022214B" w:rsidRDefault="0022214B" w:rsidP="00480FD7">
      <w:r>
        <w:separator/>
      </w:r>
    </w:p>
  </w:endnote>
  <w:endnote w:type="continuationSeparator" w:id="0">
    <w:p w14:paraId="5B632252" w14:textId="77777777" w:rsidR="0022214B" w:rsidRDefault="0022214B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E5916" w14:textId="088CF5A0" w:rsidR="00995898" w:rsidRPr="004E338C" w:rsidRDefault="00717CB8" w:rsidP="0062351C">
    <w:pPr>
      <w:pStyle w:val="IOSfooter"/>
      <w:spacing w:before="120"/>
    </w:pPr>
    <w:r>
      <w:t>Secondary Swimming Relay Nomination Form</w:t>
    </w:r>
    <w:r w:rsidR="00995898" w:rsidRPr="004E338C"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2C4CDF">
      <w:rPr>
        <w:noProof/>
      </w:rPr>
      <w:t>2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84965" w14:textId="77777777" w:rsidR="0022214B" w:rsidRDefault="0022214B" w:rsidP="00480FD7">
      <w:r>
        <w:separator/>
      </w:r>
    </w:p>
  </w:footnote>
  <w:footnote w:type="continuationSeparator" w:id="0">
    <w:p w14:paraId="3B9DF32F" w14:textId="77777777" w:rsidR="0022214B" w:rsidRDefault="0022214B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A709" w14:textId="77777777" w:rsidR="00995898" w:rsidRPr="003011A3" w:rsidRDefault="003B7ED6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3011A3">
      <w:rPr>
        <w:rFonts w:asciiTheme="majorHAnsi" w:hAnsiTheme="majorHAnsi" w:cstheme="majorHAnsi"/>
      </w:rPr>
      <w:t>North Coast School Sport</w:t>
    </w:r>
    <w:r w:rsidR="00717CB8" w:rsidRPr="003011A3">
      <w:rPr>
        <w:rFonts w:asciiTheme="majorHAnsi" w:hAnsiTheme="majorHAnsi" w:cstheme="majorHAnsi"/>
      </w:rPr>
      <w:t xml:space="preserve">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154653">
    <w:abstractNumId w:val="22"/>
  </w:num>
  <w:num w:numId="2" w16cid:durableId="1597908506">
    <w:abstractNumId w:val="22"/>
  </w:num>
  <w:num w:numId="3" w16cid:durableId="1686904583">
    <w:abstractNumId w:val="22"/>
  </w:num>
  <w:num w:numId="4" w16cid:durableId="1563371427">
    <w:abstractNumId w:val="17"/>
  </w:num>
  <w:num w:numId="5" w16cid:durableId="144594570">
    <w:abstractNumId w:val="0"/>
  </w:num>
  <w:num w:numId="6" w16cid:durableId="2001033958">
    <w:abstractNumId w:val="15"/>
  </w:num>
  <w:num w:numId="7" w16cid:durableId="835539095">
    <w:abstractNumId w:val="15"/>
  </w:num>
  <w:num w:numId="8" w16cid:durableId="1048259678">
    <w:abstractNumId w:val="14"/>
  </w:num>
  <w:num w:numId="9" w16cid:durableId="361445226">
    <w:abstractNumId w:val="2"/>
  </w:num>
  <w:num w:numId="10" w16cid:durableId="1377925325">
    <w:abstractNumId w:val="13"/>
  </w:num>
  <w:num w:numId="11" w16cid:durableId="64109911">
    <w:abstractNumId w:val="4"/>
  </w:num>
  <w:num w:numId="12" w16cid:durableId="970207218">
    <w:abstractNumId w:val="12"/>
  </w:num>
  <w:num w:numId="13" w16cid:durableId="185291188">
    <w:abstractNumId w:val="20"/>
  </w:num>
  <w:num w:numId="14" w16cid:durableId="2013491286">
    <w:abstractNumId w:val="7"/>
  </w:num>
  <w:num w:numId="15" w16cid:durableId="717630874">
    <w:abstractNumId w:val="18"/>
  </w:num>
  <w:num w:numId="16" w16cid:durableId="800416524">
    <w:abstractNumId w:val="5"/>
  </w:num>
  <w:num w:numId="17" w16cid:durableId="1313174491">
    <w:abstractNumId w:val="9"/>
  </w:num>
  <w:num w:numId="18" w16cid:durableId="1799034293">
    <w:abstractNumId w:val="11"/>
  </w:num>
  <w:num w:numId="19" w16cid:durableId="639580904">
    <w:abstractNumId w:val="1"/>
  </w:num>
  <w:num w:numId="20" w16cid:durableId="1903713818">
    <w:abstractNumId w:val="3"/>
  </w:num>
  <w:num w:numId="21" w16cid:durableId="307710578">
    <w:abstractNumId w:val="16"/>
  </w:num>
  <w:num w:numId="22" w16cid:durableId="1865246619">
    <w:abstractNumId w:val="8"/>
  </w:num>
  <w:num w:numId="23" w16cid:durableId="959798585">
    <w:abstractNumId w:val="1"/>
  </w:num>
  <w:num w:numId="24" w16cid:durableId="2064020795">
    <w:abstractNumId w:val="18"/>
  </w:num>
  <w:num w:numId="25" w16cid:durableId="1561018411">
    <w:abstractNumId w:val="12"/>
  </w:num>
  <w:num w:numId="26" w16cid:durableId="1307053788">
    <w:abstractNumId w:val="12"/>
  </w:num>
  <w:num w:numId="27" w16cid:durableId="951941791">
    <w:abstractNumId w:val="8"/>
  </w:num>
  <w:num w:numId="28" w16cid:durableId="1018694957">
    <w:abstractNumId w:val="1"/>
  </w:num>
  <w:num w:numId="29" w16cid:durableId="308170542">
    <w:abstractNumId w:val="18"/>
  </w:num>
  <w:num w:numId="30" w16cid:durableId="574819032">
    <w:abstractNumId w:val="12"/>
  </w:num>
  <w:num w:numId="31" w16cid:durableId="1635254824">
    <w:abstractNumId w:val="12"/>
  </w:num>
  <w:num w:numId="32" w16cid:durableId="816532213">
    <w:abstractNumId w:val="8"/>
  </w:num>
  <w:num w:numId="33" w16cid:durableId="1627349118">
    <w:abstractNumId w:val="6"/>
  </w:num>
  <w:num w:numId="34" w16cid:durableId="1946422461">
    <w:abstractNumId w:val="1"/>
  </w:num>
  <w:num w:numId="35" w16cid:durableId="1269119458">
    <w:abstractNumId w:val="18"/>
  </w:num>
  <w:num w:numId="36" w16cid:durableId="1075513009">
    <w:abstractNumId w:val="12"/>
  </w:num>
  <w:num w:numId="37" w16cid:durableId="101537118">
    <w:abstractNumId w:val="12"/>
  </w:num>
  <w:num w:numId="38" w16cid:durableId="1392315076">
    <w:abstractNumId w:val="8"/>
  </w:num>
  <w:num w:numId="39" w16cid:durableId="802818379">
    <w:abstractNumId w:val="6"/>
  </w:num>
  <w:num w:numId="40" w16cid:durableId="487866228">
    <w:abstractNumId w:val="21"/>
  </w:num>
  <w:num w:numId="41" w16cid:durableId="1336762594">
    <w:abstractNumId w:val="10"/>
  </w:num>
  <w:num w:numId="42" w16cid:durableId="2808447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76446"/>
    <w:rsid w:val="0008068B"/>
    <w:rsid w:val="000C3B9A"/>
    <w:rsid w:val="000C4732"/>
    <w:rsid w:val="000E38DB"/>
    <w:rsid w:val="000F6821"/>
    <w:rsid w:val="00100563"/>
    <w:rsid w:val="0016162A"/>
    <w:rsid w:val="0017349E"/>
    <w:rsid w:val="00186118"/>
    <w:rsid w:val="001E1B75"/>
    <w:rsid w:val="001F1D0D"/>
    <w:rsid w:val="001F6BBE"/>
    <w:rsid w:val="00215471"/>
    <w:rsid w:val="00215956"/>
    <w:rsid w:val="002208BE"/>
    <w:rsid w:val="0022214B"/>
    <w:rsid w:val="00225BA0"/>
    <w:rsid w:val="002407B2"/>
    <w:rsid w:val="00281A35"/>
    <w:rsid w:val="00281F50"/>
    <w:rsid w:val="00286108"/>
    <w:rsid w:val="00295F9F"/>
    <w:rsid w:val="002A07C0"/>
    <w:rsid w:val="002C4CDF"/>
    <w:rsid w:val="002D379D"/>
    <w:rsid w:val="002D47A6"/>
    <w:rsid w:val="003011A3"/>
    <w:rsid w:val="003030F2"/>
    <w:rsid w:val="00304EF2"/>
    <w:rsid w:val="00330EF2"/>
    <w:rsid w:val="00334511"/>
    <w:rsid w:val="00341F8B"/>
    <w:rsid w:val="00361327"/>
    <w:rsid w:val="00367FB2"/>
    <w:rsid w:val="003B3062"/>
    <w:rsid w:val="003B7ED6"/>
    <w:rsid w:val="004236C1"/>
    <w:rsid w:val="004668BC"/>
    <w:rsid w:val="0047193D"/>
    <w:rsid w:val="00480C44"/>
    <w:rsid w:val="00480FD7"/>
    <w:rsid w:val="004B4B05"/>
    <w:rsid w:val="004C305D"/>
    <w:rsid w:val="004D6AC6"/>
    <w:rsid w:val="004E338C"/>
    <w:rsid w:val="004F35B3"/>
    <w:rsid w:val="00504555"/>
    <w:rsid w:val="005202C7"/>
    <w:rsid w:val="005402DE"/>
    <w:rsid w:val="00541AE4"/>
    <w:rsid w:val="005764DE"/>
    <w:rsid w:val="00595476"/>
    <w:rsid w:val="005B53AD"/>
    <w:rsid w:val="005C7E88"/>
    <w:rsid w:val="005D0002"/>
    <w:rsid w:val="005D1A4E"/>
    <w:rsid w:val="00605CC3"/>
    <w:rsid w:val="0062351C"/>
    <w:rsid w:val="00645260"/>
    <w:rsid w:val="00652107"/>
    <w:rsid w:val="0065761A"/>
    <w:rsid w:val="00661083"/>
    <w:rsid w:val="00662F4D"/>
    <w:rsid w:val="006735CE"/>
    <w:rsid w:val="00684627"/>
    <w:rsid w:val="006914F9"/>
    <w:rsid w:val="006B2D4C"/>
    <w:rsid w:val="006B59F9"/>
    <w:rsid w:val="006E2F78"/>
    <w:rsid w:val="006F2409"/>
    <w:rsid w:val="007052B6"/>
    <w:rsid w:val="00717CB8"/>
    <w:rsid w:val="007219F8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7F69E8"/>
    <w:rsid w:val="0080474D"/>
    <w:rsid w:val="00804F4F"/>
    <w:rsid w:val="00846B99"/>
    <w:rsid w:val="00861F4B"/>
    <w:rsid w:val="00863F90"/>
    <w:rsid w:val="008750C7"/>
    <w:rsid w:val="008B4870"/>
    <w:rsid w:val="008C2BB3"/>
    <w:rsid w:val="008E4F5E"/>
    <w:rsid w:val="008F5BE1"/>
    <w:rsid w:val="00923F94"/>
    <w:rsid w:val="0092556A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D798B"/>
    <w:rsid w:val="009E12BB"/>
    <w:rsid w:val="00A21F45"/>
    <w:rsid w:val="00A36686"/>
    <w:rsid w:val="00A370B3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B1E8C"/>
    <w:rsid w:val="00BB249F"/>
    <w:rsid w:val="00BC097D"/>
    <w:rsid w:val="00BC3026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86134"/>
    <w:rsid w:val="00C9652D"/>
    <w:rsid w:val="00CA461E"/>
    <w:rsid w:val="00CD7B01"/>
    <w:rsid w:val="00CE670F"/>
    <w:rsid w:val="00D04DDF"/>
    <w:rsid w:val="00D07DA4"/>
    <w:rsid w:val="00D2375A"/>
    <w:rsid w:val="00D3191C"/>
    <w:rsid w:val="00D67117"/>
    <w:rsid w:val="00D7685E"/>
    <w:rsid w:val="00DD21D5"/>
    <w:rsid w:val="00DD36C0"/>
    <w:rsid w:val="00DD636E"/>
    <w:rsid w:val="00DE1BDF"/>
    <w:rsid w:val="00DE67EB"/>
    <w:rsid w:val="00DF3B99"/>
    <w:rsid w:val="00DF6F06"/>
    <w:rsid w:val="00E26D32"/>
    <w:rsid w:val="00E3256A"/>
    <w:rsid w:val="00E42AE6"/>
    <w:rsid w:val="00E45779"/>
    <w:rsid w:val="00E639B8"/>
    <w:rsid w:val="00E85669"/>
    <w:rsid w:val="00E86FE9"/>
    <w:rsid w:val="00E93ECA"/>
    <w:rsid w:val="00E95EA2"/>
    <w:rsid w:val="00EC1887"/>
    <w:rsid w:val="00EF6D6A"/>
    <w:rsid w:val="00F209C7"/>
    <w:rsid w:val="00F373A4"/>
    <w:rsid w:val="00F420F0"/>
    <w:rsid w:val="00F4748E"/>
    <w:rsid w:val="00F64899"/>
    <w:rsid w:val="00F827A9"/>
    <w:rsid w:val="00F92007"/>
    <w:rsid w:val="00F93A8A"/>
    <w:rsid w:val="00FA406F"/>
    <w:rsid w:val="00FB7716"/>
    <w:rsid w:val="00FD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C150B5B"/>
  <w14:defaultImageDpi w14:val="300"/>
  <w15:docId w15:val="{46A4C975-5136-4DA9-89A4-B39C9A07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table" w:styleId="GridTable1Light-Accent1">
    <w:name w:val="Grid Table 1 Light Accent 1"/>
    <w:basedOn w:val="TableNormal"/>
    <w:uiPriority w:val="46"/>
    <w:rsid w:val="002C4CDF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0806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C02546-76DD-437B-A58A-FCB1526196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161C0-D954-4DC2-A3AB-D1616CC02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E721F-CA0E-49F5-8D88-3D9C33B13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575788-D047-4859-B3BF-8D79F40D6C7D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1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2026-01-20T22:43:00Z</dcterms:created>
  <dcterms:modified xsi:type="dcterms:W3CDTF">2026-01-20T22:43:00Z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2024-01-15T03:35:21Z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650ad400-7f8e-454d-b34f-e4dd85067fb1</vt:lpwstr>
  </property>
  <property fmtid="{D5CDD505-2E9C-101B-9397-08002B2CF9AE}" pid="10" name="MSIP_Label_b603dfd7-d93a-4381-a340-2995d8282205_ContentBits">
    <vt:lpwstr>0</vt:lpwstr>
  </property>
</Properties>
</file>