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C1A03" w14:textId="485F0CF6" w:rsidR="00407049" w:rsidRDefault="00407049" w:rsidP="00E92436">
      <w:pPr>
        <w:pStyle w:val="IOSHeading1"/>
        <w:tabs>
          <w:tab w:val="left" w:pos="2552"/>
        </w:tabs>
        <w:spacing w:after="0"/>
        <w:ind w:left="57"/>
        <w:rPr>
          <w:rFonts w:cs="Helvetica"/>
          <w:sz w:val="44"/>
        </w:rPr>
      </w:pPr>
      <w:r>
        <w:rPr>
          <w:rFonts w:asciiTheme="majorHAnsi" w:hAnsiTheme="majorHAnsi"/>
          <w:noProof/>
          <w:sz w:val="22"/>
          <w:szCs w:val="22"/>
          <w:lang w:eastAsia="en-AU"/>
        </w:rPr>
        <w:drawing>
          <wp:inline distT="0" distB="0" distL="0" distR="0" wp14:anchorId="395745D2" wp14:editId="11EA5D40">
            <wp:extent cx="1783080" cy="63246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28"/>
          <w:szCs w:val="22"/>
        </w:rPr>
        <w:t xml:space="preserve">    </w:t>
      </w:r>
      <w:r>
        <w:rPr>
          <w:rFonts w:asciiTheme="majorHAnsi" w:hAnsiTheme="majorHAnsi"/>
          <w:b/>
          <w:sz w:val="32"/>
          <w:szCs w:val="22"/>
        </w:rPr>
        <w:t>North Coast Primary Swimming Program</w:t>
      </w:r>
      <w:r>
        <w:rPr>
          <w:rFonts w:asciiTheme="majorHAnsi" w:hAnsiTheme="majorHAnsi"/>
          <w:noProof/>
          <w:sz w:val="22"/>
          <w:szCs w:val="22"/>
          <w:lang w:eastAsia="en-AU"/>
        </w:rPr>
        <w:drawing>
          <wp:inline distT="0" distB="0" distL="0" distR="0" wp14:anchorId="641E6380" wp14:editId="664418DE">
            <wp:extent cx="1485900" cy="693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715CD" w14:textId="63EE5F06" w:rsidR="00011B69" w:rsidRPr="005A5D77" w:rsidRDefault="003650FF" w:rsidP="00E92436">
      <w:pPr>
        <w:pStyle w:val="IOSheading2"/>
        <w:spacing w:before="120" w:after="0"/>
        <w:jc w:val="center"/>
        <w:rPr>
          <w:sz w:val="32"/>
          <w:szCs w:val="32"/>
        </w:rPr>
      </w:pPr>
      <w:r>
        <w:rPr>
          <w:rFonts w:ascii="Arial" w:hAnsi="Arial" w:cs="Arial"/>
          <w:color w:val="202124"/>
          <w:sz w:val="42"/>
          <w:szCs w:val="42"/>
          <w:shd w:val="clear" w:color="auto" w:fill="FFFFFF"/>
        </w:rPr>
        <w:t>Kempsey Shire Council Swimming Pool</w:t>
      </w:r>
    </w:p>
    <w:p w14:paraId="319C321D" w14:textId="5752C154" w:rsidR="00392C8F" w:rsidRPr="00011B69" w:rsidRDefault="00E05A68" w:rsidP="00E92436">
      <w:pPr>
        <w:pStyle w:val="IOSboxedtext"/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Tuesday</w:t>
      </w:r>
      <w:r w:rsidR="00011B69" w:rsidRPr="00011B6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8E51E3">
        <w:rPr>
          <w:b/>
          <w:sz w:val="28"/>
          <w:szCs w:val="28"/>
        </w:rPr>
        <w:t>0</w:t>
      </w:r>
      <w:r w:rsidR="00011B69" w:rsidRPr="00011B69">
        <w:rPr>
          <w:b/>
          <w:sz w:val="28"/>
          <w:szCs w:val="28"/>
        </w:rPr>
        <w:t xml:space="preserve"> March 20</w:t>
      </w:r>
      <w:r w:rsidR="00382EE4">
        <w:rPr>
          <w:b/>
          <w:sz w:val="28"/>
          <w:szCs w:val="28"/>
        </w:rPr>
        <w:t>2</w:t>
      </w:r>
      <w:r w:rsidR="008E51E3">
        <w:rPr>
          <w:b/>
          <w:sz w:val="28"/>
          <w:szCs w:val="28"/>
        </w:rPr>
        <w:t>6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2"/>
        <w:gridCol w:w="1156"/>
        <w:gridCol w:w="4137"/>
        <w:gridCol w:w="1628"/>
        <w:gridCol w:w="2223"/>
      </w:tblGrid>
      <w:tr w:rsidR="00011B69" w14:paraId="0FA44870" w14:textId="77777777" w:rsidTr="00E92436">
        <w:trPr>
          <w:trHeight w:val="426"/>
          <w:tblHeader/>
        </w:trPr>
        <w:tc>
          <w:tcPr>
            <w:tcW w:w="10506" w:type="dxa"/>
            <w:gridSpan w:val="5"/>
            <w:shd w:val="clear" w:color="auto" w:fill="000000"/>
          </w:tcPr>
          <w:p w14:paraId="503B57CE" w14:textId="77777777" w:rsidR="00011B69" w:rsidRDefault="00011B69" w:rsidP="00FF3212">
            <w:pPr>
              <w:pStyle w:val="IOStableheader"/>
              <w:jc w:val="center"/>
            </w:pPr>
            <w:r>
              <w:t>Events m</w:t>
            </w:r>
            <w:r w:rsidR="00415389">
              <w:t>a</w:t>
            </w:r>
            <w:r>
              <w:t>y be altered by the Carnival management should the circumstance arise.</w:t>
            </w:r>
          </w:p>
        </w:tc>
      </w:tr>
      <w:tr w:rsidR="00011B69" w14:paraId="6D942CF8" w14:textId="77777777" w:rsidTr="00E92436">
        <w:trPr>
          <w:trHeight w:val="426"/>
          <w:tblHeader/>
        </w:trPr>
        <w:tc>
          <w:tcPr>
            <w:tcW w:w="1362" w:type="dxa"/>
            <w:shd w:val="clear" w:color="auto" w:fill="000000"/>
          </w:tcPr>
          <w:p w14:paraId="2C7BB8EB" w14:textId="77777777" w:rsidR="00011B69" w:rsidRDefault="00011B69" w:rsidP="00F12907">
            <w:pPr>
              <w:pStyle w:val="IOStableheader"/>
              <w:jc w:val="center"/>
            </w:pPr>
            <w:bookmarkStart w:id="0" w:name="Title_1" w:colFirst="0" w:colLast="0"/>
            <w:r>
              <w:t>Time</w:t>
            </w:r>
          </w:p>
        </w:tc>
        <w:tc>
          <w:tcPr>
            <w:tcW w:w="1156" w:type="dxa"/>
            <w:shd w:val="clear" w:color="auto" w:fill="000000"/>
          </w:tcPr>
          <w:p w14:paraId="2171ED1C" w14:textId="77777777" w:rsidR="00011B69" w:rsidRDefault="00011B69" w:rsidP="00011B69">
            <w:pPr>
              <w:pStyle w:val="IOStableheader"/>
              <w:jc w:val="center"/>
            </w:pPr>
            <w:r>
              <w:t>Event</w:t>
            </w:r>
          </w:p>
        </w:tc>
        <w:tc>
          <w:tcPr>
            <w:tcW w:w="4137" w:type="dxa"/>
            <w:shd w:val="clear" w:color="auto" w:fill="000000"/>
          </w:tcPr>
          <w:p w14:paraId="2AA20791" w14:textId="77777777" w:rsidR="00011B69" w:rsidRDefault="00011B69" w:rsidP="00F12907">
            <w:pPr>
              <w:pStyle w:val="IOStableheader"/>
              <w:jc w:val="center"/>
            </w:pPr>
            <w:r>
              <w:t xml:space="preserve">Name of Event </w:t>
            </w:r>
          </w:p>
        </w:tc>
        <w:tc>
          <w:tcPr>
            <w:tcW w:w="1628" w:type="dxa"/>
            <w:shd w:val="clear" w:color="auto" w:fill="000000"/>
          </w:tcPr>
          <w:p w14:paraId="25090897" w14:textId="77777777" w:rsidR="00011B69" w:rsidRDefault="00011B69" w:rsidP="00F12907">
            <w:pPr>
              <w:pStyle w:val="IOStableheader"/>
              <w:jc w:val="center"/>
            </w:pPr>
            <w:r>
              <w:t>Gender</w:t>
            </w:r>
          </w:p>
        </w:tc>
        <w:tc>
          <w:tcPr>
            <w:tcW w:w="2223" w:type="dxa"/>
            <w:shd w:val="clear" w:color="auto" w:fill="000000"/>
          </w:tcPr>
          <w:p w14:paraId="669B4432" w14:textId="77777777" w:rsidR="00011B69" w:rsidRDefault="00011B69" w:rsidP="00F12907">
            <w:pPr>
              <w:pStyle w:val="IOStableheader"/>
              <w:jc w:val="center"/>
            </w:pPr>
            <w:r>
              <w:t>Age Division</w:t>
            </w:r>
          </w:p>
        </w:tc>
      </w:tr>
      <w:bookmarkEnd w:id="0"/>
      <w:tr w:rsidR="00E92436" w14:paraId="4A79F70B" w14:textId="77777777" w:rsidTr="00703A62">
        <w:trPr>
          <w:trHeight w:val="411"/>
        </w:trPr>
        <w:tc>
          <w:tcPr>
            <w:tcW w:w="1362" w:type="dxa"/>
          </w:tcPr>
          <w:p w14:paraId="688E1B21" w14:textId="4F189B85" w:rsidR="00E92436" w:rsidRPr="00001E19" w:rsidRDefault="00E92436" w:rsidP="00E92436">
            <w:pPr>
              <w:pStyle w:val="IOStabletextbold"/>
              <w:rPr>
                <w:b w:val="0"/>
              </w:rPr>
            </w:pPr>
            <w:r>
              <w:rPr>
                <w:b w:val="0"/>
              </w:rPr>
              <w:t>9:00am</w:t>
            </w:r>
          </w:p>
        </w:tc>
        <w:tc>
          <w:tcPr>
            <w:tcW w:w="1156" w:type="dxa"/>
          </w:tcPr>
          <w:p w14:paraId="2EB3B6B4" w14:textId="6FD3AF32" w:rsidR="00E92436" w:rsidRPr="00557341" w:rsidRDefault="00E92436" w:rsidP="00E92436">
            <w:pPr>
              <w:pStyle w:val="IOStabletext"/>
              <w:jc w:val="center"/>
            </w:pPr>
            <w:r>
              <w:t>57</w:t>
            </w:r>
          </w:p>
        </w:tc>
        <w:tc>
          <w:tcPr>
            <w:tcW w:w="4137" w:type="dxa"/>
          </w:tcPr>
          <w:p w14:paraId="3F74D894" w14:textId="26F4FF29" w:rsidR="00E92436" w:rsidRPr="00557341" w:rsidRDefault="00E92436" w:rsidP="00E92436">
            <w:pPr>
              <w:pStyle w:val="IOStabletext"/>
            </w:pPr>
            <w:r>
              <w:t>4 x 50m Relay</w:t>
            </w:r>
          </w:p>
        </w:tc>
        <w:tc>
          <w:tcPr>
            <w:tcW w:w="1628" w:type="dxa"/>
            <w:vAlign w:val="center"/>
          </w:tcPr>
          <w:p w14:paraId="00A580A8" w14:textId="1FED9440" w:rsidR="00E92436" w:rsidRPr="00557341" w:rsidRDefault="00E92436" w:rsidP="00E92436">
            <w:pPr>
              <w:pStyle w:val="IOStabletext"/>
            </w:pPr>
            <w:r>
              <w:t>Boys</w:t>
            </w:r>
          </w:p>
        </w:tc>
        <w:tc>
          <w:tcPr>
            <w:tcW w:w="2223" w:type="dxa"/>
          </w:tcPr>
          <w:p w14:paraId="68456D2B" w14:textId="785D123F" w:rsidR="00E92436" w:rsidRPr="00557341" w:rsidRDefault="00E92436" w:rsidP="00E92436">
            <w:pPr>
              <w:pStyle w:val="IOStabletext"/>
            </w:pPr>
            <w:r>
              <w:t>Junior</w:t>
            </w:r>
          </w:p>
        </w:tc>
      </w:tr>
      <w:tr w:rsidR="00E92436" w14:paraId="59228415" w14:textId="77777777" w:rsidTr="00703A62">
        <w:trPr>
          <w:trHeight w:val="411"/>
        </w:trPr>
        <w:tc>
          <w:tcPr>
            <w:tcW w:w="1362" w:type="dxa"/>
          </w:tcPr>
          <w:p w14:paraId="5C212E51" w14:textId="77777777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7FFAC47F" w14:textId="2591E12A" w:rsidR="00E92436" w:rsidRPr="00557341" w:rsidRDefault="00E92436" w:rsidP="00E92436">
            <w:pPr>
              <w:pStyle w:val="IOStabletext"/>
              <w:jc w:val="center"/>
            </w:pPr>
            <w:r>
              <w:t>58</w:t>
            </w:r>
          </w:p>
        </w:tc>
        <w:tc>
          <w:tcPr>
            <w:tcW w:w="4137" w:type="dxa"/>
          </w:tcPr>
          <w:p w14:paraId="52512BA1" w14:textId="6877DFD9" w:rsidR="00E92436" w:rsidRPr="00557341" w:rsidRDefault="00E92436" w:rsidP="00E92436">
            <w:pPr>
              <w:pStyle w:val="IOStabletext"/>
            </w:pPr>
            <w:r>
              <w:t>4 x 50m Relay</w:t>
            </w:r>
          </w:p>
        </w:tc>
        <w:tc>
          <w:tcPr>
            <w:tcW w:w="1628" w:type="dxa"/>
            <w:vAlign w:val="center"/>
          </w:tcPr>
          <w:p w14:paraId="0F03A41F" w14:textId="59D36EA2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</w:tcPr>
          <w:p w14:paraId="19BBEA91" w14:textId="1F481EC9" w:rsidR="00E92436" w:rsidRPr="00557341" w:rsidRDefault="00E92436" w:rsidP="00E92436">
            <w:pPr>
              <w:pStyle w:val="IOStabletext"/>
            </w:pPr>
            <w:r>
              <w:t>Junior</w:t>
            </w:r>
          </w:p>
        </w:tc>
      </w:tr>
      <w:tr w:rsidR="00E92436" w14:paraId="1D328D49" w14:textId="77777777" w:rsidTr="00703A62">
        <w:trPr>
          <w:trHeight w:val="411"/>
        </w:trPr>
        <w:tc>
          <w:tcPr>
            <w:tcW w:w="1362" w:type="dxa"/>
          </w:tcPr>
          <w:p w14:paraId="247FFB3F" w14:textId="77777777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5CD67228" w14:textId="2CD1C802" w:rsidR="00E92436" w:rsidRPr="00557341" w:rsidRDefault="00E92436" w:rsidP="00E92436">
            <w:pPr>
              <w:pStyle w:val="IOStabletext"/>
              <w:jc w:val="center"/>
            </w:pPr>
            <w:r>
              <w:t>59</w:t>
            </w:r>
          </w:p>
        </w:tc>
        <w:tc>
          <w:tcPr>
            <w:tcW w:w="4137" w:type="dxa"/>
          </w:tcPr>
          <w:p w14:paraId="29E6534E" w14:textId="06F2B70B" w:rsidR="00E92436" w:rsidRPr="00557341" w:rsidRDefault="00E92436" w:rsidP="00E92436">
            <w:pPr>
              <w:pStyle w:val="IOStabletext"/>
            </w:pPr>
            <w:r>
              <w:t>4 x 50m Relay</w:t>
            </w:r>
          </w:p>
        </w:tc>
        <w:tc>
          <w:tcPr>
            <w:tcW w:w="1628" w:type="dxa"/>
            <w:vAlign w:val="center"/>
          </w:tcPr>
          <w:p w14:paraId="0416AAF6" w14:textId="2864CAF5" w:rsidR="00E92436" w:rsidRPr="00557341" w:rsidRDefault="00E92436" w:rsidP="00E92436">
            <w:pPr>
              <w:pStyle w:val="IOStabletext"/>
            </w:pPr>
            <w:r w:rsidRPr="00310862">
              <w:t>Boys</w:t>
            </w:r>
          </w:p>
        </w:tc>
        <w:tc>
          <w:tcPr>
            <w:tcW w:w="2223" w:type="dxa"/>
            <w:vAlign w:val="center"/>
          </w:tcPr>
          <w:p w14:paraId="74A947C0" w14:textId="3DCAE80E" w:rsidR="00E92436" w:rsidRPr="00557341" w:rsidRDefault="00E92436" w:rsidP="00E92436">
            <w:pPr>
              <w:pStyle w:val="IOStabletext"/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52B45D8D" w14:textId="77777777" w:rsidTr="00703A62">
        <w:trPr>
          <w:trHeight w:val="411"/>
        </w:trPr>
        <w:tc>
          <w:tcPr>
            <w:tcW w:w="1362" w:type="dxa"/>
          </w:tcPr>
          <w:p w14:paraId="0FDDC582" w14:textId="77777777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49EEC732" w14:textId="2C352CC4" w:rsidR="00E92436" w:rsidRPr="00557341" w:rsidRDefault="00E92436" w:rsidP="00E92436">
            <w:pPr>
              <w:pStyle w:val="IOStabletext"/>
              <w:jc w:val="center"/>
            </w:pPr>
            <w:r>
              <w:t>60</w:t>
            </w:r>
          </w:p>
        </w:tc>
        <w:tc>
          <w:tcPr>
            <w:tcW w:w="4137" w:type="dxa"/>
          </w:tcPr>
          <w:p w14:paraId="685CA121" w14:textId="0F032037" w:rsidR="00E92436" w:rsidRPr="00557341" w:rsidRDefault="00E92436" w:rsidP="00E92436">
            <w:pPr>
              <w:pStyle w:val="IOStabletext"/>
            </w:pPr>
            <w:r>
              <w:t>4 x 50m Relay</w:t>
            </w:r>
          </w:p>
        </w:tc>
        <w:tc>
          <w:tcPr>
            <w:tcW w:w="1628" w:type="dxa"/>
            <w:vAlign w:val="center"/>
          </w:tcPr>
          <w:p w14:paraId="449E5245" w14:textId="05F79CA0" w:rsidR="00E92436" w:rsidRPr="00557341" w:rsidRDefault="00E92436" w:rsidP="00E92436">
            <w:pPr>
              <w:pStyle w:val="IOStabletext"/>
            </w:pPr>
            <w:r w:rsidRPr="00310862">
              <w:t>Girls</w:t>
            </w:r>
          </w:p>
        </w:tc>
        <w:tc>
          <w:tcPr>
            <w:tcW w:w="2223" w:type="dxa"/>
            <w:vAlign w:val="center"/>
          </w:tcPr>
          <w:p w14:paraId="08C6EE65" w14:textId="074053E9" w:rsidR="00E92436" w:rsidRPr="00557341" w:rsidRDefault="00E92436" w:rsidP="00E92436">
            <w:pPr>
              <w:pStyle w:val="IOStabletext"/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4C1C7C61" w14:textId="77777777" w:rsidTr="00703A62">
        <w:trPr>
          <w:trHeight w:val="411"/>
        </w:trPr>
        <w:tc>
          <w:tcPr>
            <w:tcW w:w="1362" w:type="dxa"/>
          </w:tcPr>
          <w:p w14:paraId="17225524" w14:textId="3DFAF55B" w:rsidR="00E92436" w:rsidRPr="00001E19" w:rsidRDefault="00E92436" w:rsidP="00E92436">
            <w:pPr>
              <w:pStyle w:val="IOStabletextbold"/>
              <w:rPr>
                <w:b w:val="0"/>
              </w:rPr>
            </w:pPr>
            <w:r>
              <w:rPr>
                <w:b w:val="0"/>
              </w:rPr>
              <w:t>9:40 am</w:t>
            </w:r>
          </w:p>
        </w:tc>
        <w:tc>
          <w:tcPr>
            <w:tcW w:w="1156" w:type="dxa"/>
          </w:tcPr>
          <w:p w14:paraId="1B291727" w14:textId="49DFC472" w:rsidR="00E92436" w:rsidRPr="00557341" w:rsidRDefault="00E92436" w:rsidP="00E92436">
            <w:pPr>
              <w:pStyle w:val="IOStabletext"/>
              <w:jc w:val="center"/>
            </w:pPr>
            <w:r>
              <w:t>55</w:t>
            </w:r>
          </w:p>
        </w:tc>
        <w:tc>
          <w:tcPr>
            <w:tcW w:w="4137" w:type="dxa"/>
            <w:vAlign w:val="center"/>
          </w:tcPr>
          <w:p w14:paraId="1269FB2D" w14:textId="28802919" w:rsidR="00E92436" w:rsidRPr="00557341" w:rsidRDefault="00E92436" w:rsidP="00E92436">
            <w:pPr>
              <w:pStyle w:val="IOStabletext"/>
            </w:pPr>
            <w:r>
              <w:t>Peter Dobson Relay – 26-54 students</w:t>
            </w:r>
          </w:p>
        </w:tc>
        <w:tc>
          <w:tcPr>
            <w:tcW w:w="1628" w:type="dxa"/>
            <w:vAlign w:val="center"/>
          </w:tcPr>
          <w:p w14:paraId="06D5B62F" w14:textId="57B57C32" w:rsidR="00E92436" w:rsidRPr="00557341" w:rsidRDefault="00E92436" w:rsidP="00E92436">
            <w:pPr>
              <w:pStyle w:val="IOStabletext"/>
            </w:pPr>
            <w:r w:rsidRPr="003F761F">
              <w:t>Mixed PP5</w:t>
            </w:r>
          </w:p>
        </w:tc>
        <w:tc>
          <w:tcPr>
            <w:tcW w:w="2223" w:type="dxa"/>
            <w:vAlign w:val="center"/>
          </w:tcPr>
          <w:p w14:paraId="4FBACB77" w14:textId="686A7B61" w:rsidR="00E92436" w:rsidRPr="00557341" w:rsidRDefault="00E92436" w:rsidP="00E92436">
            <w:pPr>
              <w:pStyle w:val="IOStabletext"/>
            </w:pPr>
            <w:r>
              <w:t>All Age</w:t>
            </w:r>
          </w:p>
        </w:tc>
      </w:tr>
      <w:tr w:rsidR="00E92436" w14:paraId="6C97DF23" w14:textId="77777777" w:rsidTr="00703A62">
        <w:trPr>
          <w:trHeight w:val="411"/>
        </w:trPr>
        <w:tc>
          <w:tcPr>
            <w:tcW w:w="1362" w:type="dxa"/>
          </w:tcPr>
          <w:p w14:paraId="3DCBC954" w14:textId="77777777" w:rsidR="00E92436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4DF76D43" w14:textId="580C23AF" w:rsidR="00E92436" w:rsidRPr="00557341" w:rsidRDefault="00E92436" w:rsidP="00E92436">
            <w:pPr>
              <w:pStyle w:val="IOStabletext"/>
              <w:jc w:val="center"/>
            </w:pPr>
            <w:r>
              <w:t>56</w:t>
            </w:r>
          </w:p>
        </w:tc>
        <w:tc>
          <w:tcPr>
            <w:tcW w:w="4137" w:type="dxa"/>
            <w:vAlign w:val="center"/>
          </w:tcPr>
          <w:p w14:paraId="282783B3" w14:textId="64C1DC8B" w:rsidR="00E92436" w:rsidRPr="00557341" w:rsidRDefault="00E92436" w:rsidP="00E92436">
            <w:pPr>
              <w:pStyle w:val="IOStabletext"/>
            </w:pPr>
            <w:r>
              <w:t>Earl McGee Relay – up to 25 students</w:t>
            </w:r>
          </w:p>
        </w:tc>
        <w:tc>
          <w:tcPr>
            <w:tcW w:w="1628" w:type="dxa"/>
            <w:vAlign w:val="center"/>
          </w:tcPr>
          <w:p w14:paraId="0EF43422" w14:textId="7C36B6E1" w:rsidR="00E92436" w:rsidRPr="00557341" w:rsidRDefault="00E92436" w:rsidP="00E92436">
            <w:pPr>
              <w:pStyle w:val="IOStabletext"/>
            </w:pPr>
            <w:r>
              <w:t>Mixed PP6</w:t>
            </w:r>
          </w:p>
        </w:tc>
        <w:tc>
          <w:tcPr>
            <w:tcW w:w="2223" w:type="dxa"/>
            <w:vAlign w:val="center"/>
          </w:tcPr>
          <w:p w14:paraId="4980C87A" w14:textId="5A12D5A4" w:rsidR="00E92436" w:rsidRPr="00557341" w:rsidRDefault="00E92436" w:rsidP="00E92436">
            <w:pPr>
              <w:pStyle w:val="IOStabletext"/>
            </w:pPr>
            <w:r>
              <w:t>All Age</w:t>
            </w:r>
          </w:p>
        </w:tc>
      </w:tr>
      <w:tr w:rsidR="00E92436" w14:paraId="3FF2B078" w14:textId="77777777" w:rsidTr="00E92436">
        <w:trPr>
          <w:trHeight w:val="411"/>
        </w:trPr>
        <w:tc>
          <w:tcPr>
            <w:tcW w:w="1362" w:type="dxa"/>
          </w:tcPr>
          <w:p w14:paraId="7A27F03B" w14:textId="2504A357" w:rsidR="00E92436" w:rsidRDefault="00E92436" w:rsidP="00E92436">
            <w:pPr>
              <w:pStyle w:val="IOStabletextbold"/>
              <w:rPr>
                <w:b w:val="0"/>
              </w:rPr>
            </w:pPr>
            <w:r>
              <w:rPr>
                <w:b w:val="0"/>
              </w:rPr>
              <w:t>10:00 am</w:t>
            </w:r>
          </w:p>
        </w:tc>
        <w:tc>
          <w:tcPr>
            <w:tcW w:w="1156" w:type="dxa"/>
          </w:tcPr>
          <w:p w14:paraId="6938120C" w14:textId="595DD331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</w:p>
        </w:tc>
        <w:tc>
          <w:tcPr>
            <w:tcW w:w="4137" w:type="dxa"/>
          </w:tcPr>
          <w:p w14:paraId="27195810" w14:textId="7F7BE73F" w:rsidR="00E92436" w:rsidRPr="00557341" w:rsidRDefault="00E92436" w:rsidP="00E92436">
            <w:pPr>
              <w:pStyle w:val="IOStabletext"/>
            </w:pPr>
            <w:r w:rsidRPr="00557341">
              <w:t>100m Freestyle</w:t>
            </w:r>
          </w:p>
        </w:tc>
        <w:tc>
          <w:tcPr>
            <w:tcW w:w="1628" w:type="dxa"/>
          </w:tcPr>
          <w:p w14:paraId="12542167" w14:textId="4F636408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</w:tcPr>
          <w:p w14:paraId="409219C0" w14:textId="33016265" w:rsidR="00E92436" w:rsidRPr="00557341" w:rsidRDefault="00E92436" w:rsidP="00E92436">
            <w:pPr>
              <w:pStyle w:val="IOStabletext"/>
            </w:pPr>
            <w:r w:rsidRPr="00557341">
              <w:t>All Age</w:t>
            </w:r>
          </w:p>
        </w:tc>
      </w:tr>
      <w:tr w:rsidR="00E92436" w14:paraId="35E05AC3" w14:textId="77777777" w:rsidTr="00E92436">
        <w:trPr>
          <w:trHeight w:val="426"/>
        </w:trPr>
        <w:tc>
          <w:tcPr>
            <w:tcW w:w="1362" w:type="dxa"/>
          </w:tcPr>
          <w:p w14:paraId="44073FEE" w14:textId="77777777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652C6C9E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2</w:t>
            </w:r>
          </w:p>
        </w:tc>
        <w:tc>
          <w:tcPr>
            <w:tcW w:w="4137" w:type="dxa"/>
          </w:tcPr>
          <w:p w14:paraId="744FDD76" w14:textId="77777777" w:rsidR="00E92436" w:rsidRPr="00557341" w:rsidRDefault="00E92436" w:rsidP="00E92436">
            <w:pPr>
              <w:pStyle w:val="IOStabletext"/>
            </w:pPr>
            <w:r w:rsidRPr="00557341">
              <w:t>100m Freestyle</w:t>
            </w:r>
          </w:p>
        </w:tc>
        <w:tc>
          <w:tcPr>
            <w:tcW w:w="1628" w:type="dxa"/>
          </w:tcPr>
          <w:p w14:paraId="36EFDF92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</w:tcPr>
          <w:p w14:paraId="2B60A681" w14:textId="77777777" w:rsidR="00E92436" w:rsidRPr="00557341" w:rsidRDefault="00E92436" w:rsidP="00E92436">
            <w:pPr>
              <w:pStyle w:val="IOStabletext"/>
            </w:pPr>
            <w:r w:rsidRPr="00557341">
              <w:t>All Age</w:t>
            </w:r>
          </w:p>
        </w:tc>
      </w:tr>
      <w:tr w:rsidR="00E92436" w14:paraId="41DD6FDB" w14:textId="77777777" w:rsidTr="00E92436">
        <w:trPr>
          <w:trHeight w:val="426"/>
        </w:trPr>
        <w:tc>
          <w:tcPr>
            <w:tcW w:w="1362" w:type="dxa"/>
          </w:tcPr>
          <w:p w14:paraId="7B06B1A5" w14:textId="77777777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4AD9F9BB" w14:textId="77777777" w:rsidR="00E92436" w:rsidRPr="00557341" w:rsidRDefault="00E92436" w:rsidP="00E92436">
            <w:pPr>
              <w:pStyle w:val="IOStabletext"/>
              <w:jc w:val="center"/>
            </w:pPr>
            <w:r>
              <w:t>3</w:t>
            </w:r>
          </w:p>
        </w:tc>
        <w:tc>
          <w:tcPr>
            <w:tcW w:w="4137" w:type="dxa"/>
          </w:tcPr>
          <w:p w14:paraId="274E5F44" w14:textId="77777777" w:rsidR="00E92436" w:rsidRPr="00557341" w:rsidRDefault="00E92436" w:rsidP="00E92436">
            <w:pPr>
              <w:pStyle w:val="IOStabletext"/>
            </w:pPr>
            <w:r w:rsidRPr="00557341">
              <w:t>100m Freestyle</w:t>
            </w:r>
            <w:r>
              <w:t xml:space="preserve"> Multi Class</w:t>
            </w:r>
          </w:p>
        </w:tc>
        <w:tc>
          <w:tcPr>
            <w:tcW w:w="1628" w:type="dxa"/>
          </w:tcPr>
          <w:p w14:paraId="04A96F80" w14:textId="77777777" w:rsidR="00E92436" w:rsidRPr="00557341" w:rsidRDefault="00E92436" w:rsidP="00E92436">
            <w:pPr>
              <w:pStyle w:val="IOStabletext"/>
            </w:pPr>
            <w:r>
              <w:t>Boys</w:t>
            </w:r>
          </w:p>
        </w:tc>
        <w:tc>
          <w:tcPr>
            <w:tcW w:w="2223" w:type="dxa"/>
          </w:tcPr>
          <w:p w14:paraId="73273306" w14:textId="77777777" w:rsidR="00E92436" w:rsidRPr="00557341" w:rsidRDefault="00E92436" w:rsidP="00E92436">
            <w:pPr>
              <w:pStyle w:val="IOStabletext"/>
            </w:pPr>
            <w:r w:rsidRPr="00557341">
              <w:t>All Age</w:t>
            </w:r>
          </w:p>
        </w:tc>
      </w:tr>
      <w:tr w:rsidR="00E92436" w14:paraId="4CE91BEA" w14:textId="77777777" w:rsidTr="00E92436">
        <w:trPr>
          <w:trHeight w:val="426"/>
        </w:trPr>
        <w:tc>
          <w:tcPr>
            <w:tcW w:w="1362" w:type="dxa"/>
          </w:tcPr>
          <w:p w14:paraId="6718F601" w14:textId="77777777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43A26F36" w14:textId="77777777" w:rsidR="00E92436" w:rsidRDefault="00E92436" w:rsidP="00E92436">
            <w:pPr>
              <w:pStyle w:val="IOStabletext"/>
              <w:jc w:val="center"/>
            </w:pPr>
            <w:r>
              <w:t>4</w:t>
            </w:r>
          </w:p>
        </w:tc>
        <w:tc>
          <w:tcPr>
            <w:tcW w:w="4137" w:type="dxa"/>
          </w:tcPr>
          <w:p w14:paraId="49914535" w14:textId="77777777" w:rsidR="00E92436" w:rsidRPr="00557341" w:rsidRDefault="00E92436" w:rsidP="00E92436">
            <w:pPr>
              <w:pStyle w:val="IOStabletext"/>
            </w:pPr>
            <w:r w:rsidRPr="00557341">
              <w:t>100m Freestyle</w:t>
            </w:r>
            <w:r>
              <w:t xml:space="preserve"> Multi Class</w:t>
            </w:r>
          </w:p>
        </w:tc>
        <w:tc>
          <w:tcPr>
            <w:tcW w:w="1628" w:type="dxa"/>
          </w:tcPr>
          <w:p w14:paraId="6518CCE1" w14:textId="77777777" w:rsidR="00E92436" w:rsidRPr="00557341" w:rsidRDefault="00E92436" w:rsidP="00E92436">
            <w:pPr>
              <w:pStyle w:val="IOStabletext"/>
            </w:pPr>
            <w:r>
              <w:t>Girls</w:t>
            </w:r>
          </w:p>
        </w:tc>
        <w:tc>
          <w:tcPr>
            <w:tcW w:w="2223" w:type="dxa"/>
          </w:tcPr>
          <w:p w14:paraId="0378D0A6" w14:textId="77777777" w:rsidR="00E92436" w:rsidRPr="00557341" w:rsidRDefault="00E92436" w:rsidP="00E92436">
            <w:pPr>
              <w:pStyle w:val="IOStabletext"/>
            </w:pPr>
            <w:r w:rsidRPr="00557341">
              <w:t>All Age</w:t>
            </w:r>
          </w:p>
        </w:tc>
      </w:tr>
      <w:tr w:rsidR="00E92436" w14:paraId="1714F64E" w14:textId="77777777" w:rsidTr="00E92436">
        <w:trPr>
          <w:trHeight w:val="426"/>
        </w:trPr>
        <w:tc>
          <w:tcPr>
            <w:tcW w:w="1362" w:type="dxa"/>
          </w:tcPr>
          <w:p w14:paraId="25E0AEE9" w14:textId="446329D2" w:rsidR="00E92436" w:rsidRPr="00001E19" w:rsidRDefault="00E92436" w:rsidP="00E92436">
            <w:pPr>
              <w:pStyle w:val="IOStabletextbold"/>
              <w:rPr>
                <w:b w:val="0"/>
              </w:rPr>
            </w:pPr>
          </w:p>
        </w:tc>
        <w:tc>
          <w:tcPr>
            <w:tcW w:w="1156" w:type="dxa"/>
          </w:tcPr>
          <w:p w14:paraId="37A2DE63" w14:textId="77777777" w:rsidR="00E92436" w:rsidRPr="00557341" w:rsidRDefault="00E92436" w:rsidP="00E92436">
            <w:pPr>
              <w:pStyle w:val="IOStabletext"/>
              <w:jc w:val="center"/>
            </w:pPr>
            <w:r>
              <w:t>5</w:t>
            </w:r>
          </w:p>
        </w:tc>
        <w:tc>
          <w:tcPr>
            <w:tcW w:w="4137" w:type="dxa"/>
            <w:vAlign w:val="center"/>
          </w:tcPr>
          <w:p w14:paraId="7E3A4936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1D17A73D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2F778423" w14:textId="77777777" w:rsidR="00E92436" w:rsidRPr="00557341" w:rsidRDefault="00E92436" w:rsidP="00E92436">
            <w:pPr>
              <w:pStyle w:val="IOStabletext"/>
            </w:pPr>
            <w:r w:rsidRPr="00557341">
              <w:t>8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69C7B43D" w14:textId="77777777" w:rsidTr="00E92436">
        <w:trPr>
          <w:trHeight w:val="426"/>
        </w:trPr>
        <w:tc>
          <w:tcPr>
            <w:tcW w:w="1362" w:type="dxa"/>
          </w:tcPr>
          <w:p w14:paraId="1A39BBAC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33E164D7" w14:textId="77777777" w:rsidR="00E92436" w:rsidRPr="00557341" w:rsidRDefault="00E92436" w:rsidP="00E92436">
            <w:pPr>
              <w:pStyle w:val="IOStabletext"/>
              <w:jc w:val="center"/>
            </w:pPr>
            <w:r>
              <w:t>6</w:t>
            </w:r>
          </w:p>
        </w:tc>
        <w:tc>
          <w:tcPr>
            <w:tcW w:w="4137" w:type="dxa"/>
            <w:vAlign w:val="center"/>
          </w:tcPr>
          <w:p w14:paraId="68E65E26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68B6D409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48F13D41" w14:textId="77777777" w:rsidR="00E92436" w:rsidRPr="00557341" w:rsidRDefault="00E92436" w:rsidP="00E92436">
            <w:pPr>
              <w:pStyle w:val="IOStabletext"/>
            </w:pPr>
            <w:r w:rsidRPr="00557341">
              <w:t>8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5C7B667B" w14:textId="77777777" w:rsidTr="00E92436">
        <w:trPr>
          <w:trHeight w:val="441"/>
        </w:trPr>
        <w:tc>
          <w:tcPr>
            <w:tcW w:w="1362" w:type="dxa"/>
          </w:tcPr>
          <w:p w14:paraId="2D5A68E5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076DFC7" w14:textId="77777777" w:rsidR="00E92436" w:rsidRPr="00557341" w:rsidRDefault="00E92436" w:rsidP="00E92436">
            <w:pPr>
              <w:pStyle w:val="IOStabletext"/>
              <w:jc w:val="center"/>
            </w:pPr>
            <w:r>
              <w:t>7</w:t>
            </w:r>
          </w:p>
        </w:tc>
        <w:tc>
          <w:tcPr>
            <w:tcW w:w="4137" w:type="dxa"/>
            <w:vAlign w:val="center"/>
          </w:tcPr>
          <w:p w14:paraId="6B738CD0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4AEDF841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2659C230" w14:textId="77777777" w:rsidR="00E92436" w:rsidRPr="00557341" w:rsidRDefault="00E92436" w:rsidP="00E92436">
            <w:pPr>
              <w:pStyle w:val="IOStabletext"/>
            </w:pPr>
            <w:r w:rsidRPr="00557341">
              <w:t>9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3605A697" w14:textId="77777777" w:rsidTr="00E92436">
        <w:trPr>
          <w:trHeight w:val="441"/>
        </w:trPr>
        <w:tc>
          <w:tcPr>
            <w:tcW w:w="1362" w:type="dxa"/>
          </w:tcPr>
          <w:p w14:paraId="05175B9F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6C229B8E" w14:textId="77777777" w:rsidR="00E92436" w:rsidRPr="00557341" w:rsidRDefault="00E92436" w:rsidP="00E92436">
            <w:pPr>
              <w:pStyle w:val="IOStabletext"/>
              <w:jc w:val="center"/>
            </w:pPr>
            <w:r>
              <w:t>8</w:t>
            </w:r>
          </w:p>
        </w:tc>
        <w:tc>
          <w:tcPr>
            <w:tcW w:w="4137" w:type="dxa"/>
            <w:vAlign w:val="center"/>
          </w:tcPr>
          <w:p w14:paraId="06B68AA7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23F1EA15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12ADF110" w14:textId="77777777" w:rsidR="00E92436" w:rsidRPr="00557341" w:rsidRDefault="00E92436" w:rsidP="00E92436">
            <w:pPr>
              <w:pStyle w:val="IOStabletext"/>
            </w:pPr>
            <w:r w:rsidRPr="00557341">
              <w:t>9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5241663D" w14:textId="77777777" w:rsidTr="00E92436">
        <w:trPr>
          <w:trHeight w:val="426"/>
        </w:trPr>
        <w:tc>
          <w:tcPr>
            <w:tcW w:w="1362" w:type="dxa"/>
          </w:tcPr>
          <w:p w14:paraId="11D4B60A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2858668A" w14:textId="77777777" w:rsidR="00E92436" w:rsidRPr="00557341" w:rsidRDefault="00E92436" w:rsidP="00E92436">
            <w:pPr>
              <w:pStyle w:val="IOStabletext"/>
              <w:jc w:val="center"/>
            </w:pPr>
            <w:r>
              <w:t>9</w:t>
            </w:r>
          </w:p>
        </w:tc>
        <w:tc>
          <w:tcPr>
            <w:tcW w:w="4137" w:type="dxa"/>
            <w:vAlign w:val="center"/>
          </w:tcPr>
          <w:p w14:paraId="62628BDB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799C3496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789A4B23" w14:textId="77777777" w:rsidR="00E92436" w:rsidRPr="00557341" w:rsidRDefault="00E92436" w:rsidP="00E92436">
            <w:pPr>
              <w:pStyle w:val="IOStabletext"/>
            </w:pPr>
            <w:r w:rsidRPr="00557341">
              <w:t>10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7467564A" w14:textId="77777777" w:rsidTr="00E92436">
        <w:trPr>
          <w:trHeight w:val="441"/>
        </w:trPr>
        <w:tc>
          <w:tcPr>
            <w:tcW w:w="1362" w:type="dxa"/>
          </w:tcPr>
          <w:p w14:paraId="31FC1AFC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2FA413CF" w14:textId="77777777" w:rsidR="00E92436" w:rsidRPr="00557341" w:rsidRDefault="00E92436" w:rsidP="00E92436">
            <w:pPr>
              <w:pStyle w:val="IOStabletext"/>
              <w:jc w:val="center"/>
            </w:pPr>
            <w:r>
              <w:t>10</w:t>
            </w:r>
          </w:p>
        </w:tc>
        <w:tc>
          <w:tcPr>
            <w:tcW w:w="4137" w:type="dxa"/>
            <w:vAlign w:val="center"/>
          </w:tcPr>
          <w:p w14:paraId="4498B302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31182028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05965C80" w14:textId="77777777" w:rsidR="00E92436" w:rsidRPr="00557341" w:rsidRDefault="00E92436" w:rsidP="00E92436">
            <w:pPr>
              <w:pStyle w:val="IOStabletext"/>
            </w:pPr>
            <w:r w:rsidRPr="00557341">
              <w:t>10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18C6EE2D" w14:textId="77777777" w:rsidTr="00E92436">
        <w:trPr>
          <w:trHeight w:val="441"/>
        </w:trPr>
        <w:tc>
          <w:tcPr>
            <w:tcW w:w="1362" w:type="dxa"/>
          </w:tcPr>
          <w:p w14:paraId="3B665323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5F90421A" w14:textId="77777777" w:rsidR="00E92436" w:rsidRPr="00557341" w:rsidRDefault="00E92436" w:rsidP="00E92436">
            <w:pPr>
              <w:pStyle w:val="IOStabletext"/>
              <w:jc w:val="center"/>
            </w:pPr>
            <w:r>
              <w:t>11</w:t>
            </w:r>
          </w:p>
        </w:tc>
        <w:tc>
          <w:tcPr>
            <w:tcW w:w="4137" w:type="dxa"/>
            <w:vAlign w:val="center"/>
          </w:tcPr>
          <w:p w14:paraId="3C44B7DC" w14:textId="77777777" w:rsidR="00E92436" w:rsidRPr="00557341" w:rsidRDefault="00E92436" w:rsidP="00E92436">
            <w:pPr>
              <w:pStyle w:val="IOStabletext"/>
            </w:pPr>
            <w:r w:rsidRPr="00557341">
              <w:t>50m Freestyle Multi Class</w:t>
            </w:r>
          </w:p>
        </w:tc>
        <w:tc>
          <w:tcPr>
            <w:tcW w:w="1628" w:type="dxa"/>
            <w:vAlign w:val="center"/>
          </w:tcPr>
          <w:p w14:paraId="334E59A6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5FD21044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6E42F849" w14:textId="77777777" w:rsidTr="00E92436">
        <w:trPr>
          <w:trHeight w:val="426"/>
        </w:trPr>
        <w:tc>
          <w:tcPr>
            <w:tcW w:w="1362" w:type="dxa"/>
          </w:tcPr>
          <w:p w14:paraId="22ABF649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3A14225D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2</w:t>
            </w:r>
          </w:p>
        </w:tc>
        <w:tc>
          <w:tcPr>
            <w:tcW w:w="4137" w:type="dxa"/>
            <w:vAlign w:val="center"/>
          </w:tcPr>
          <w:p w14:paraId="31772D71" w14:textId="77777777" w:rsidR="00E92436" w:rsidRPr="00557341" w:rsidRDefault="00E92436" w:rsidP="00E92436">
            <w:pPr>
              <w:pStyle w:val="IOStabletext"/>
            </w:pPr>
            <w:r w:rsidRPr="00557341">
              <w:t>50m Freestyle Multi Class</w:t>
            </w:r>
          </w:p>
        </w:tc>
        <w:tc>
          <w:tcPr>
            <w:tcW w:w="1628" w:type="dxa"/>
            <w:vAlign w:val="center"/>
          </w:tcPr>
          <w:p w14:paraId="441711DB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4414D52D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590D0AD1" w14:textId="77777777" w:rsidTr="00E92436">
        <w:trPr>
          <w:trHeight w:val="441"/>
        </w:trPr>
        <w:tc>
          <w:tcPr>
            <w:tcW w:w="1362" w:type="dxa"/>
          </w:tcPr>
          <w:p w14:paraId="1A3BF9AA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9E5AD07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3</w:t>
            </w:r>
          </w:p>
        </w:tc>
        <w:tc>
          <w:tcPr>
            <w:tcW w:w="4137" w:type="dxa"/>
            <w:vAlign w:val="center"/>
          </w:tcPr>
          <w:p w14:paraId="4B2B96D8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50m Freestyle</w:t>
            </w:r>
          </w:p>
        </w:tc>
        <w:tc>
          <w:tcPr>
            <w:tcW w:w="1628" w:type="dxa"/>
            <w:vAlign w:val="center"/>
          </w:tcPr>
          <w:p w14:paraId="6246CA3D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50C963F8" w14:textId="77777777" w:rsidR="00E92436" w:rsidRPr="00557341" w:rsidRDefault="00E92436" w:rsidP="00E92436">
            <w:pPr>
              <w:pStyle w:val="IOStabletext"/>
            </w:pPr>
            <w:r w:rsidRPr="00557341">
              <w:t>11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2956BA34" w14:textId="77777777" w:rsidTr="00E92436">
        <w:trPr>
          <w:trHeight w:val="441"/>
        </w:trPr>
        <w:tc>
          <w:tcPr>
            <w:tcW w:w="1362" w:type="dxa"/>
          </w:tcPr>
          <w:p w14:paraId="6464D914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BE8B65A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4</w:t>
            </w:r>
          </w:p>
        </w:tc>
        <w:tc>
          <w:tcPr>
            <w:tcW w:w="4137" w:type="dxa"/>
            <w:vAlign w:val="center"/>
          </w:tcPr>
          <w:p w14:paraId="79A84540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50m Freestyle</w:t>
            </w:r>
          </w:p>
        </w:tc>
        <w:tc>
          <w:tcPr>
            <w:tcW w:w="1628" w:type="dxa"/>
            <w:vAlign w:val="center"/>
          </w:tcPr>
          <w:p w14:paraId="4775AF0C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08C93083" w14:textId="77777777" w:rsidR="00E92436" w:rsidRPr="00557341" w:rsidRDefault="00E92436" w:rsidP="00E92436">
            <w:pPr>
              <w:pStyle w:val="IOStabletext"/>
            </w:pPr>
            <w:r w:rsidRPr="00557341">
              <w:t>11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6C7E4082" w14:textId="77777777" w:rsidTr="00E92436">
        <w:trPr>
          <w:trHeight w:val="426"/>
        </w:trPr>
        <w:tc>
          <w:tcPr>
            <w:tcW w:w="1362" w:type="dxa"/>
          </w:tcPr>
          <w:p w14:paraId="7F322199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413FDA13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5</w:t>
            </w:r>
          </w:p>
        </w:tc>
        <w:tc>
          <w:tcPr>
            <w:tcW w:w="4137" w:type="dxa"/>
            <w:vAlign w:val="center"/>
          </w:tcPr>
          <w:p w14:paraId="499DEF88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50m Freestyle</w:t>
            </w:r>
          </w:p>
        </w:tc>
        <w:tc>
          <w:tcPr>
            <w:tcW w:w="1628" w:type="dxa"/>
            <w:vAlign w:val="center"/>
          </w:tcPr>
          <w:p w14:paraId="4AFB0C12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1C0AFC50" w14:textId="77777777" w:rsidR="00E92436" w:rsidRPr="00557341" w:rsidRDefault="00E92436" w:rsidP="00E92436">
            <w:pPr>
              <w:pStyle w:val="IOStabletext"/>
            </w:pPr>
            <w:r w:rsidRPr="00557341">
              <w:t>12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42F5B147" w14:textId="77777777" w:rsidTr="00E92436">
        <w:trPr>
          <w:trHeight w:val="441"/>
        </w:trPr>
        <w:tc>
          <w:tcPr>
            <w:tcW w:w="1362" w:type="dxa"/>
          </w:tcPr>
          <w:p w14:paraId="427DA4F3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692DE381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6</w:t>
            </w:r>
          </w:p>
        </w:tc>
        <w:tc>
          <w:tcPr>
            <w:tcW w:w="4137" w:type="dxa"/>
            <w:vAlign w:val="center"/>
          </w:tcPr>
          <w:p w14:paraId="207DB4EA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50m Freestyle</w:t>
            </w:r>
          </w:p>
        </w:tc>
        <w:tc>
          <w:tcPr>
            <w:tcW w:w="1628" w:type="dxa"/>
            <w:vAlign w:val="center"/>
          </w:tcPr>
          <w:p w14:paraId="119241D0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32F38302" w14:textId="77777777" w:rsidR="00E92436" w:rsidRPr="00557341" w:rsidRDefault="00E92436" w:rsidP="00E92436">
            <w:pPr>
              <w:pStyle w:val="IOStabletext"/>
            </w:pPr>
            <w:r w:rsidRPr="00557341">
              <w:t>12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0EE2423A" w14:textId="77777777" w:rsidTr="00E92436">
        <w:trPr>
          <w:trHeight w:val="426"/>
        </w:trPr>
        <w:tc>
          <w:tcPr>
            <w:tcW w:w="1362" w:type="dxa"/>
          </w:tcPr>
          <w:p w14:paraId="669ECA8E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74CD9AA6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7</w:t>
            </w:r>
          </w:p>
        </w:tc>
        <w:tc>
          <w:tcPr>
            <w:tcW w:w="4137" w:type="dxa"/>
            <w:vAlign w:val="center"/>
          </w:tcPr>
          <w:p w14:paraId="0EB2D62F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50m Freestyle</w:t>
            </w:r>
          </w:p>
        </w:tc>
        <w:tc>
          <w:tcPr>
            <w:tcW w:w="1628" w:type="dxa"/>
            <w:vAlign w:val="center"/>
          </w:tcPr>
          <w:p w14:paraId="7DCF708F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1A1E1397" w14:textId="77777777" w:rsidR="00E92436" w:rsidRPr="00557341" w:rsidRDefault="00E92436" w:rsidP="00E92436">
            <w:pPr>
              <w:pStyle w:val="IOStabletext"/>
            </w:pPr>
            <w:r w:rsidRPr="00557341">
              <w:t>13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3AC0D1A1" w14:textId="77777777" w:rsidTr="00E92436">
        <w:trPr>
          <w:trHeight w:val="426"/>
        </w:trPr>
        <w:tc>
          <w:tcPr>
            <w:tcW w:w="1362" w:type="dxa"/>
          </w:tcPr>
          <w:p w14:paraId="191371A8" w14:textId="77777777" w:rsidR="00E92436" w:rsidRPr="00853413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19FBF18E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8</w:t>
            </w:r>
          </w:p>
        </w:tc>
        <w:tc>
          <w:tcPr>
            <w:tcW w:w="4137" w:type="dxa"/>
            <w:vAlign w:val="center"/>
          </w:tcPr>
          <w:p w14:paraId="716E9EEA" w14:textId="77777777" w:rsidR="00E92436" w:rsidRPr="00557341" w:rsidRDefault="00E92436" w:rsidP="00E92436">
            <w:pPr>
              <w:pStyle w:val="IOStabletext"/>
            </w:pPr>
            <w:r w:rsidRPr="00557341">
              <w:t>50m Freestyle</w:t>
            </w:r>
          </w:p>
        </w:tc>
        <w:tc>
          <w:tcPr>
            <w:tcW w:w="1628" w:type="dxa"/>
            <w:vAlign w:val="center"/>
          </w:tcPr>
          <w:p w14:paraId="3BD3580A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35E55A2A" w14:textId="77777777" w:rsidR="00E92436" w:rsidRPr="00557341" w:rsidRDefault="00E92436" w:rsidP="00E92436">
            <w:pPr>
              <w:pStyle w:val="IOStabletext"/>
            </w:pPr>
            <w:r w:rsidRPr="00557341">
              <w:t>13</w:t>
            </w:r>
            <w:r>
              <w:t xml:space="preserve"> </w:t>
            </w:r>
            <w:r w:rsidRPr="00557341">
              <w:t>years</w:t>
            </w:r>
          </w:p>
        </w:tc>
      </w:tr>
      <w:tr w:rsidR="00E92436" w14:paraId="2A7E8E6A" w14:textId="77777777" w:rsidTr="00E92436">
        <w:trPr>
          <w:trHeight w:val="426"/>
        </w:trPr>
        <w:tc>
          <w:tcPr>
            <w:tcW w:w="1362" w:type="dxa"/>
          </w:tcPr>
          <w:p w14:paraId="1236D533" w14:textId="56EFB0EC" w:rsidR="00E92436" w:rsidRPr="00853413" w:rsidRDefault="00E92436" w:rsidP="00E92436">
            <w:pPr>
              <w:pStyle w:val="IOStabletext"/>
            </w:pPr>
            <w:r>
              <w:t>10:45 am</w:t>
            </w:r>
          </w:p>
        </w:tc>
        <w:tc>
          <w:tcPr>
            <w:tcW w:w="1156" w:type="dxa"/>
          </w:tcPr>
          <w:p w14:paraId="5C9DB27C" w14:textId="77777777" w:rsidR="00E92436" w:rsidRPr="00557341" w:rsidRDefault="00E92436" w:rsidP="00E92436">
            <w:pPr>
              <w:pStyle w:val="IOStabletext"/>
              <w:jc w:val="center"/>
            </w:pPr>
            <w:r w:rsidRPr="00557341">
              <w:t>1</w:t>
            </w:r>
            <w:r>
              <w:t>9</w:t>
            </w:r>
          </w:p>
        </w:tc>
        <w:tc>
          <w:tcPr>
            <w:tcW w:w="4137" w:type="dxa"/>
            <w:vAlign w:val="center"/>
          </w:tcPr>
          <w:p w14:paraId="28D5184A" w14:textId="77777777" w:rsidR="00E92436" w:rsidRPr="00557341" w:rsidRDefault="00E92436" w:rsidP="00E92436">
            <w:pPr>
              <w:pStyle w:val="IOStabletext"/>
            </w:pPr>
            <w:r w:rsidRPr="00557341">
              <w:t>50m Freestyle Multi Class</w:t>
            </w:r>
          </w:p>
        </w:tc>
        <w:tc>
          <w:tcPr>
            <w:tcW w:w="1628" w:type="dxa"/>
            <w:vAlign w:val="center"/>
          </w:tcPr>
          <w:p w14:paraId="12118F2D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46AE5EFB" w14:textId="77777777" w:rsidR="00E92436" w:rsidRPr="00557341" w:rsidRDefault="00E92436" w:rsidP="00E92436">
            <w:pPr>
              <w:pStyle w:val="IOStabletext"/>
            </w:pPr>
            <w:r w:rsidRPr="00557341">
              <w:t>Senior</w:t>
            </w:r>
          </w:p>
        </w:tc>
      </w:tr>
      <w:tr w:rsidR="00E92436" w14:paraId="3B5B499B" w14:textId="77777777" w:rsidTr="00416769">
        <w:trPr>
          <w:trHeight w:val="426"/>
        </w:trPr>
        <w:tc>
          <w:tcPr>
            <w:tcW w:w="1362" w:type="dxa"/>
            <w:tcBorders>
              <w:bottom w:val="single" w:sz="4" w:space="0" w:color="auto"/>
            </w:tcBorders>
          </w:tcPr>
          <w:p w14:paraId="542A3A12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73029BE7" w14:textId="77777777" w:rsidR="00E92436" w:rsidRPr="00557341" w:rsidRDefault="00E92436" w:rsidP="00E92436">
            <w:pPr>
              <w:pStyle w:val="IOStabletext"/>
              <w:jc w:val="center"/>
            </w:pPr>
            <w:r>
              <w:t>20</w:t>
            </w:r>
          </w:p>
        </w:tc>
        <w:tc>
          <w:tcPr>
            <w:tcW w:w="4137" w:type="dxa"/>
            <w:vAlign w:val="center"/>
          </w:tcPr>
          <w:p w14:paraId="4623E52E" w14:textId="77777777" w:rsidR="00E92436" w:rsidRPr="00557341" w:rsidRDefault="00E92436" w:rsidP="00E92436">
            <w:pPr>
              <w:pStyle w:val="IOStabletext"/>
            </w:pPr>
            <w:r w:rsidRPr="00557341">
              <w:t>50m Freestyle Multi Class</w:t>
            </w:r>
          </w:p>
        </w:tc>
        <w:tc>
          <w:tcPr>
            <w:tcW w:w="1628" w:type="dxa"/>
            <w:vAlign w:val="center"/>
          </w:tcPr>
          <w:p w14:paraId="6A1BDDB7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4A15A4AC" w14:textId="77777777" w:rsidR="00E92436" w:rsidRPr="00557341" w:rsidRDefault="00E92436" w:rsidP="00E92436">
            <w:pPr>
              <w:pStyle w:val="IOStabletext"/>
            </w:pPr>
            <w:r w:rsidRPr="00557341">
              <w:t>Senior</w:t>
            </w:r>
          </w:p>
        </w:tc>
      </w:tr>
      <w:tr w:rsidR="00E92436" w14:paraId="7065A016" w14:textId="77777777" w:rsidTr="00416769">
        <w:trPr>
          <w:trHeight w:val="426"/>
        </w:trPr>
        <w:tc>
          <w:tcPr>
            <w:tcW w:w="1362" w:type="dxa"/>
            <w:tcBorders>
              <w:bottom w:val="single" w:sz="4" w:space="0" w:color="auto"/>
            </w:tcBorders>
          </w:tcPr>
          <w:p w14:paraId="38238119" w14:textId="611A5B9C" w:rsidR="00E92436" w:rsidRDefault="00E92436" w:rsidP="00E92436">
            <w:pPr>
              <w:pStyle w:val="IOStabletext"/>
            </w:pPr>
            <w:r>
              <w:t>11:00 am</w:t>
            </w:r>
          </w:p>
        </w:tc>
        <w:tc>
          <w:tcPr>
            <w:tcW w:w="1156" w:type="dxa"/>
          </w:tcPr>
          <w:p w14:paraId="451C61FD" w14:textId="77777777" w:rsidR="00E92436" w:rsidRPr="00557341" w:rsidRDefault="00E92436" w:rsidP="00E92436">
            <w:pPr>
              <w:pStyle w:val="IOStabletext"/>
              <w:jc w:val="center"/>
            </w:pPr>
            <w:r>
              <w:t>21</w:t>
            </w:r>
          </w:p>
        </w:tc>
        <w:tc>
          <w:tcPr>
            <w:tcW w:w="4137" w:type="dxa"/>
            <w:vAlign w:val="center"/>
          </w:tcPr>
          <w:p w14:paraId="6CE812CE" w14:textId="77777777" w:rsidR="00E92436" w:rsidRPr="00557341" w:rsidRDefault="00E92436" w:rsidP="00E92436">
            <w:pPr>
              <w:pStyle w:val="IOStabletext"/>
            </w:pPr>
            <w:r>
              <w:t>50m Breaststroke</w:t>
            </w:r>
          </w:p>
        </w:tc>
        <w:tc>
          <w:tcPr>
            <w:tcW w:w="1628" w:type="dxa"/>
            <w:vAlign w:val="center"/>
          </w:tcPr>
          <w:p w14:paraId="1E265842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40149359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07B4B54C" w14:textId="77777777" w:rsidTr="00416769">
        <w:trPr>
          <w:trHeight w:val="426"/>
        </w:trPr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05BB5545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7EC2F37B" w14:textId="77777777" w:rsidR="00E92436" w:rsidRPr="00557341" w:rsidRDefault="00E92436" w:rsidP="00E92436">
            <w:pPr>
              <w:pStyle w:val="IOStabletext"/>
              <w:jc w:val="center"/>
            </w:pPr>
            <w:r>
              <w:t>22</w:t>
            </w:r>
          </w:p>
        </w:tc>
        <w:tc>
          <w:tcPr>
            <w:tcW w:w="4137" w:type="dxa"/>
          </w:tcPr>
          <w:p w14:paraId="1803B776" w14:textId="77777777" w:rsidR="00E92436" w:rsidRPr="00557341" w:rsidRDefault="00E92436" w:rsidP="00E92436">
            <w:pPr>
              <w:pStyle w:val="IOStabletext"/>
            </w:pPr>
            <w:r>
              <w:t>50m Breaststroke</w:t>
            </w:r>
          </w:p>
        </w:tc>
        <w:tc>
          <w:tcPr>
            <w:tcW w:w="1628" w:type="dxa"/>
            <w:vAlign w:val="center"/>
          </w:tcPr>
          <w:p w14:paraId="61A1F46B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1D2AA2D0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52F5B280" w14:textId="77777777" w:rsidTr="00416769">
        <w:trPr>
          <w:trHeight w:val="426"/>
        </w:trPr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3A9BCCC6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60B8932" w14:textId="77777777" w:rsidR="00E92436" w:rsidRPr="00557341" w:rsidRDefault="00E92436" w:rsidP="00E92436">
            <w:pPr>
              <w:pStyle w:val="IOStabletext"/>
              <w:jc w:val="center"/>
            </w:pPr>
            <w:r>
              <w:t>23</w:t>
            </w:r>
          </w:p>
        </w:tc>
        <w:tc>
          <w:tcPr>
            <w:tcW w:w="4137" w:type="dxa"/>
          </w:tcPr>
          <w:p w14:paraId="039AFEA9" w14:textId="77777777" w:rsidR="00E92436" w:rsidRPr="00557341" w:rsidRDefault="00E92436" w:rsidP="00E92436">
            <w:pPr>
              <w:pStyle w:val="IOStabletext"/>
            </w:pPr>
            <w:r>
              <w:t>50m Breaststroke Multi Class</w:t>
            </w:r>
          </w:p>
        </w:tc>
        <w:tc>
          <w:tcPr>
            <w:tcW w:w="1628" w:type="dxa"/>
            <w:vAlign w:val="center"/>
          </w:tcPr>
          <w:p w14:paraId="6C285569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</w:tcPr>
          <w:p w14:paraId="626189F0" w14:textId="77777777" w:rsidR="00E92436" w:rsidRPr="00557341" w:rsidRDefault="00E92436" w:rsidP="00E92436">
            <w:pPr>
              <w:pStyle w:val="IOStabletext"/>
            </w:pPr>
            <w:r>
              <w:t>Junior</w:t>
            </w:r>
          </w:p>
        </w:tc>
      </w:tr>
      <w:tr w:rsidR="00E92436" w14:paraId="082499C7" w14:textId="77777777" w:rsidTr="00416769">
        <w:trPr>
          <w:trHeight w:val="426"/>
        </w:trPr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36CDAB12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B28B1D3" w14:textId="77777777" w:rsidR="00E92436" w:rsidRDefault="00E92436" w:rsidP="00E92436">
            <w:pPr>
              <w:pStyle w:val="IOStabletext"/>
              <w:jc w:val="center"/>
            </w:pPr>
            <w:r>
              <w:t>24</w:t>
            </w:r>
          </w:p>
        </w:tc>
        <w:tc>
          <w:tcPr>
            <w:tcW w:w="4137" w:type="dxa"/>
          </w:tcPr>
          <w:p w14:paraId="333AAECA" w14:textId="77777777" w:rsidR="00E92436" w:rsidRPr="00557341" w:rsidRDefault="00E92436" w:rsidP="00E92436">
            <w:pPr>
              <w:pStyle w:val="IOStabletext"/>
            </w:pPr>
            <w:r>
              <w:t>50m Breaststroke Multi Class</w:t>
            </w:r>
          </w:p>
        </w:tc>
        <w:tc>
          <w:tcPr>
            <w:tcW w:w="1628" w:type="dxa"/>
            <w:vAlign w:val="center"/>
          </w:tcPr>
          <w:p w14:paraId="6D504BA1" w14:textId="77777777" w:rsidR="00E92436" w:rsidRPr="00557341" w:rsidRDefault="00E92436" w:rsidP="00E92436">
            <w:pPr>
              <w:pStyle w:val="IOStabletext"/>
            </w:pPr>
            <w:r>
              <w:t>Girls</w:t>
            </w:r>
          </w:p>
        </w:tc>
        <w:tc>
          <w:tcPr>
            <w:tcW w:w="2223" w:type="dxa"/>
            <w:vAlign w:val="center"/>
          </w:tcPr>
          <w:p w14:paraId="3C724DEF" w14:textId="77777777" w:rsidR="00E92436" w:rsidRPr="00557341" w:rsidRDefault="00E92436" w:rsidP="00E92436">
            <w:pPr>
              <w:pStyle w:val="IOStabletext"/>
            </w:pPr>
            <w:r>
              <w:t>Junior</w:t>
            </w:r>
          </w:p>
        </w:tc>
      </w:tr>
      <w:tr w:rsidR="00E92436" w14:paraId="484C5FA9" w14:textId="77777777" w:rsidTr="00416769">
        <w:trPr>
          <w:trHeight w:val="426"/>
        </w:trPr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7F2C137F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58F4F5C8" w14:textId="77777777" w:rsidR="00E92436" w:rsidRDefault="00E92436" w:rsidP="00E92436">
            <w:pPr>
              <w:pStyle w:val="IOStabletext"/>
              <w:jc w:val="center"/>
            </w:pPr>
            <w:r>
              <w:t>25</w:t>
            </w:r>
          </w:p>
        </w:tc>
        <w:tc>
          <w:tcPr>
            <w:tcW w:w="4137" w:type="dxa"/>
            <w:vAlign w:val="center"/>
          </w:tcPr>
          <w:p w14:paraId="4885E33B" w14:textId="77777777" w:rsidR="00E92436" w:rsidRPr="00557341" w:rsidRDefault="00E92436" w:rsidP="00E92436">
            <w:pPr>
              <w:pStyle w:val="IOStabletext"/>
            </w:pPr>
            <w:r>
              <w:t>50m Breaststroke</w:t>
            </w:r>
          </w:p>
        </w:tc>
        <w:tc>
          <w:tcPr>
            <w:tcW w:w="1628" w:type="dxa"/>
            <w:vAlign w:val="center"/>
          </w:tcPr>
          <w:p w14:paraId="536B25A6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50903BA1" w14:textId="77777777" w:rsidR="00E92436" w:rsidRPr="00FC3A7B" w:rsidRDefault="00E92436" w:rsidP="00E92436">
            <w:pPr>
              <w:pStyle w:val="IOStabletext"/>
            </w:pPr>
            <w:r>
              <w:t>11 years</w:t>
            </w:r>
          </w:p>
        </w:tc>
      </w:tr>
      <w:tr w:rsidR="00E92436" w14:paraId="740CBD85" w14:textId="77777777" w:rsidTr="00416769">
        <w:trPr>
          <w:trHeight w:val="426"/>
        </w:trPr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34FEBDDF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2BC6E7EF" w14:textId="77777777" w:rsidR="00E92436" w:rsidRDefault="00E92436" w:rsidP="00E92436">
            <w:pPr>
              <w:pStyle w:val="IOStabletext"/>
              <w:jc w:val="center"/>
            </w:pPr>
            <w:r>
              <w:t>26</w:t>
            </w:r>
          </w:p>
        </w:tc>
        <w:tc>
          <w:tcPr>
            <w:tcW w:w="4137" w:type="dxa"/>
          </w:tcPr>
          <w:p w14:paraId="08BC8016" w14:textId="77777777" w:rsidR="00E92436" w:rsidRPr="00557341" w:rsidRDefault="00E92436" w:rsidP="00E92436">
            <w:pPr>
              <w:pStyle w:val="IOStabletext"/>
            </w:pPr>
            <w:r>
              <w:t>50m Breaststroke</w:t>
            </w:r>
          </w:p>
        </w:tc>
        <w:tc>
          <w:tcPr>
            <w:tcW w:w="1628" w:type="dxa"/>
            <w:vAlign w:val="center"/>
          </w:tcPr>
          <w:p w14:paraId="428A91AD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590370D7" w14:textId="77777777" w:rsidR="00E92436" w:rsidRPr="00FC3A7B" w:rsidRDefault="00E92436" w:rsidP="00E92436">
            <w:pPr>
              <w:pStyle w:val="IOStabletext"/>
            </w:pPr>
            <w:r>
              <w:t>11 years</w:t>
            </w:r>
          </w:p>
        </w:tc>
      </w:tr>
      <w:tr w:rsidR="00E92436" w14:paraId="22393E24" w14:textId="77777777" w:rsidTr="00416769">
        <w:trPr>
          <w:trHeight w:val="426"/>
        </w:trPr>
        <w:tc>
          <w:tcPr>
            <w:tcW w:w="1362" w:type="dxa"/>
            <w:tcBorders>
              <w:top w:val="single" w:sz="4" w:space="0" w:color="auto"/>
            </w:tcBorders>
          </w:tcPr>
          <w:p w14:paraId="27CF9A38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625C1668" w14:textId="77777777" w:rsidR="00E92436" w:rsidRDefault="00E92436" w:rsidP="00E92436">
            <w:pPr>
              <w:pStyle w:val="IOStabletext"/>
              <w:jc w:val="center"/>
            </w:pPr>
            <w:r>
              <w:t>27</w:t>
            </w:r>
          </w:p>
        </w:tc>
        <w:tc>
          <w:tcPr>
            <w:tcW w:w="4137" w:type="dxa"/>
            <w:vAlign w:val="center"/>
          </w:tcPr>
          <w:p w14:paraId="01D4793D" w14:textId="77777777" w:rsidR="00E92436" w:rsidRPr="00557341" w:rsidRDefault="00E92436" w:rsidP="00E92436">
            <w:pPr>
              <w:pStyle w:val="IOStabletext"/>
            </w:pPr>
            <w:r>
              <w:t>50m Breaststroke</w:t>
            </w:r>
          </w:p>
        </w:tc>
        <w:tc>
          <w:tcPr>
            <w:tcW w:w="1628" w:type="dxa"/>
            <w:vAlign w:val="center"/>
          </w:tcPr>
          <w:p w14:paraId="4F3BCA63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43D01EC5" w14:textId="77777777" w:rsidR="00E92436" w:rsidRPr="00FC3A7B" w:rsidRDefault="00E92436" w:rsidP="00E92436">
            <w:pPr>
              <w:pStyle w:val="IOStabletext"/>
            </w:pPr>
            <w:r>
              <w:t>Senior</w:t>
            </w:r>
          </w:p>
        </w:tc>
      </w:tr>
      <w:tr w:rsidR="00E92436" w14:paraId="57FA806B" w14:textId="77777777" w:rsidTr="00E92436">
        <w:trPr>
          <w:trHeight w:val="426"/>
        </w:trPr>
        <w:tc>
          <w:tcPr>
            <w:tcW w:w="1362" w:type="dxa"/>
          </w:tcPr>
          <w:p w14:paraId="0911A500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4F3B424" w14:textId="77777777" w:rsidR="00E92436" w:rsidRDefault="00E92436" w:rsidP="00E92436">
            <w:pPr>
              <w:pStyle w:val="IOStabletext"/>
              <w:jc w:val="center"/>
            </w:pPr>
            <w:r>
              <w:t>28</w:t>
            </w:r>
          </w:p>
        </w:tc>
        <w:tc>
          <w:tcPr>
            <w:tcW w:w="4137" w:type="dxa"/>
          </w:tcPr>
          <w:p w14:paraId="145272F7" w14:textId="77777777" w:rsidR="00E92436" w:rsidRPr="00557341" w:rsidRDefault="00E92436" w:rsidP="00E92436">
            <w:pPr>
              <w:pStyle w:val="IOStabletext"/>
            </w:pPr>
            <w:r>
              <w:t>50m Breaststroke</w:t>
            </w:r>
          </w:p>
        </w:tc>
        <w:tc>
          <w:tcPr>
            <w:tcW w:w="1628" w:type="dxa"/>
            <w:vAlign w:val="center"/>
          </w:tcPr>
          <w:p w14:paraId="3A1135D0" w14:textId="77777777" w:rsidR="00E92436" w:rsidRPr="00557341" w:rsidRDefault="00E92436" w:rsidP="00E92436">
            <w:pPr>
              <w:rPr>
                <w:sz w:val="20"/>
                <w:szCs w:val="20"/>
              </w:rPr>
            </w:pPr>
            <w:r w:rsidRPr="00557341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414A3C5D" w14:textId="77777777" w:rsidR="00E92436" w:rsidRPr="00FC3A7B" w:rsidRDefault="00E92436" w:rsidP="00E92436">
            <w:pPr>
              <w:pStyle w:val="IOStabletext"/>
            </w:pPr>
            <w:r>
              <w:t>Senior</w:t>
            </w:r>
          </w:p>
        </w:tc>
      </w:tr>
      <w:tr w:rsidR="00E92436" w14:paraId="090D44C7" w14:textId="77777777" w:rsidTr="00E92436">
        <w:trPr>
          <w:trHeight w:val="426"/>
        </w:trPr>
        <w:tc>
          <w:tcPr>
            <w:tcW w:w="1362" w:type="dxa"/>
          </w:tcPr>
          <w:p w14:paraId="401D7165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44941871" w14:textId="77777777" w:rsidR="00E92436" w:rsidRDefault="00E92436" w:rsidP="00E92436">
            <w:pPr>
              <w:pStyle w:val="IOStabletext"/>
              <w:jc w:val="center"/>
            </w:pPr>
            <w:r>
              <w:t>29</w:t>
            </w:r>
          </w:p>
        </w:tc>
        <w:tc>
          <w:tcPr>
            <w:tcW w:w="4137" w:type="dxa"/>
            <w:vAlign w:val="center"/>
          </w:tcPr>
          <w:p w14:paraId="007A7E59" w14:textId="77777777" w:rsidR="00E92436" w:rsidRPr="00557341" w:rsidRDefault="00E92436" w:rsidP="00E92436">
            <w:pPr>
              <w:pStyle w:val="IOStabletext"/>
            </w:pPr>
            <w:r>
              <w:t>50m Breaststroke Multi Class</w:t>
            </w:r>
          </w:p>
        </w:tc>
        <w:tc>
          <w:tcPr>
            <w:tcW w:w="1628" w:type="dxa"/>
            <w:vAlign w:val="center"/>
          </w:tcPr>
          <w:p w14:paraId="764DC0E5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1FEE039C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3E2EA790" w14:textId="77777777" w:rsidTr="00E92436">
        <w:trPr>
          <w:trHeight w:val="426"/>
        </w:trPr>
        <w:tc>
          <w:tcPr>
            <w:tcW w:w="1362" w:type="dxa"/>
          </w:tcPr>
          <w:p w14:paraId="5D14363F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6B71F250" w14:textId="77777777" w:rsidR="00E92436" w:rsidRDefault="00E92436" w:rsidP="00E92436">
            <w:pPr>
              <w:pStyle w:val="IOStabletext"/>
              <w:jc w:val="center"/>
            </w:pPr>
            <w:r>
              <w:t>30</w:t>
            </w:r>
          </w:p>
        </w:tc>
        <w:tc>
          <w:tcPr>
            <w:tcW w:w="4137" w:type="dxa"/>
          </w:tcPr>
          <w:p w14:paraId="0D69E8B1" w14:textId="77777777" w:rsidR="00E92436" w:rsidRPr="00557341" w:rsidRDefault="00E92436" w:rsidP="00E92436">
            <w:pPr>
              <w:pStyle w:val="IOStabletext"/>
            </w:pPr>
            <w:r>
              <w:t>50m Breaststroke Multi Class</w:t>
            </w:r>
          </w:p>
        </w:tc>
        <w:tc>
          <w:tcPr>
            <w:tcW w:w="1628" w:type="dxa"/>
            <w:vAlign w:val="center"/>
          </w:tcPr>
          <w:p w14:paraId="33108B12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1CB3F0EE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59A76D4A" w14:textId="77777777" w:rsidTr="00E92436">
        <w:trPr>
          <w:trHeight w:val="426"/>
        </w:trPr>
        <w:tc>
          <w:tcPr>
            <w:tcW w:w="1362" w:type="dxa"/>
          </w:tcPr>
          <w:p w14:paraId="1EDF15A2" w14:textId="7097CED1" w:rsidR="00E92436" w:rsidRDefault="00E92436" w:rsidP="00E92436">
            <w:pPr>
              <w:pStyle w:val="IOStabletext"/>
            </w:pPr>
            <w:r>
              <w:t>11:35 am</w:t>
            </w:r>
          </w:p>
        </w:tc>
        <w:tc>
          <w:tcPr>
            <w:tcW w:w="1156" w:type="dxa"/>
          </w:tcPr>
          <w:p w14:paraId="6F4DA4EA" w14:textId="77777777" w:rsidR="00E92436" w:rsidRDefault="00E92436" w:rsidP="00E92436">
            <w:pPr>
              <w:pStyle w:val="IOStabletext"/>
              <w:jc w:val="center"/>
            </w:pPr>
            <w:r>
              <w:t>31</w:t>
            </w:r>
          </w:p>
        </w:tc>
        <w:tc>
          <w:tcPr>
            <w:tcW w:w="4137" w:type="dxa"/>
          </w:tcPr>
          <w:p w14:paraId="10BCA6A3" w14:textId="77777777" w:rsidR="00E92436" w:rsidRPr="003D54AF" w:rsidRDefault="00E92436" w:rsidP="00E92436">
            <w:pPr>
              <w:pStyle w:val="IOStabletext"/>
            </w:pPr>
            <w:r>
              <w:t>50m Backstroke</w:t>
            </w:r>
          </w:p>
        </w:tc>
        <w:tc>
          <w:tcPr>
            <w:tcW w:w="1628" w:type="dxa"/>
            <w:vAlign w:val="center"/>
          </w:tcPr>
          <w:p w14:paraId="305177FC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4074BDF0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3E2F08AC" w14:textId="77777777" w:rsidTr="00E92436">
        <w:trPr>
          <w:trHeight w:val="426"/>
        </w:trPr>
        <w:tc>
          <w:tcPr>
            <w:tcW w:w="1362" w:type="dxa"/>
          </w:tcPr>
          <w:p w14:paraId="07188634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52E135F5" w14:textId="77777777" w:rsidR="00E92436" w:rsidRDefault="00E92436" w:rsidP="00E92436">
            <w:pPr>
              <w:pStyle w:val="IOStabletext"/>
              <w:jc w:val="center"/>
            </w:pPr>
            <w:r>
              <w:t>32</w:t>
            </w:r>
          </w:p>
        </w:tc>
        <w:tc>
          <w:tcPr>
            <w:tcW w:w="4137" w:type="dxa"/>
          </w:tcPr>
          <w:p w14:paraId="24DFD345" w14:textId="77777777" w:rsidR="00E92436" w:rsidRPr="003D54AF" w:rsidRDefault="00E92436" w:rsidP="00E92436">
            <w:pPr>
              <w:pStyle w:val="IOStabletext"/>
            </w:pPr>
            <w:r>
              <w:t>50m Backstroke</w:t>
            </w:r>
          </w:p>
        </w:tc>
        <w:tc>
          <w:tcPr>
            <w:tcW w:w="1628" w:type="dxa"/>
            <w:vAlign w:val="center"/>
          </w:tcPr>
          <w:p w14:paraId="39B8BAAF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7EDEA363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03FE7B16" w14:textId="77777777" w:rsidTr="00E92436">
        <w:trPr>
          <w:trHeight w:val="426"/>
        </w:trPr>
        <w:tc>
          <w:tcPr>
            <w:tcW w:w="1362" w:type="dxa"/>
          </w:tcPr>
          <w:p w14:paraId="2D6C8421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3715B111" w14:textId="77777777" w:rsidR="00E92436" w:rsidRDefault="00E92436" w:rsidP="00E92436">
            <w:pPr>
              <w:pStyle w:val="IOStabletext"/>
              <w:jc w:val="center"/>
            </w:pPr>
            <w:r>
              <w:t>33</w:t>
            </w:r>
          </w:p>
        </w:tc>
        <w:tc>
          <w:tcPr>
            <w:tcW w:w="4137" w:type="dxa"/>
          </w:tcPr>
          <w:p w14:paraId="5636B32A" w14:textId="77777777" w:rsidR="00E92436" w:rsidRPr="003D54AF" w:rsidRDefault="00E92436" w:rsidP="00E92436">
            <w:pPr>
              <w:pStyle w:val="IOStabletext"/>
            </w:pPr>
            <w:r>
              <w:t>50m Backstroke Multi Class</w:t>
            </w:r>
          </w:p>
        </w:tc>
        <w:tc>
          <w:tcPr>
            <w:tcW w:w="1628" w:type="dxa"/>
            <w:vAlign w:val="center"/>
          </w:tcPr>
          <w:p w14:paraId="0B8431DF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6979E2CB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6101B694" w14:textId="77777777" w:rsidTr="00E92436">
        <w:trPr>
          <w:trHeight w:val="426"/>
        </w:trPr>
        <w:tc>
          <w:tcPr>
            <w:tcW w:w="1362" w:type="dxa"/>
          </w:tcPr>
          <w:p w14:paraId="54C4BFB3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1AFB2586" w14:textId="77777777" w:rsidR="00E92436" w:rsidRDefault="00E92436" w:rsidP="00E92436">
            <w:pPr>
              <w:pStyle w:val="IOStabletext"/>
              <w:jc w:val="center"/>
            </w:pPr>
            <w:r>
              <w:t>34</w:t>
            </w:r>
          </w:p>
        </w:tc>
        <w:tc>
          <w:tcPr>
            <w:tcW w:w="4137" w:type="dxa"/>
          </w:tcPr>
          <w:p w14:paraId="2FDB43F2" w14:textId="77777777" w:rsidR="00E92436" w:rsidRPr="003D54AF" w:rsidRDefault="00E92436" w:rsidP="00E92436">
            <w:pPr>
              <w:pStyle w:val="IOStabletext"/>
            </w:pPr>
            <w:r>
              <w:t>50m Backstroke Multi Class</w:t>
            </w:r>
          </w:p>
        </w:tc>
        <w:tc>
          <w:tcPr>
            <w:tcW w:w="1628" w:type="dxa"/>
            <w:vAlign w:val="center"/>
          </w:tcPr>
          <w:p w14:paraId="09CA7295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369A8589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1C7401AB" w14:textId="77777777" w:rsidTr="00E92436">
        <w:trPr>
          <w:trHeight w:val="426"/>
        </w:trPr>
        <w:tc>
          <w:tcPr>
            <w:tcW w:w="1362" w:type="dxa"/>
          </w:tcPr>
          <w:p w14:paraId="19C6357E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63FEE190" w14:textId="77777777" w:rsidR="00E92436" w:rsidRDefault="00E92436" w:rsidP="00E92436">
            <w:pPr>
              <w:pStyle w:val="IOStabletext"/>
              <w:jc w:val="center"/>
            </w:pPr>
            <w:r>
              <w:t>35</w:t>
            </w:r>
          </w:p>
        </w:tc>
        <w:tc>
          <w:tcPr>
            <w:tcW w:w="4137" w:type="dxa"/>
          </w:tcPr>
          <w:p w14:paraId="44203365" w14:textId="77777777" w:rsidR="00E92436" w:rsidRPr="003D54AF" w:rsidRDefault="00E92436" w:rsidP="00E92436">
            <w:pPr>
              <w:pStyle w:val="IOStabletext"/>
            </w:pPr>
            <w:r>
              <w:t>50m Backstroke</w:t>
            </w:r>
          </w:p>
        </w:tc>
        <w:tc>
          <w:tcPr>
            <w:tcW w:w="1628" w:type="dxa"/>
            <w:vAlign w:val="center"/>
          </w:tcPr>
          <w:p w14:paraId="22607A9E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6A4CB977" w14:textId="77777777" w:rsidR="00E92436" w:rsidRPr="00FC3A7B" w:rsidRDefault="00E92436" w:rsidP="00E92436">
            <w:pPr>
              <w:pStyle w:val="IOStabletext"/>
            </w:pPr>
            <w:r>
              <w:t>11 years</w:t>
            </w:r>
          </w:p>
        </w:tc>
      </w:tr>
      <w:tr w:rsidR="00E92436" w14:paraId="5AD16B16" w14:textId="77777777" w:rsidTr="00E92436">
        <w:trPr>
          <w:trHeight w:val="426"/>
        </w:trPr>
        <w:tc>
          <w:tcPr>
            <w:tcW w:w="1362" w:type="dxa"/>
          </w:tcPr>
          <w:p w14:paraId="2970C521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66474BD1" w14:textId="77777777" w:rsidR="00E92436" w:rsidRDefault="00E92436" w:rsidP="00E92436">
            <w:pPr>
              <w:pStyle w:val="IOStabletext"/>
              <w:jc w:val="center"/>
            </w:pPr>
            <w:r>
              <w:t>36</w:t>
            </w:r>
          </w:p>
        </w:tc>
        <w:tc>
          <w:tcPr>
            <w:tcW w:w="4137" w:type="dxa"/>
          </w:tcPr>
          <w:p w14:paraId="5834800B" w14:textId="77777777" w:rsidR="00E92436" w:rsidRPr="003D54AF" w:rsidRDefault="00E92436" w:rsidP="00E92436">
            <w:pPr>
              <w:pStyle w:val="IOStabletext"/>
            </w:pPr>
            <w:r>
              <w:t>50m Backstroke</w:t>
            </w:r>
          </w:p>
        </w:tc>
        <w:tc>
          <w:tcPr>
            <w:tcW w:w="1628" w:type="dxa"/>
            <w:vAlign w:val="center"/>
          </w:tcPr>
          <w:p w14:paraId="71210E25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1C288DB7" w14:textId="77777777" w:rsidR="00E92436" w:rsidRPr="00FC3A7B" w:rsidRDefault="00E92436" w:rsidP="00E92436">
            <w:pPr>
              <w:pStyle w:val="IOStabletext"/>
            </w:pPr>
            <w:r>
              <w:t>11 years</w:t>
            </w:r>
          </w:p>
        </w:tc>
      </w:tr>
      <w:tr w:rsidR="00E92436" w14:paraId="6F726D8C" w14:textId="77777777" w:rsidTr="00E92436">
        <w:trPr>
          <w:trHeight w:val="426"/>
        </w:trPr>
        <w:tc>
          <w:tcPr>
            <w:tcW w:w="1362" w:type="dxa"/>
          </w:tcPr>
          <w:p w14:paraId="2F062161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193B5FC8" w14:textId="77777777" w:rsidR="00E92436" w:rsidRDefault="00E92436" w:rsidP="00E92436">
            <w:pPr>
              <w:pStyle w:val="IOStabletext"/>
              <w:jc w:val="center"/>
            </w:pPr>
            <w:r>
              <w:t>37</w:t>
            </w:r>
          </w:p>
        </w:tc>
        <w:tc>
          <w:tcPr>
            <w:tcW w:w="4137" w:type="dxa"/>
          </w:tcPr>
          <w:p w14:paraId="15D63175" w14:textId="77777777" w:rsidR="00E92436" w:rsidRPr="003D54AF" w:rsidRDefault="00E92436" w:rsidP="00E92436">
            <w:pPr>
              <w:pStyle w:val="IOStabletext"/>
            </w:pPr>
            <w:r>
              <w:t>50m Backstroke</w:t>
            </w:r>
          </w:p>
        </w:tc>
        <w:tc>
          <w:tcPr>
            <w:tcW w:w="1628" w:type="dxa"/>
            <w:vAlign w:val="center"/>
          </w:tcPr>
          <w:p w14:paraId="55341903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4AB07B2E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5A84F9C0" w14:textId="77777777" w:rsidTr="00E92436">
        <w:trPr>
          <w:trHeight w:val="426"/>
        </w:trPr>
        <w:tc>
          <w:tcPr>
            <w:tcW w:w="1362" w:type="dxa"/>
          </w:tcPr>
          <w:p w14:paraId="13E18BE6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4EC0A9BB" w14:textId="77777777" w:rsidR="00E92436" w:rsidRDefault="00E92436" w:rsidP="00E92436">
            <w:pPr>
              <w:pStyle w:val="IOStabletext"/>
              <w:jc w:val="center"/>
            </w:pPr>
            <w:r>
              <w:t>38</w:t>
            </w:r>
          </w:p>
        </w:tc>
        <w:tc>
          <w:tcPr>
            <w:tcW w:w="4137" w:type="dxa"/>
          </w:tcPr>
          <w:p w14:paraId="503C4718" w14:textId="77777777" w:rsidR="00E92436" w:rsidRPr="003D54AF" w:rsidRDefault="00E92436" w:rsidP="00E92436">
            <w:pPr>
              <w:pStyle w:val="IOStabletext"/>
            </w:pPr>
            <w:r>
              <w:t>50m Backstroke</w:t>
            </w:r>
          </w:p>
        </w:tc>
        <w:tc>
          <w:tcPr>
            <w:tcW w:w="1628" w:type="dxa"/>
            <w:vAlign w:val="center"/>
          </w:tcPr>
          <w:p w14:paraId="33804D98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5C2D8CF2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1B013C19" w14:textId="77777777" w:rsidTr="00E92436">
        <w:trPr>
          <w:trHeight w:val="426"/>
        </w:trPr>
        <w:tc>
          <w:tcPr>
            <w:tcW w:w="1362" w:type="dxa"/>
          </w:tcPr>
          <w:p w14:paraId="3A6E32C9" w14:textId="3B75E21C" w:rsidR="00E92436" w:rsidRDefault="00E92436" w:rsidP="00E92436">
            <w:pPr>
              <w:pStyle w:val="IOStabletext"/>
            </w:pPr>
            <w:r>
              <w:t>12:00 am</w:t>
            </w:r>
          </w:p>
        </w:tc>
        <w:tc>
          <w:tcPr>
            <w:tcW w:w="1156" w:type="dxa"/>
          </w:tcPr>
          <w:p w14:paraId="309F2269" w14:textId="77777777" w:rsidR="00E92436" w:rsidRDefault="00E92436" w:rsidP="00E92436">
            <w:pPr>
              <w:pStyle w:val="IOStabletext"/>
              <w:jc w:val="center"/>
            </w:pPr>
            <w:r>
              <w:t>39</w:t>
            </w:r>
          </w:p>
        </w:tc>
        <w:tc>
          <w:tcPr>
            <w:tcW w:w="4137" w:type="dxa"/>
          </w:tcPr>
          <w:p w14:paraId="63F7E45E" w14:textId="77777777" w:rsidR="00E92436" w:rsidRPr="003D54AF" w:rsidRDefault="00E92436" w:rsidP="00E92436">
            <w:pPr>
              <w:pStyle w:val="IOStabletext"/>
            </w:pPr>
            <w:r>
              <w:t>50m Backstroke Multi Class</w:t>
            </w:r>
          </w:p>
        </w:tc>
        <w:tc>
          <w:tcPr>
            <w:tcW w:w="1628" w:type="dxa"/>
            <w:vAlign w:val="center"/>
          </w:tcPr>
          <w:p w14:paraId="3800DC44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140EE8AF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676B5508" w14:textId="77777777" w:rsidTr="00E92436">
        <w:trPr>
          <w:trHeight w:val="426"/>
        </w:trPr>
        <w:tc>
          <w:tcPr>
            <w:tcW w:w="1362" w:type="dxa"/>
          </w:tcPr>
          <w:p w14:paraId="196B393E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417FAECE" w14:textId="77777777" w:rsidR="00E92436" w:rsidRDefault="00E92436" w:rsidP="00E92436">
            <w:pPr>
              <w:pStyle w:val="IOStabletext"/>
              <w:jc w:val="center"/>
            </w:pPr>
            <w:r>
              <w:t>40</w:t>
            </w:r>
          </w:p>
        </w:tc>
        <w:tc>
          <w:tcPr>
            <w:tcW w:w="4137" w:type="dxa"/>
          </w:tcPr>
          <w:p w14:paraId="5A61DFEA" w14:textId="77777777" w:rsidR="00E92436" w:rsidRPr="003D54AF" w:rsidRDefault="00E92436" w:rsidP="00E92436">
            <w:pPr>
              <w:pStyle w:val="IOStabletext"/>
            </w:pPr>
            <w:r>
              <w:t>50m Backstroke Multi Class</w:t>
            </w:r>
          </w:p>
        </w:tc>
        <w:tc>
          <w:tcPr>
            <w:tcW w:w="1628" w:type="dxa"/>
            <w:vAlign w:val="center"/>
          </w:tcPr>
          <w:p w14:paraId="77D7EDFE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31D22F3F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25B13D7F" w14:textId="77777777" w:rsidTr="00E92436">
        <w:trPr>
          <w:trHeight w:val="426"/>
        </w:trPr>
        <w:tc>
          <w:tcPr>
            <w:tcW w:w="1362" w:type="dxa"/>
          </w:tcPr>
          <w:p w14:paraId="1BAA093F" w14:textId="4F211F3C" w:rsidR="00E92436" w:rsidRDefault="00E92436" w:rsidP="00E92436">
            <w:pPr>
              <w:pStyle w:val="IOStabletext"/>
            </w:pPr>
            <w:r>
              <w:t>12:15 am</w:t>
            </w:r>
          </w:p>
        </w:tc>
        <w:tc>
          <w:tcPr>
            <w:tcW w:w="1156" w:type="dxa"/>
          </w:tcPr>
          <w:p w14:paraId="65317A98" w14:textId="77777777" w:rsidR="00E92436" w:rsidRDefault="00E92436" w:rsidP="00E92436">
            <w:pPr>
              <w:pStyle w:val="IOStabletext"/>
              <w:jc w:val="center"/>
            </w:pPr>
            <w:r>
              <w:t>41</w:t>
            </w:r>
          </w:p>
        </w:tc>
        <w:tc>
          <w:tcPr>
            <w:tcW w:w="4137" w:type="dxa"/>
          </w:tcPr>
          <w:p w14:paraId="363908B7" w14:textId="77777777" w:rsidR="00E92436" w:rsidRPr="003D54AF" w:rsidRDefault="00E92436" w:rsidP="00E92436">
            <w:pPr>
              <w:pStyle w:val="IOStabletext"/>
            </w:pPr>
            <w:r>
              <w:t>50m Butterfly</w:t>
            </w:r>
          </w:p>
        </w:tc>
        <w:tc>
          <w:tcPr>
            <w:tcW w:w="1628" w:type="dxa"/>
            <w:vAlign w:val="center"/>
          </w:tcPr>
          <w:p w14:paraId="451012BF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14AC010E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0744C066" w14:textId="77777777" w:rsidTr="00E92436">
        <w:trPr>
          <w:trHeight w:val="426"/>
        </w:trPr>
        <w:tc>
          <w:tcPr>
            <w:tcW w:w="1362" w:type="dxa"/>
          </w:tcPr>
          <w:p w14:paraId="1B90E896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213785DB" w14:textId="77777777" w:rsidR="00E92436" w:rsidRDefault="00E92436" w:rsidP="00E92436">
            <w:pPr>
              <w:pStyle w:val="IOStabletext"/>
              <w:jc w:val="center"/>
            </w:pPr>
            <w:r>
              <w:t>42</w:t>
            </w:r>
          </w:p>
        </w:tc>
        <w:tc>
          <w:tcPr>
            <w:tcW w:w="4137" w:type="dxa"/>
            <w:vAlign w:val="center"/>
          </w:tcPr>
          <w:p w14:paraId="6A16E159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</w:p>
        </w:tc>
        <w:tc>
          <w:tcPr>
            <w:tcW w:w="1628" w:type="dxa"/>
            <w:vAlign w:val="center"/>
          </w:tcPr>
          <w:p w14:paraId="0ACFF56B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6706B46E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6E6F1B0F" w14:textId="77777777" w:rsidTr="00E92436">
        <w:trPr>
          <w:trHeight w:val="426"/>
        </w:trPr>
        <w:tc>
          <w:tcPr>
            <w:tcW w:w="1362" w:type="dxa"/>
          </w:tcPr>
          <w:p w14:paraId="7395B3C3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511E2E35" w14:textId="77777777" w:rsidR="00E92436" w:rsidRDefault="00E92436" w:rsidP="00E92436">
            <w:pPr>
              <w:pStyle w:val="IOStabletext"/>
              <w:jc w:val="center"/>
            </w:pPr>
            <w:r>
              <w:t>43</w:t>
            </w:r>
          </w:p>
        </w:tc>
        <w:tc>
          <w:tcPr>
            <w:tcW w:w="4137" w:type="dxa"/>
            <w:vAlign w:val="center"/>
          </w:tcPr>
          <w:p w14:paraId="0DDF9687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  <w:r>
              <w:rPr>
                <w:sz w:val="20"/>
                <w:szCs w:val="20"/>
              </w:rPr>
              <w:t xml:space="preserve"> Multi Class</w:t>
            </w:r>
          </w:p>
        </w:tc>
        <w:tc>
          <w:tcPr>
            <w:tcW w:w="1628" w:type="dxa"/>
            <w:vAlign w:val="center"/>
          </w:tcPr>
          <w:p w14:paraId="559E6267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3831ED73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751DE4BA" w14:textId="77777777" w:rsidTr="00E92436">
        <w:trPr>
          <w:trHeight w:val="426"/>
        </w:trPr>
        <w:tc>
          <w:tcPr>
            <w:tcW w:w="1362" w:type="dxa"/>
          </w:tcPr>
          <w:p w14:paraId="376DF6D3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10A2D78B" w14:textId="77777777" w:rsidR="00E92436" w:rsidRDefault="00E92436" w:rsidP="00E92436">
            <w:pPr>
              <w:pStyle w:val="IOStabletext"/>
              <w:jc w:val="center"/>
            </w:pPr>
            <w:r>
              <w:t>44</w:t>
            </w:r>
          </w:p>
        </w:tc>
        <w:tc>
          <w:tcPr>
            <w:tcW w:w="4137" w:type="dxa"/>
            <w:vAlign w:val="center"/>
          </w:tcPr>
          <w:p w14:paraId="5233AFA2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  <w:r>
              <w:rPr>
                <w:sz w:val="20"/>
                <w:szCs w:val="20"/>
              </w:rPr>
              <w:t xml:space="preserve"> Multi Class</w:t>
            </w:r>
          </w:p>
        </w:tc>
        <w:tc>
          <w:tcPr>
            <w:tcW w:w="1628" w:type="dxa"/>
            <w:vAlign w:val="center"/>
          </w:tcPr>
          <w:p w14:paraId="23E5C646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40F43EE6" w14:textId="77777777" w:rsidR="00E92436" w:rsidRPr="00557341" w:rsidRDefault="00E92436" w:rsidP="00E92436">
            <w:pPr>
              <w:pStyle w:val="IOStabletext"/>
            </w:pPr>
            <w:r w:rsidRPr="00557341">
              <w:t>Junior</w:t>
            </w:r>
          </w:p>
        </w:tc>
      </w:tr>
      <w:tr w:rsidR="00E92436" w14:paraId="52A89C8C" w14:textId="77777777" w:rsidTr="00E92436">
        <w:trPr>
          <w:trHeight w:val="426"/>
        </w:trPr>
        <w:tc>
          <w:tcPr>
            <w:tcW w:w="1362" w:type="dxa"/>
          </w:tcPr>
          <w:p w14:paraId="16DCB859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2C98DCB7" w14:textId="77777777" w:rsidR="00E92436" w:rsidRDefault="00E92436" w:rsidP="00E92436">
            <w:pPr>
              <w:pStyle w:val="IOStabletext"/>
              <w:jc w:val="center"/>
            </w:pPr>
            <w:r>
              <w:t>45</w:t>
            </w:r>
          </w:p>
        </w:tc>
        <w:tc>
          <w:tcPr>
            <w:tcW w:w="4137" w:type="dxa"/>
            <w:vAlign w:val="center"/>
          </w:tcPr>
          <w:p w14:paraId="7F581CA9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</w:p>
        </w:tc>
        <w:tc>
          <w:tcPr>
            <w:tcW w:w="1628" w:type="dxa"/>
            <w:vAlign w:val="center"/>
          </w:tcPr>
          <w:p w14:paraId="72508AD5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16EB0EEF" w14:textId="77777777" w:rsidR="00E92436" w:rsidRPr="00310862" w:rsidRDefault="00E92436" w:rsidP="00E92436">
            <w:pPr>
              <w:pStyle w:val="IOStabletext"/>
            </w:pPr>
            <w:r>
              <w:t>11 years</w:t>
            </w:r>
          </w:p>
        </w:tc>
      </w:tr>
      <w:tr w:rsidR="00E92436" w14:paraId="2E182E66" w14:textId="77777777" w:rsidTr="00E92436">
        <w:trPr>
          <w:trHeight w:val="426"/>
        </w:trPr>
        <w:tc>
          <w:tcPr>
            <w:tcW w:w="1362" w:type="dxa"/>
          </w:tcPr>
          <w:p w14:paraId="298A89C4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42D3F50D" w14:textId="77777777" w:rsidR="00E92436" w:rsidRDefault="00E92436" w:rsidP="00E92436">
            <w:pPr>
              <w:pStyle w:val="IOStabletext"/>
              <w:jc w:val="center"/>
            </w:pPr>
            <w:r>
              <w:t>46</w:t>
            </w:r>
          </w:p>
        </w:tc>
        <w:tc>
          <w:tcPr>
            <w:tcW w:w="4137" w:type="dxa"/>
            <w:vAlign w:val="center"/>
          </w:tcPr>
          <w:p w14:paraId="586CCD30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</w:p>
        </w:tc>
        <w:tc>
          <w:tcPr>
            <w:tcW w:w="1628" w:type="dxa"/>
            <w:vAlign w:val="center"/>
          </w:tcPr>
          <w:p w14:paraId="61087FA1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1E15317C" w14:textId="77777777" w:rsidR="00E92436" w:rsidRPr="00310862" w:rsidRDefault="00E92436" w:rsidP="00E92436">
            <w:pPr>
              <w:pStyle w:val="IOStabletext"/>
            </w:pPr>
            <w:r>
              <w:t>11 years</w:t>
            </w:r>
          </w:p>
        </w:tc>
      </w:tr>
      <w:tr w:rsidR="00E92436" w14:paraId="44C3EFB4" w14:textId="77777777" w:rsidTr="00E92436">
        <w:trPr>
          <w:trHeight w:val="426"/>
        </w:trPr>
        <w:tc>
          <w:tcPr>
            <w:tcW w:w="1362" w:type="dxa"/>
          </w:tcPr>
          <w:p w14:paraId="70B8DC6A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7EECB4C8" w14:textId="77777777" w:rsidR="00E92436" w:rsidRDefault="00E92436" w:rsidP="00E92436">
            <w:pPr>
              <w:pStyle w:val="IOStabletext"/>
              <w:jc w:val="center"/>
            </w:pPr>
            <w:r>
              <w:t>47</w:t>
            </w:r>
          </w:p>
        </w:tc>
        <w:tc>
          <w:tcPr>
            <w:tcW w:w="4137" w:type="dxa"/>
            <w:vAlign w:val="center"/>
          </w:tcPr>
          <w:p w14:paraId="59E05A9C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</w:p>
        </w:tc>
        <w:tc>
          <w:tcPr>
            <w:tcW w:w="1628" w:type="dxa"/>
            <w:vAlign w:val="center"/>
          </w:tcPr>
          <w:p w14:paraId="0F00F98D" w14:textId="77777777" w:rsidR="00E92436" w:rsidRPr="00557341" w:rsidRDefault="00E92436" w:rsidP="00E92436">
            <w:pPr>
              <w:pStyle w:val="IOStabletext"/>
            </w:pPr>
            <w:r w:rsidRPr="00557341">
              <w:t>Boys</w:t>
            </w:r>
          </w:p>
        </w:tc>
        <w:tc>
          <w:tcPr>
            <w:tcW w:w="2223" w:type="dxa"/>
            <w:vAlign w:val="center"/>
          </w:tcPr>
          <w:p w14:paraId="337258C3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4ADD3BA2" w14:textId="77777777" w:rsidTr="00E92436">
        <w:trPr>
          <w:trHeight w:val="426"/>
        </w:trPr>
        <w:tc>
          <w:tcPr>
            <w:tcW w:w="1362" w:type="dxa"/>
          </w:tcPr>
          <w:p w14:paraId="2BCFB571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5A707CDA" w14:textId="77777777" w:rsidR="00E92436" w:rsidRDefault="00E92436" w:rsidP="00E92436">
            <w:pPr>
              <w:pStyle w:val="IOStabletext"/>
              <w:jc w:val="center"/>
            </w:pPr>
            <w:r>
              <w:t>48</w:t>
            </w:r>
          </w:p>
        </w:tc>
        <w:tc>
          <w:tcPr>
            <w:tcW w:w="4137" w:type="dxa"/>
            <w:vAlign w:val="center"/>
          </w:tcPr>
          <w:p w14:paraId="28729801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</w:p>
        </w:tc>
        <w:tc>
          <w:tcPr>
            <w:tcW w:w="1628" w:type="dxa"/>
            <w:vAlign w:val="center"/>
          </w:tcPr>
          <w:p w14:paraId="4F3E2BEA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1F2789C6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7E2BA627" w14:textId="77777777" w:rsidTr="00E92436">
        <w:trPr>
          <w:trHeight w:val="426"/>
        </w:trPr>
        <w:tc>
          <w:tcPr>
            <w:tcW w:w="1362" w:type="dxa"/>
          </w:tcPr>
          <w:p w14:paraId="2445935D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1C3324A3" w14:textId="77777777" w:rsidR="00E92436" w:rsidRDefault="00E92436" w:rsidP="00E92436">
            <w:pPr>
              <w:pStyle w:val="IOStabletext"/>
              <w:jc w:val="center"/>
            </w:pPr>
            <w:r>
              <w:t>49</w:t>
            </w:r>
          </w:p>
        </w:tc>
        <w:tc>
          <w:tcPr>
            <w:tcW w:w="4137" w:type="dxa"/>
            <w:vAlign w:val="center"/>
          </w:tcPr>
          <w:p w14:paraId="7111507C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  <w:r>
              <w:rPr>
                <w:sz w:val="20"/>
                <w:szCs w:val="20"/>
              </w:rPr>
              <w:t xml:space="preserve"> Multi Class</w:t>
            </w:r>
          </w:p>
        </w:tc>
        <w:tc>
          <w:tcPr>
            <w:tcW w:w="1628" w:type="dxa"/>
            <w:vAlign w:val="center"/>
          </w:tcPr>
          <w:p w14:paraId="4049ABFE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65580E5B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18AF66FB" w14:textId="77777777" w:rsidTr="00E92436">
        <w:trPr>
          <w:trHeight w:val="426"/>
        </w:trPr>
        <w:tc>
          <w:tcPr>
            <w:tcW w:w="1362" w:type="dxa"/>
          </w:tcPr>
          <w:p w14:paraId="6B9211FD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5DC8FF6F" w14:textId="77777777" w:rsidR="00E92436" w:rsidRDefault="00E92436" w:rsidP="00E92436">
            <w:pPr>
              <w:pStyle w:val="IOStabletext"/>
              <w:jc w:val="center"/>
            </w:pPr>
            <w:r>
              <w:t>50</w:t>
            </w:r>
          </w:p>
        </w:tc>
        <w:tc>
          <w:tcPr>
            <w:tcW w:w="4137" w:type="dxa"/>
            <w:vAlign w:val="center"/>
          </w:tcPr>
          <w:p w14:paraId="02FC2E27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50m Butterfly</w:t>
            </w:r>
            <w:r>
              <w:rPr>
                <w:sz w:val="20"/>
                <w:szCs w:val="20"/>
              </w:rPr>
              <w:t xml:space="preserve"> Multi Class</w:t>
            </w:r>
          </w:p>
        </w:tc>
        <w:tc>
          <w:tcPr>
            <w:tcW w:w="1628" w:type="dxa"/>
            <w:vAlign w:val="center"/>
          </w:tcPr>
          <w:p w14:paraId="1F834611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0A23C0FD" w14:textId="77777777" w:rsidR="00E92436" w:rsidRPr="00310862" w:rsidRDefault="00E92436" w:rsidP="00E92436">
            <w:pPr>
              <w:pStyle w:val="IOStabletext"/>
              <w:rPr>
                <w:rFonts w:ascii="Arial" w:eastAsia="MS Mincho" w:hAnsi="Arial"/>
                <w:lang w:eastAsia="en-US"/>
              </w:rPr>
            </w:pPr>
            <w:r w:rsidRPr="00310862">
              <w:rPr>
                <w:rFonts w:ascii="Arial" w:eastAsia="MS Mincho" w:hAnsi="Arial"/>
                <w:lang w:eastAsia="en-US"/>
              </w:rPr>
              <w:t>Senior</w:t>
            </w:r>
          </w:p>
        </w:tc>
      </w:tr>
      <w:tr w:rsidR="00E92436" w14:paraId="03A2AAB0" w14:textId="77777777" w:rsidTr="00E92436">
        <w:trPr>
          <w:trHeight w:val="426"/>
        </w:trPr>
        <w:tc>
          <w:tcPr>
            <w:tcW w:w="1362" w:type="dxa"/>
          </w:tcPr>
          <w:p w14:paraId="1C0E6016" w14:textId="648CA046" w:rsidR="00E92436" w:rsidRDefault="00E92436" w:rsidP="00E92436">
            <w:pPr>
              <w:pStyle w:val="IOStabletext"/>
            </w:pPr>
            <w:r>
              <w:t>12:35 am</w:t>
            </w:r>
          </w:p>
        </w:tc>
        <w:tc>
          <w:tcPr>
            <w:tcW w:w="1156" w:type="dxa"/>
          </w:tcPr>
          <w:p w14:paraId="6E88E89B" w14:textId="77777777" w:rsidR="00E92436" w:rsidRDefault="00E92436" w:rsidP="00E92436">
            <w:pPr>
              <w:pStyle w:val="IOStabletext"/>
              <w:jc w:val="center"/>
            </w:pPr>
            <w:r>
              <w:t>51</w:t>
            </w:r>
          </w:p>
        </w:tc>
        <w:tc>
          <w:tcPr>
            <w:tcW w:w="4137" w:type="dxa"/>
            <w:vAlign w:val="center"/>
          </w:tcPr>
          <w:p w14:paraId="1550807E" w14:textId="77777777" w:rsidR="00E92436" w:rsidRPr="00310862" w:rsidRDefault="00E92436" w:rsidP="00E92436">
            <w:pPr>
              <w:pStyle w:val="IOStabletext"/>
            </w:pPr>
            <w:r>
              <w:t>200m Individual Medley</w:t>
            </w:r>
          </w:p>
        </w:tc>
        <w:tc>
          <w:tcPr>
            <w:tcW w:w="1628" w:type="dxa"/>
            <w:vAlign w:val="center"/>
          </w:tcPr>
          <w:p w14:paraId="4C5E10C1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4FB591AE" w14:textId="77777777" w:rsidR="00E92436" w:rsidRPr="00310862" w:rsidRDefault="00E92436" w:rsidP="00E92436">
            <w:pPr>
              <w:pStyle w:val="IOStabletext"/>
            </w:pPr>
            <w:r>
              <w:t>8-10 years</w:t>
            </w:r>
          </w:p>
        </w:tc>
      </w:tr>
      <w:tr w:rsidR="00E92436" w14:paraId="449E45CE" w14:textId="77777777" w:rsidTr="00E92436">
        <w:trPr>
          <w:trHeight w:val="426"/>
        </w:trPr>
        <w:tc>
          <w:tcPr>
            <w:tcW w:w="1362" w:type="dxa"/>
          </w:tcPr>
          <w:p w14:paraId="127AD9B0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DFDEDD0" w14:textId="77777777" w:rsidR="00E92436" w:rsidRDefault="00E92436" w:rsidP="00E92436">
            <w:pPr>
              <w:pStyle w:val="IOStabletext"/>
              <w:jc w:val="center"/>
            </w:pPr>
            <w:r>
              <w:t>52</w:t>
            </w:r>
          </w:p>
        </w:tc>
        <w:tc>
          <w:tcPr>
            <w:tcW w:w="4137" w:type="dxa"/>
            <w:vAlign w:val="center"/>
          </w:tcPr>
          <w:p w14:paraId="6198F2DE" w14:textId="77777777" w:rsidR="00E92436" w:rsidRPr="00310862" w:rsidRDefault="00E92436" w:rsidP="00E92436">
            <w:pPr>
              <w:pStyle w:val="IOStabletext"/>
            </w:pPr>
            <w:r>
              <w:t>200m Individual Medley</w:t>
            </w:r>
          </w:p>
        </w:tc>
        <w:tc>
          <w:tcPr>
            <w:tcW w:w="1628" w:type="dxa"/>
            <w:vAlign w:val="center"/>
          </w:tcPr>
          <w:p w14:paraId="43AA123A" w14:textId="77777777" w:rsidR="00E92436" w:rsidRPr="00557341" w:rsidRDefault="00E92436" w:rsidP="00E92436">
            <w:pPr>
              <w:pStyle w:val="IOStabletext"/>
            </w:pPr>
            <w:r w:rsidRPr="00557341">
              <w:t>Girls</w:t>
            </w:r>
          </w:p>
        </w:tc>
        <w:tc>
          <w:tcPr>
            <w:tcW w:w="2223" w:type="dxa"/>
            <w:vAlign w:val="center"/>
          </w:tcPr>
          <w:p w14:paraId="6E8A2444" w14:textId="77777777" w:rsidR="00E92436" w:rsidRPr="00310862" w:rsidRDefault="00E92436" w:rsidP="00E92436">
            <w:pPr>
              <w:pStyle w:val="IOStabletext"/>
            </w:pPr>
            <w:r>
              <w:t>8-10 years</w:t>
            </w:r>
          </w:p>
        </w:tc>
      </w:tr>
      <w:tr w:rsidR="00E92436" w14:paraId="312B87BD" w14:textId="77777777" w:rsidTr="00E92436">
        <w:trPr>
          <w:trHeight w:val="426"/>
        </w:trPr>
        <w:tc>
          <w:tcPr>
            <w:tcW w:w="1362" w:type="dxa"/>
          </w:tcPr>
          <w:p w14:paraId="06E8C87B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2B5FC597" w14:textId="77777777" w:rsidR="00E92436" w:rsidRDefault="00E92436" w:rsidP="00E92436">
            <w:pPr>
              <w:pStyle w:val="IOStabletext"/>
              <w:jc w:val="center"/>
            </w:pPr>
            <w:r>
              <w:t>53</w:t>
            </w:r>
          </w:p>
        </w:tc>
        <w:tc>
          <w:tcPr>
            <w:tcW w:w="4137" w:type="dxa"/>
            <w:vAlign w:val="center"/>
          </w:tcPr>
          <w:p w14:paraId="142C0075" w14:textId="77777777" w:rsidR="00E92436" w:rsidRPr="00310862" w:rsidRDefault="00E92436" w:rsidP="00E92436">
            <w:pPr>
              <w:pStyle w:val="IOStabletext"/>
            </w:pPr>
            <w:r>
              <w:t>200m Individual Medley</w:t>
            </w:r>
          </w:p>
        </w:tc>
        <w:tc>
          <w:tcPr>
            <w:tcW w:w="1628" w:type="dxa"/>
            <w:vAlign w:val="center"/>
          </w:tcPr>
          <w:p w14:paraId="771A50BB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Boys</w:t>
            </w:r>
          </w:p>
        </w:tc>
        <w:tc>
          <w:tcPr>
            <w:tcW w:w="2223" w:type="dxa"/>
            <w:vAlign w:val="center"/>
          </w:tcPr>
          <w:p w14:paraId="47981A08" w14:textId="77777777" w:rsidR="00E92436" w:rsidRPr="00310862" w:rsidRDefault="00E92436" w:rsidP="00E92436">
            <w:pPr>
              <w:pStyle w:val="IOStabletext"/>
            </w:pPr>
            <w:r>
              <w:t>11-13 years</w:t>
            </w:r>
          </w:p>
        </w:tc>
      </w:tr>
      <w:tr w:rsidR="00E92436" w14:paraId="124EFBB7" w14:textId="77777777" w:rsidTr="00E92436">
        <w:trPr>
          <w:trHeight w:val="426"/>
        </w:trPr>
        <w:tc>
          <w:tcPr>
            <w:tcW w:w="1362" w:type="dxa"/>
          </w:tcPr>
          <w:p w14:paraId="6E032789" w14:textId="77777777" w:rsidR="00E92436" w:rsidRDefault="00E92436" w:rsidP="00E92436">
            <w:pPr>
              <w:pStyle w:val="IOStabletext"/>
            </w:pPr>
          </w:p>
        </w:tc>
        <w:tc>
          <w:tcPr>
            <w:tcW w:w="1156" w:type="dxa"/>
          </w:tcPr>
          <w:p w14:paraId="0A10B6B9" w14:textId="77777777" w:rsidR="00E92436" w:rsidRDefault="00E92436" w:rsidP="00E92436">
            <w:pPr>
              <w:pStyle w:val="IOStabletext"/>
              <w:jc w:val="center"/>
            </w:pPr>
            <w:r>
              <w:t>54</w:t>
            </w:r>
          </w:p>
        </w:tc>
        <w:tc>
          <w:tcPr>
            <w:tcW w:w="4137" w:type="dxa"/>
            <w:vAlign w:val="center"/>
          </w:tcPr>
          <w:p w14:paraId="3E3E85BD" w14:textId="77777777" w:rsidR="00E92436" w:rsidRPr="00310862" w:rsidRDefault="00E92436" w:rsidP="00E92436">
            <w:pPr>
              <w:pStyle w:val="IOStabletext"/>
            </w:pPr>
            <w:r>
              <w:t>200m Individual Medley</w:t>
            </w:r>
          </w:p>
        </w:tc>
        <w:tc>
          <w:tcPr>
            <w:tcW w:w="1628" w:type="dxa"/>
            <w:vAlign w:val="center"/>
          </w:tcPr>
          <w:p w14:paraId="7F9D75C7" w14:textId="77777777" w:rsidR="00E92436" w:rsidRPr="00310862" w:rsidRDefault="00E92436" w:rsidP="00E92436">
            <w:pPr>
              <w:rPr>
                <w:sz w:val="20"/>
                <w:szCs w:val="20"/>
              </w:rPr>
            </w:pPr>
            <w:r w:rsidRPr="00310862">
              <w:rPr>
                <w:sz w:val="20"/>
                <w:szCs w:val="20"/>
              </w:rPr>
              <w:t>Girls</w:t>
            </w:r>
          </w:p>
        </w:tc>
        <w:tc>
          <w:tcPr>
            <w:tcW w:w="2223" w:type="dxa"/>
            <w:vAlign w:val="center"/>
          </w:tcPr>
          <w:p w14:paraId="56BC567E" w14:textId="77777777" w:rsidR="00E92436" w:rsidRPr="00310862" w:rsidRDefault="00E92436" w:rsidP="00E92436">
            <w:pPr>
              <w:pStyle w:val="IOStabletext"/>
            </w:pPr>
            <w:r>
              <w:t>11-13 years</w:t>
            </w:r>
          </w:p>
        </w:tc>
      </w:tr>
      <w:tr w:rsidR="00E92436" w14:paraId="1A947E60" w14:textId="77777777" w:rsidTr="00E92436">
        <w:trPr>
          <w:trHeight w:val="426"/>
        </w:trPr>
        <w:tc>
          <w:tcPr>
            <w:tcW w:w="10506" w:type="dxa"/>
            <w:gridSpan w:val="5"/>
          </w:tcPr>
          <w:p w14:paraId="592BB04B" w14:textId="77777777" w:rsidR="00E92436" w:rsidRPr="00A44CCD" w:rsidRDefault="00E92436" w:rsidP="00E92436">
            <w:pPr>
              <w:pStyle w:val="IOStabletext"/>
              <w:jc w:val="center"/>
              <w:rPr>
                <w:b/>
              </w:rPr>
            </w:pPr>
            <w:r w:rsidRPr="00A44CCD">
              <w:rPr>
                <w:b/>
              </w:rPr>
              <w:t>Times listed are approximate only and to be used as a general guide.</w:t>
            </w:r>
          </w:p>
          <w:p w14:paraId="7C1707D5" w14:textId="77777777" w:rsidR="00E92436" w:rsidRPr="003D54AF" w:rsidRDefault="00E92436" w:rsidP="00E92436">
            <w:pPr>
              <w:pStyle w:val="IOStabletext"/>
              <w:jc w:val="center"/>
            </w:pPr>
            <w:r w:rsidRPr="00A44CCD">
              <w:rPr>
                <w:b/>
              </w:rPr>
              <w:t>Swimmers should report to Zone Managers at least 40 minutes before their event.</w:t>
            </w:r>
          </w:p>
        </w:tc>
      </w:tr>
    </w:tbl>
    <w:p w14:paraId="4DC0F66D" w14:textId="77777777" w:rsidR="000911A3" w:rsidRPr="00114A82" w:rsidRDefault="000911A3" w:rsidP="00114A82">
      <w:pPr>
        <w:tabs>
          <w:tab w:val="left" w:pos="4500"/>
        </w:tabs>
        <w:rPr>
          <w:lang w:eastAsia="zh-CN"/>
        </w:rPr>
      </w:pPr>
    </w:p>
    <w:sectPr w:rsidR="000911A3" w:rsidRPr="00114A82" w:rsidSect="00742F6F">
      <w:headerReference w:type="default" r:id="rId13"/>
      <w:footerReference w:type="default" r:id="rId14"/>
      <w:type w:val="continuous"/>
      <w:pgSz w:w="11900" w:h="16840"/>
      <w:pgMar w:top="958" w:right="567" w:bottom="567" w:left="567" w:header="340" w:footer="8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0F969" w14:textId="77777777" w:rsidR="00201DE5" w:rsidRDefault="00201DE5" w:rsidP="00480FD7">
      <w:r>
        <w:separator/>
      </w:r>
    </w:p>
  </w:endnote>
  <w:endnote w:type="continuationSeparator" w:id="0">
    <w:p w14:paraId="0AFE0077" w14:textId="77777777" w:rsidR="00201DE5" w:rsidRDefault="00201DE5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AA2B8" w14:textId="36414847" w:rsidR="00532DA5" w:rsidRPr="004E338C" w:rsidRDefault="00532DA5" w:rsidP="00001E19">
    <w:pPr>
      <w:pStyle w:val="IOSfooter"/>
      <w:spacing w:before="120"/>
    </w:pPr>
    <w:r w:rsidRPr="0060449F">
      <w:rPr>
        <w:rFonts w:asciiTheme="minorHAnsi" w:hAnsiTheme="minorHAnsi" w:cstheme="minorHAnsi"/>
      </w:rPr>
      <w:t>Primary</w:t>
    </w:r>
    <w:r w:rsidR="00A03927" w:rsidRPr="0060449F">
      <w:rPr>
        <w:rFonts w:asciiTheme="minorHAnsi" w:hAnsiTheme="minorHAnsi" w:cstheme="minorHAnsi"/>
      </w:rPr>
      <w:t xml:space="preserve"> </w:t>
    </w:r>
    <w:r w:rsidR="007C63F0" w:rsidRPr="0060449F">
      <w:rPr>
        <w:rFonts w:asciiTheme="minorHAnsi" w:hAnsiTheme="minorHAnsi" w:cstheme="minorHAnsi"/>
      </w:rPr>
      <w:t>Swimming</w:t>
    </w:r>
    <w:r w:rsidRPr="004E338C">
      <w:tab/>
    </w:r>
    <w:r w:rsidR="00742F6F"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 w:rsidR="003108E2">
      <w:rPr>
        <w:noProof/>
      </w:rPr>
      <w:t>1</w:t>
    </w:r>
    <w:r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63341" w14:textId="77777777" w:rsidR="00201DE5" w:rsidRDefault="00201DE5" w:rsidP="00480FD7">
      <w:r>
        <w:separator/>
      </w:r>
    </w:p>
  </w:footnote>
  <w:footnote w:type="continuationSeparator" w:id="0">
    <w:p w14:paraId="79ACFDB5" w14:textId="77777777" w:rsidR="00201DE5" w:rsidRDefault="00201DE5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50680" w14:textId="77777777" w:rsidR="00532DA5" w:rsidRPr="0060449F" w:rsidRDefault="006B7FE5" w:rsidP="00742F6F">
    <w:pPr>
      <w:pStyle w:val="IOSdocumenttitle"/>
      <w:tabs>
        <w:tab w:val="left" w:pos="470"/>
      </w:tabs>
      <w:spacing w:before="0"/>
      <w:rPr>
        <w:rFonts w:asciiTheme="minorHAnsi" w:hAnsiTheme="minorHAnsi" w:cstheme="minorHAnsi"/>
      </w:rPr>
    </w:pPr>
    <w:r w:rsidRPr="0060449F">
      <w:rPr>
        <w:rFonts w:asciiTheme="minorHAnsi" w:hAnsiTheme="minorHAnsi" w:cstheme="minorHAnsi"/>
      </w:rPr>
      <w:t>North Coast School Sport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3233170"/>
    <w:multiLevelType w:val="hybridMultilevel"/>
    <w:tmpl w:val="7586FC62"/>
    <w:lvl w:ilvl="0" w:tplc="C7C0A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9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E34FC"/>
    <w:multiLevelType w:val="multilevel"/>
    <w:tmpl w:val="0C09001D"/>
    <w:numStyleLink w:val="IOSList1new"/>
  </w:abstractNum>
  <w:abstractNum w:abstractNumId="21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259880">
    <w:abstractNumId w:val="23"/>
  </w:num>
  <w:num w:numId="2" w16cid:durableId="1539584135">
    <w:abstractNumId w:val="23"/>
  </w:num>
  <w:num w:numId="3" w16cid:durableId="1099302086">
    <w:abstractNumId w:val="23"/>
  </w:num>
  <w:num w:numId="4" w16cid:durableId="1207719115">
    <w:abstractNumId w:val="18"/>
  </w:num>
  <w:num w:numId="5" w16cid:durableId="2108190048">
    <w:abstractNumId w:val="0"/>
  </w:num>
  <w:num w:numId="6" w16cid:durableId="626935377">
    <w:abstractNumId w:val="16"/>
  </w:num>
  <w:num w:numId="7" w16cid:durableId="1557426668">
    <w:abstractNumId w:val="16"/>
  </w:num>
  <w:num w:numId="8" w16cid:durableId="1947695247">
    <w:abstractNumId w:val="15"/>
  </w:num>
  <w:num w:numId="9" w16cid:durableId="195851742">
    <w:abstractNumId w:val="2"/>
  </w:num>
  <w:num w:numId="10" w16cid:durableId="880554020">
    <w:abstractNumId w:val="14"/>
  </w:num>
  <w:num w:numId="11" w16cid:durableId="1370686544">
    <w:abstractNumId w:val="4"/>
  </w:num>
  <w:num w:numId="12" w16cid:durableId="1984387123">
    <w:abstractNumId w:val="13"/>
  </w:num>
  <w:num w:numId="13" w16cid:durableId="831875567">
    <w:abstractNumId w:val="21"/>
  </w:num>
  <w:num w:numId="14" w16cid:durableId="1738019310">
    <w:abstractNumId w:val="8"/>
  </w:num>
  <w:num w:numId="15" w16cid:durableId="1626233192">
    <w:abstractNumId w:val="19"/>
  </w:num>
  <w:num w:numId="16" w16cid:durableId="1020013510">
    <w:abstractNumId w:val="5"/>
  </w:num>
  <w:num w:numId="17" w16cid:durableId="294868178">
    <w:abstractNumId w:val="10"/>
  </w:num>
  <w:num w:numId="18" w16cid:durableId="1991978881">
    <w:abstractNumId w:val="12"/>
  </w:num>
  <w:num w:numId="19" w16cid:durableId="992030496">
    <w:abstractNumId w:val="1"/>
  </w:num>
  <w:num w:numId="20" w16cid:durableId="992564477">
    <w:abstractNumId w:val="3"/>
  </w:num>
  <w:num w:numId="21" w16cid:durableId="1749229146">
    <w:abstractNumId w:val="17"/>
  </w:num>
  <w:num w:numId="22" w16cid:durableId="1345979697">
    <w:abstractNumId w:val="9"/>
  </w:num>
  <w:num w:numId="23" w16cid:durableId="43529501">
    <w:abstractNumId w:val="1"/>
  </w:num>
  <w:num w:numId="24" w16cid:durableId="883754314">
    <w:abstractNumId w:val="19"/>
  </w:num>
  <w:num w:numId="25" w16cid:durableId="575555525">
    <w:abstractNumId w:val="13"/>
  </w:num>
  <w:num w:numId="26" w16cid:durableId="419721896">
    <w:abstractNumId w:val="13"/>
  </w:num>
  <w:num w:numId="27" w16cid:durableId="1681003026">
    <w:abstractNumId w:val="9"/>
  </w:num>
  <w:num w:numId="28" w16cid:durableId="183327736">
    <w:abstractNumId w:val="1"/>
  </w:num>
  <w:num w:numId="29" w16cid:durableId="2066566394">
    <w:abstractNumId w:val="19"/>
  </w:num>
  <w:num w:numId="30" w16cid:durableId="2018843521">
    <w:abstractNumId w:val="13"/>
  </w:num>
  <w:num w:numId="31" w16cid:durableId="1304584181">
    <w:abstractNumId w:val="13"/>
  </w:num>
  <w:num w:numId="32" w16cid:durableId="556863873">
    <w:abstractNumId w:val="9"/>
  </w:num>
  <w:num w:numId="33" w16cid:durableId="289288614">
    <w:abstractNumId w:val="6"/>
  </w:num>
  <w:num w:numId="34" w16cid:durableId="1628587573">
    <w:abstractNumId w:val="1"/>
  </w:num>
  <w:num w:numId="35" w16cid:durableId="679964473">
    <w:abstractNumId w:val="19"/>
  </w:num>
  <w:num w:numId="36" w16cid:durableId="1953396440">
    <w:abstractNumId w:val="13"/>
  </w:num>
  <w:num w:numId="37" w16cid:durableId="195239528">
    <w:abstractNumId w:val="13"/>
  </w:num>
  <w:num w:numId="38" w16cid:durableId="1682126383">
    <w:abstractNumId w:val="9"/>
  </w:num>
  <w:num w:numId="39" w16cid:durableId="1752388191">
    <w:abstractNumId w:val="6"/>
  </w:num>
  <w:num w:numId="40" w16cid:durableId="1455635179">
    <w:abstractNumId w:val="22"/>
  </w:num>
  <w:num w:numId="41" w16cid:durableId="716467418">
    <w:abstractNumId w:val="11"/>
  </w:num>
  <w:num w:numId="42" w16cid:durableId="372466009">
    <w:abstractNumId w:val="20"/>
  </w:num>
  <w:num w:numId="43" w16cid:durableId="15827869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716"/>
    <w:rsid w:val="00001E19"/>
    <w:rsid w:val="00010671"/>
    <w:rsid w:val="00010B54"/>
    <w:rsid w:val="00011B69"/>
    <w:rsid w:val="00061616"/>
    <w:rsid w:val="00076446"/>
    <w:rsid w:val="000830A3"/>
    <w:rsid w:val="000911A3"/>
    <w:rsid w:val="000C3B9A"/>
    <w:rsid w:val="000C4732"/>
    <w:rsid w:val="000F6821"/>
    <w:rsid w:val="00100563"/>
    <w:rsid w:val="00114A82"/>
    <w:rsid w:val="001329F3"/>
    <w:rsid w:val="00175BB6"/>
    <w:rsid w:val="00185EC3"/>
    <w:rsid w:val="00186118"/>
    <w:rsid w:val="001E1B75"/>
    <w:rsid w:val="001F1D0D"/>
    <w:rsid w:val="001F6BBE"/>
    <w:rsid w:val="00201DE5"/>
    <w:rsid w:val="00215471"/>
    <w:rsid w:val="00215956"/>
    <w:rsid w:val="00217C5A"/>
    <w:rsid w:val="002208BE"/>
    <w:rsid w:val="00225BA0"/>
    <w:rsid w:val="00236BAE"/>
    <w:rsid w:val="002407B2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10862"/>
    <w:rsid w:val="003108E2"/>
    <w:rsid w:val="00334511"/>
    <w:rsid w:val="00341F8B"/>
    <w:rsid w:val="003571C4"/>
    <w:rsid w:val="00361327"/>
    <w:rsid w:val="003650FF"/>
    <w:rsid w:val="00367FB2"/>
    <w:rsid w:val="0037341C"/>
    <w:rsid w:val="00382EE4"/>
    <w:rsid w:val="00392C8F"/>
    <w:rsid w:val="003A2B84"/>
    <w:rsid w:val="003B3062"/>
    <w:rsid w:val="003D54AF"/>
    <w:rsid w:val="003D7674"/>
    <w:rsid w:val="003F761F"/>
    <w:rsid w:val="00407049"/>
    <w:rsid w:val="00415389"/>
    <w:rsid w:val="00416769"/>
    <w:rsid w:val="00427B55"/>
    <w:rsid w:val="00453899"/>
    <w:rsid w:val="004668BC"/>
    <w:rsid w:val="00480C44"/>
    <w:rsid w:val="00480FD7"/>
    <w:rsid w:val="004B4B05"/>
    <w:rsid w:val="004E338C"/>
    <w:rsid w:val="004E45BA"/>
    <w:rsid w:val="004F35B3"/>
    <w:rsid w:val="00504555"/>
    <w:rsid w:val="005202C7"/>
    <w:rsid w:val="00532DA5"/>
    <w:rsid w:val="005402DE"/>
    <w:rsid w:val="00541AE4"/>
    <w:rsid w:val="00557341"/>
    <w:rsid w:val="005764DE"/>
    <w:rsid w:val="00595476"/>
    <w:rsid w:val="005A5D77"/>
    <w:rsid w:val="005B53AD"/>
    <w:rsid w:val="005C7E88"/>
    <w:rsid w:val="005D1A4E"/>
    <w:rsid w:val="005F24EE"/>
    <w:rsid w:val="0060449F"/>
    <w:rsid w:val="00614716"/>
    <w:rsid w:val="006369A7"/>
    <w:rsid w:val="0064353D"/>
    <w:rsid w:val="00652107"/>
    <w:rsid w:val="00656476"/>
    <w:rsid w:val="0065761A"/>
    <w:rsid w:val="00662F4D"/>
    <w:rsid w:val="00670D88"/>
    <w:rsid w:val="00672B25"/>
    <w:rsid w:val="006735CE"/>
    <w:rsid w:val="00673949"/>
    <w:rsid w:val="00684627"/>
    <w:rsid w:val="006914F9"/>
    <w:rsid w:val="006B2D4C"/>
    <w:rsid w:val="006B3F32"/>
    <w:rsid w:val="006B6774"/>
    <w:rsid w:val="006B7FE5"/>
    <w:rsid w:val="006E2F78"/>
    <w:rsid w:val="006F2409"/>
    <w:rsid w:val="007052B6"/>
    <w:rsid w:val="00713DBB"/>
    <w:rsid w:val="00735393"/>
    <w:rsid w:val="007379BD"/>
    <w:rsid w:val="00742F6F"/>
    <w:rsid w:val="007464AC"/>
    <w:rsid w:val="00756B8D"/>
    <w:rsid w:val="007773AD"/>
    <w:rsid w:val="00786115"/>
    <w:rsid w:val="007A070B"/>
    <w:rsid w:val="007C3CDD"/>
    <w:rsid w:val="007C63F0"/>
    <w:rsid w:val="007D0956"/>
    <w:rsid w:val="008019D4"/>
    <w:rsid w:val="008023AA"/>
    <w:rsid w:val="0080474D"/>
    <w:rsid w:val="00804F4F"/>
    <w:rsid w:val="0082277D"/>
    <w:rsid w:val="00841596"/>
    <w:rsid w:val="00846B99"/>
    <w:rsid w:val="00861F4B"/>
    <w:rsid w:val="00863F90"/>
    <w:rsid w:val="00867696"/>
    <w:rsid w:val="008750C7"/>
    <w:rsid w:val="008948AD"/>
    <w:rsid w:val="008C2BB3"/>
    <w:rsid w:val="008C76DD"/>
    <w:rsid w:val="008E51E3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35FA"/>
    <w:rsid w:val="00994359"/>
    <w:rsid w:val="00994991"/>
    <w:rsid w:val="00995898"/>
    <w:rsid w:val="009D798B"/>
    <w:rsid w:val="00A02F62"/>
    <w:rsid w:val="00A03927"/>
    <w:rsid w:val="00A21F45"/>
    <w:rsid w:val="00A370B3"/>
    <w:rsid w:val="00A44CCD"/>
    <w:rsid w:val="00A57066"/>
    <w:rsid w:val="00A67905"/>
    <w:rsid w:val="00AA168F"/>
    <w:rsid w:val="00AA5AC4"/>
    <w:rsid w:val="00AB62F9"/>
    <w:rsid w:val="00AC269B"/>
    <w:rsid w:val="00AC44EA"/>
    <w:rsid w:val="00AE67E3"/>
    <w:rsid w:val="00AE79D8"/>
    <w:rsid w:val="00AF0134"/>
    <w:rsid w:val="00B24CBA"/>
    <w:rsid w:val="00B301C2"/>
    <w:rsid w:val="00B40474"/>
    <w:rsid w:val="00B7767B"/>
    <w:rsid w:val="00B97644"/>
    <w:rsid w:val="00BC097D"/>
    <w:rsid w:val="00BC353F"/>
    <w:rsid w:val="00BE1B6F"/>
    <w:rsid w:val="00BF0A40"/>
    <w:rsid w:val="00BF0A5C"/>
    <w:rsid w:val="00BF6866"/>
    <w:rsid w:val="00C0318E"/>
    <w:rsid w:val="00C069F5"/>
    <w:rsid w:val="00C2213A"/>
    <w:rsid w:val="00C262AE"/>
    <w:rsid w:val="00C2705F"/>
    <w:rsid w:val="00C27C7D"/>
    <w:rsid w:val="00C34ECC"/>
    <w:rsid w:val="00CA461E"/>
    <w:rsid w:val="00CD7B01"/>
    <w:rsid w:val="00CE670F"/>
    <w:rsid w:val="00D2375A"/>
    <w:rsid w:val="00D67117"/>
    <w:rsid w:val="00D72287"/>
    <w:rsid w:val="00D76281"/>
    <w:rsid w:val="00D7685E"/>
    <w:rsid w:val="00DD21D5"/>
    <w:rsid w:val="00DD36C0"/>
    <w:rsid w:val="00DD636E"/>
    <w:rsid w:val="00DE67EB"/>
    <w:rsid w:val="00DF3B99"/>
    <w:rsid w:val="00DF6F06"/>
    <w:rsid w:val="00E05A68"/>
    <w:rsid w:val="00E26D32"/>
    <w:rsid w:val="00E42AE6"/>
    <w:rsid w:val="00E45779"/>
    <w:rsid w:val="00E639B8"/>
    <w:rsid w:val="00E81B26"/>
    <w:rsid w:val="00E86FE9"/>
    <w:rsid w:val="00E92436"/>
    <w:rsid w:val="00E95EA2"/>
    <w:rsid w:val="00EC0A5A"/>
    <w:rsid w:val="00EC1887"/>
    <w:rsid w:val="00EF0641"/>
    <w:rsid w:val="00EF3415"/>
    <w:rsid w:val="00EF6D6A"/>
    <w:rsid w:val="00F12907"/>
    <w:rsid w:val="00F209A9"/>
    <w:rsid w:val="00F209C7"/>
    <w:rsid w:val="00F373A4"/>
    <w:rsid w:val="00F420F0"/>
    <w:rsid w:val="00F4748E"/>
    <w:rsid w:val="00F64899"/>
    <w:rsid w:val="00F702E6"/>
    <w:rsid w:val="00F827A9"/>
    <w:rsid w:val="00F93A8A"/>
    <w:rsid w:val="00FB7716"/>
    <w:rsid w:val="00FC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2E66395"/>
  <w14:defaultImageDpi w14:val="300"/>
  <w15:docId w15:val="{CA8AE641-3645-460E-8130-53DF63FF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281F50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60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64353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sz w:val="20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64353D"/>
    <w:pPr>
      <w:numPr>
        <w:numId w:val="38"/>
      </w:numPr>
      <w:spacing w:before="40" w:after="40" w:line="240" w:lineRule="auto"/>
      <w:ind w:left="527" w:hanging="17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64353D"/>
    <w:rPr>
      <w:rFonts w:ascii="Helvetica" w:eastAsia="SimSun" w:hAnsi="Helvetica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6147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14716"/>
    <w:rPr>
      <w:rFonts w:ascii="Arial" w:hAnsi="Arial"/>
      <w:sz w:val="24"/>
      <w:szCs w:val="24"/>
      <w:lang w:eastAsia="en-US"/>
    </w:rPr>
  </w:style>
  <w:style w:type="character" w:styleId="Hyperlink">
    <w:name w:val="Hyperlink"/>
    <w:uiPriority w:val="99"/>
    <w:unhideWhenUsed/>
    <w:rsid w:val="008023A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5EC3"/>
    <w:rPr>
      <w:color w:val="800080"/>
      <w:u w:val="single"/>
    </w:rPr>
  </w:style>
  <w:style w:type="paragraph" w:customStyle="1" w:styleId="Default">
    <w:name w:val="Default"/>
    <w:rsid w:val="0064353D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3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4C6404-9875-47C8-8D8C-49BDFB822DD6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2.xml><?xml version="1.0" encoding="utf-8"?>
<ds:datastoreItem xmlns:ds="http://schemas.openxmlformats.org/officeDocument/2006/customXml" ds:itemID="{D90709CB-5682-4756-99FD-3EC07AAC4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FE6735-0596-4D9A-9B1E-8AD1942D0C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1D3425-0998-4961-91B1-DF7DE86085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0</TotalTime>
  <Pages>3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</vt:lpstr>
    </vt:vector>
  </TitlesOfParts>
  <Company>NSW, Department of Education and Training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creator>Jensen, Amy</dc:creator>
  <cp:lastModifiedBy>Mitchell Lambert</cp:lastModifiedBy>
  <cp:revision>2</cp:revision>
  <cp:lastPrinted>2016-07-07T23:41:00Z</cp:lastPrinted>
  <dcterms:created xsi:type="dcterms:W3CDTF">2026-01-20T23:27:00Z</dcterms:created>
  <dcterms:modified xsi:type="dcterms:W3CDTF">2026-01-20T23:27:00Z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2024-01-15T03:54:35Z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e6a84e7a-2832-429e-8349-6c907e1c60f7</vt:lpwstr>
  </property>
  <property fmtid="{D5CDD505-2E9C-101B-9397-08002B2CF9AE}" pid="10" name="MSIP_Label_b603dfd7-d93a-4381-a340-2995d8282205_ContentBits">
    <vt:lpwstr>0</vt:lpwstr>
  </property>
</Properties>
</file>