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7FB80" w14:textId="7590E004" w:rsidR="00EC1887" w:rsidRPr="00610280" w:rsidRDefault="00273DC8" w:rsidP="00610280">
      <w:pPr>
        <w:pStyle w:val="IOSHeading1"/>
        <w:pBdr>
          <w:bottom w:val="none" w:sz="0" w:space="0" w:color="auto"/>
        </w:pBdr>
        <w:tabs>
          <w:tab w:val="left" w:pos="567"/>
        </w:tabs>
        <w:rPr>
          <w:rFonts w:asciiTheme="majorHAnsi" w:hAnsiTheme="majorHAnsi" w:cstheme="majorHAnsi"/>
        </w:rPr>
      </w:pPr>
      <w:r w:rsidRPr="00610280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726791BE" wp14:editId="4E465BEB">
            <wp:extent cx="773517" cy="321836"/>
            <wp:effectExtent l="0" t="0" r="762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300" cy="32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4762794"/>
      <w:bookmarkEnd w:id="0"/>
      <w:r w:rsidRPr="00610280">
        <w:rPr>
          <w:rFonts w:asciiTheme="majorHAnsi" w:hAnsiTheme="majorHAnsi" w:cstheme="majorHAnsi"/>
          <w:b/>
          <w:sz w:val="28"/>
          <w:szCs w:val="22"/>
        </w:rPr>
        <w:t xml:space="preserve">      </w:t>
      </w:r>
      <w:r w:rsidRPr="00EA0526">
        <w:rPr>
          <w:rFonts w:ascii="Montserrat" w:hAnsi="Montserrat" w:cstheme="majorHAnsi"/>
          <w:b/>
          <w:sz w:val="28"/>
          <w:szCs w:val="22"/>
        </w:rPr>
        <w:t xml:space="preserve"> North Coast PSSA Multi Class Athletics Entry Form</w:t>
      </w:r>
      <w:r w:rsidRPr="00610280">
        <w:rPr>
          <w:rFonts w:asciiTheme="majorHAnsi" w:hAnsiTheme="majorHAnsi" w:cstheme="majorHAnsi"/>
          <w:b/>
          <w:sz w:val="28"/>
          <w:szCs w:val="22"/>
        </w:rPr>
        <w:t xml:space="preserve">   </w:t>
      </w:r>
      <w:r w:rsidRPr="00610280">
        <w:rPr>
          <w:rFonts w:asciiTheme="majorHAnsi" w:hAnsiTheme="majorHAnsi" w:cstheme="majorHAnsi"/>
          <w:b/>
          <w:sz w:val="32"/>
        </w:rPr>
        <w:t xml:space="preserve"> </w:t>
      </w:r>
      <w:r w:rsidR="00C31335" w:rsidRPr="00610280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26F67B95" wp14:editId="253A50AA">
            <wp:extent cx="766836" cy="3568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458" cy="36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8432E" w14:textId="77777777" w:rsidR="00D20345" w:rsidRPr="000A4D8F" w:rsidRDefault="005F6BC6" w:rsidP="00C43479">
      <w:pPr>
        <w:pStyle w:val="IOSbodytext"/>
        <w:spacing w:after="0"/>
        <w:rPr>
          <w:rFonts w:ascii="Montserrat" w:hAnsi="Montserrat" w:cstheme="majorHAnsi"/>
          <w:i/>
          <w:color w:val="000000"/>
          <w:sz w:val="22"/>
          <w:szCs w:val="22"/>
          <w:shd w:val="clear" w:color="auto" w:fill="FFFFFF"/>
        </w:rPr>
      </w:pPr>
      <w:r w:rsidRPr="00EA0526">
        <w:rPr>
          <w:rFonts w:ascii="Montserrat" w:hAnsi="Montserrat" w:cstheme="majorHAnsi"/>
          <w:b/>
        </w:rPr>
        <w:t>Form for Students with a Disability</w:t>
      </w:r>
      <w:r w:rsidRPr="000A4D8F">
        <w:rPr>
          <w:rFonts w:ascii="Montserrat" w:hAnsi="Montserrat" w:cstheme="majorHAnsi"/>
          <w:b/>
          <w:color w:val="000000"/>
          <w:sz w:val="28"/>
          <w:szCs w:val="22"/>
          <w:shd w:val="clear" w:color="auto" w:fill="FFFFFF"/>
        </w:rPr>
        <w:t xml:space="preserve"> </w:t>
      </w:r>
      <w:r w:rsidRPr="000A4D8F">
        <w:rPr>
          <w:rFonts w:ascii="Montserrat" w:hAnsi="Montserrat" w:cstheme="majorHAnsi"/>
          <w:b/>
          <w:color w:val="000000"/>
          <w:sz w:val="22"/>
          <w:szCs w:val="22"/>
          <w:shd w:val="clear" w:color="auto" w:fill="FFFFFF"/>
        </w:rPr>
        <w:br/>
      </w:r>
      <w:r w:rsidR="00D20345" w:rsidRPr="00EA0526">
        <w:rPr>
          <w:rFonts w:ascii="Montserrat" w:hAnsi="Montserrat" w:cstheme="majorHAnsi"/>
          <w:bCs/>
          <w:i/>
          <w:iCs/>
          <w:color w:val="000000"/>
          <w:sz w:val="22"/>
          <w:szCs w:val="22"/>
          <w:shd w:val="clear" w:color="auto" w:fill="FFFFFF"/>
        </w:rPr>
        <w:t>This form should be completed in detail and forwarded to your zone secretary.</w:t>
      </w:r>
      <w:r w:rsidR="00D20345" w:rsidRPr="000A4D8F">
        <w:rPr>
          <w:rFonts w:ascii="Montserrat" w:hAnsi="Montserrat" w:cstheme="majorHAnsi"/>
          <w:i/>
          <w:color w:val="000000"/>
          <w:sz w:val="22"/>
          <w:szCs w:val="22"/>
          <w:shd w:val="clear" w:color="auto" w:fill="FFFFFF"/>
        </w:rPr>
        <w:br/>
        <w:t>Please note:</w:t>
      </w:r>
    </w:p>
    <w:p w14:paraId="531601D8" w14:textId="77777777" w:rsidR="00D20345" w:rsidRPr="000A4D8F" w:rsidRDefault="00D20345" w:rsidP="00D20345">
      <w:pPr>
        <w:pStyle w:val="IOSList1numbered123"/>
        <w:rPr>
          <w:rFonts w:ascii="Montserrat" w:hAnsi="Montserrat" w:cstheme="majorHAnsi"/>
          <w:sz w:val="22"/>
          <w:szCs w:val="22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The type of disability and classification must be included</w:t>
      </w:r>
    </w:p>
    <w:p w14:paraId="0E5195E9" w14:textId="77777777" w:rsidR="00D20345" w:rsidRPr="000A4D8F" w:rsidRDefault="00D20345" w:rsidP="00D20345">
      <w:pPr>
        <w:pStyle w:val="IOSList1numbered123"/>
        <w:rPr>
          <w:rFonts w:ascii="Montserrat" w:hAnsi="Montserrat" w:cstheme="majorHAnsi"/>
          <w:sz w:val="22"/>
          <w:szCs w:val="22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The competitor’s entry time/distance must be included on the entry form</w:t>
      </w:r>
    </w:p>
    <w:p w14:paraId="7DEDCB1B" w14:textId="77777777" w:rsidR="00DE7690" w:rsidRPr="000A4D8F" w:rsidRDefault="00D20345" w:rsidP="00DE7690">
      <w:pPr>
        <w:pStyle w:val="IOSList1numbered123"/>
        <w:rPr>
          <w:rFonts w:ascii="Montserrat" w:hAnsi="Montserrat" w:cstheme="majorHAnsi"/>
          <w:sz w:val="22"/>
          <w:szCs w:val="22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Events will be conducted as </w:t>
      </w:r>
      <w:r w:rsidR="000C4FC5"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Multi</w:t>
      </w:r>
      <w:r w:rsidR="00BD0F07"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 </w:t>
      </w:r>
      <w:r w:rsidR="00C92EE3" w:rsidRPr="000A4D8F">
        <w:rPr>
          <w:rFonts w:ascii="Montserrat" w:hAnsi="Montserrat" w:cstheme="majorHAnsi"/>
          <w:sz w:val="22"/>
          <w:szCs w:val="22"/>
          <w:shd w:val="clear" w:color="auto" w:fill="FFFFFF"/>
        </w:rPr>
        <w:t>Class</w:t>
      </w: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 Athletics events</w:t>
      </w:r>
    </w:p>
    <w:p w14:paraId="38EA5FD7" w14:textId="0B9B601F" w:rsidR="00D20345" w:rsidRPr="000A4D8F" w:rsidRDefault="00DE7690" w:rsidP="000A4D8F">
      <w:pPr>
        <w:pStyle w:val="IOSList1numbered123"/>
        <w:tabs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</w:tabs>
        <w:ind w:right="276"/>
        <w:rPr>
          <w:rFonts w:ascii="Montserrat" w:hAnsi="Montserrat" w:cstheme="majorHAnsi"/>
          <w:sz w:val="20"/>
          <w:szCs w:val="20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Please attached the following: </w:t>
      </w:r>
      <w:r w:rsidR="000A4D8F">
        <w:rPr>
          <w:rFonts w:ascii="Montserrat" w:hAnsi="Montserrat" w:cstheme="majorHAnsi"/>
          <w:sz w:val="22"/>
          <w:szCs w:val="22"/>
          <w:shd w:val="clear" w:color="auto" w:fill="FFFFFF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 xml:space="preserve">T20 Disability Confirmation Form and copy of Sport Inclusion Australia Registration Card, </w:t>
      </w:r>
      <w:r w:rsidR="000A4D8F">
        <w:rPr>
          <w:rFonts w:ascii="Montserrat" w:hAnsi="Montserrat" w:cstheme="majorHAnsi"/>
          <w:sz w:val="20"/>
          <w:szCs w:val="20"/>
          <w:shd w:val="clear" w:color="auto" w:fill="FFFFFF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 xml:space="preserve">T01 – Latest Audiology Report and letter from Deaf School Australia, </w:t>
      </w:r>
      <w:r w:rsidR="000A4D8F">
        <w:rPr>
          <w:rFonts w:ascii="Montserrat" w:hAnsi="Montserrat" w:cstheme="majorHAnsi"/>
          <w:sz w:val="20"/>
          <w:szCs w:val="20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>T12 and T13 – Latest Vision Disability Confirmation Reports and letter</w:t>
      </w:r>
      <w:r w:rsidR="000A4D8F">
        <w:rPr>
          <w:rFonts w:ascii="Montserrat" w:hAnsi="Montserrat" w:cstheme="majorHAnsi"/>
          <w:sz w:val="20"/>
          <w:szCs w:val="20"/>
          <w:shd w:val="clear" w:color="auto" w:fill="FFFFFF"/>
        </w:rPr>
        <w:t xml:space="preserve"> from Vision Australia.</w:t>
      </w:r>
      <w:r w:rsidR="000A4D8F">
        <w:rPr>
          <w:rFonts w:ascii="Montserrat" w:hAnsi="Montserrat" w:cstheme="majorHAnsi"/>
          <w:sz w:val="20"/>
          <w:szCs w:val="20"/>
          <w:shd w:val="clear" w:color="auto" w:fill="FFFFFF"/>
        </w:rPr>
        <w:br/>
      </w:r>
      <w:r w:rsidRPr="000A4D8F">
        <w:rPr>
          <w:rFonts w:ascii="Montserrat" w:hAnsi="Montserrat" w:cstheme="majorHAnsi"/>
          <w:sz w:val="20"/>
          <w:szCs w:val="20"/>
          <w:shd w:val="clear" w:color="auto" w:fill="FFFFFF"/>
        </w:rPr>
        <w:t>These forms are mandatory for students to progress through AWD representative levels.</w:t>
      </w:r>
    </w:p>
    <w:p w14:paraId="18D7C1A1" w14:textId="00BF2FA9" w:rsidR="00DE7690" w:rsidRPr="00B97CF5" w:rsidRDefault="00DE7690" w:rsidP="00DE7690">
      <w:pPr>
        <w:pStyle w:val="IOSList1numbered123"/>
        <w:numPr>
          <w:ilvl w:val="0"/>
          <w:numId w:val="0"/>
        </w:numPr>
        <w:rPr>
          <w:rFonts w:ascii="Montserrat" w:hAnsi="Montserrat"/>
          <w:sz w:val="20"/>
          <w:szCs w:val="20"/>
        </w:rPr>
      </w:pPr>
      <w:r w:rsidRPr="000A4D8F">
        <w:rPr>
          <w:rFonts w:ascii="Montserrat" w:hAnsi="Montserrat" w:cstheme="majorHAnsi"/>
          <w:sz w:val="22"/>
          <w:szCs w:val="22"/>
          <w:shd w:val="clear" w:color="auto" w:fill="FFFFFF"/>
        </w:rPr>
        <w:t xml:space="preserve">For clarification of how classifications work, please contact North Coast School Sport Association or see </w:t>
      </w:r>
      <w:hyperlink r:id="rId13" w:history="1">
        <w:r w:rsidR="00B97CF5" w:rsidRPr="00B97CF5">
          <w:rPr>
            <w:rStyle w:val="Hyperlink"/>
            <w:rFonts w:ascii="Montserrat" w:hAnsi="Montserrat"/>
            <w:sz w:val="20"/>
            <w:szCs w:val="20"/>
          </w:rPr>
          <w:t>https://www.athletics.com.au/get-involved-athletics/multi-class/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  <w:tblCaption w:val="Information"/>
      </w:tblPr>
      <w:tblGrid>
        <w:gridCol w:w="2078"/>
        <w:gridCol w:w="3307"/>
        <w:gridCol w:w="2012"/>
        <w:gridCol w:w="3235"/>
      </w:tblGrid>
      <w:tr w:rsidR="00215471" w:rsidRPr="000A4D8F" w14:paraId="33334835" w14:textId="77777777" w:rsidTr="003A1802">
        <w:trPr>
          <w:trHeight w:val="381"/>
          <w:tblHeader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44B3B449" w14:textId="77777777" w:rsidR="00215471" w:rsidRPr="000A4D8F" w:rsidRDefault="00D20345" w:rsidP="00D20345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First Name:</w:t>
            </w:r>
          </w:p>
        </w:tc>
        <w:tc>
          <w:tcPr>
            <w:tcW w:w="3342" w:type="dxa"/>
            <w:tcBorders>
              <w:top w:val="nil"/>
              <w:left w:val="nil"/>
              <w:right w:val="nil"/>
            </w:tcBorders>
          </w:tcPr>
          <w:p w14:paraId="3D181E66" w14:textId="77777777" w:rsidR="00215471" w:rsidRPr="000A4D8F" w:rsidRDefault="00215471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61530CA3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 xml:space="preserve">Family Name: </w:t>
            </w:r>
          </w:p>
        </w:tc>
        <w:tc>
          <w:tcPr>
            <w:tcW w:w="3299" w:type="dxa"/>
            <w:tcBorders>
              <w:top w:val="nil"/>
              <w:left w:val="nil"/>
              <w:right w:val="nil"/>
            </w:tcBorders>
          </w:tcPr>
          <w:p w14:paraId="4A18C466" w14:textId="77777777" w:rsidR="00215471" w:rsidRPr="000A4D8F" w:rsidRDefault="00215471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C26C69" w:rsidRPr="000A4D8F" w14:paraId="3E0E5959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5165FA36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Age: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503CC51B" w14:textId="77777777" w:rsidR="00C26C69" w:rsidRPr="000A4D8F" w:rsidRDefault="00C26C69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46626E55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Date of Birth: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492F7E55" w14:textId="77777777" w:rsidR="00C26C69" w:rsidRPr="000A4D8F" w:rsidRDefault="00C26C69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C26C69" w:rsidRPr="000A4D8F" w14:paraId="5FD5288F" w14:textId="77777777" w:rsidTr="005F6BC6">
        <w:trPr>
          <w:trHeight w:val="318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47867656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Gender: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0C769444" w14:textId="77777777" w:rsidR="00C26C69" w:rsidRPr="000A4D8F" w:rsidRDefault="00D20345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Male/Female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3C22B212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1A162D50" w14:textId="77777777" w:rsidR="00C26C69" w:rsidRPr="000A4D8F" w:rsidRDefault="00C26C69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C26C69" w:rsidRPr="000A4D8F" w14:paraId="23C36C09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0F81CF44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 Address: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01F92AF7" w14:textId="77777777" w:rsidR="00C26C69" w:rsidRPr="000A4D8F" w:rsidRDefault="00C26C69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4EF1EF3D" w14:textId="77777777" w:rsidR="00C26C69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Post Code: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3273E921" w14:textId="77777777" w:rsidR="00C26C69" w:rsidRPr="000A4D8F" w:rsidRDefault="00C26C69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D20345" w:rsidRPr="000A4D8F" w14:paraId="6AAE5F41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1B144EF8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 Phone Number: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75262E52" w14:textId="77777777" w:rsidR="00D20345" w:rsidRPr="000A4D8F" w:rsidRDefault="00D20345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54CC02C3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School Fax Number:</w:t>
            </w: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3192E029" w14:textId="77777777" w:rsidR="00D20345" w:rsidRPr="000A4D8F" w:rsidRDefault="00D20345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  <w:tr w:rsidR="00D20345" w:rsidRPr="000A4D8F" w14:paraId="48EF8D65" w14:textId="77777777" w:rsidTr="005F6BC6">
        <w:trPr>
          <w:trHeight w:val="331"/>
        </w:trPr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</w:tcPr>
          <w:p w14:paraId="3E894310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  <w:r w:rsidRPr="000A4D8F">
              <w:rPr>
                <w:rFonts w:ascii="Montserrat" w:hAnsi="Montserrat" w:cstheme="majorHAnsi"/>
                <w:szCs w:val="22"/>
              </w:rPr>
              <w:t>Type of Disability</w:t>
            </w:r>
          </w:p>
        </w:tc>
        <w:tc>
          <w:tcPr>
            <w:tcW w:w="3342" w:type="dxa"/>
            <w:tcBorders>
              <w:left w:val="nil"/>
              <w:right w:val="nil"/>
            </w:tcBorders>
          </w:tcPr>
          <w:p w14:paraId="32DE9FB8" w14:textId="77777777" w:rsidR="00D20345" w:rsidRPr="000A4D8F" w:rsidRDefault="00D20345" w:rsidP="00C26C69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226B2" w14:textId="77777777" w:rsidR="00D20345" w:rsidRPr="000A4D8F" w:rsidRDefault="00D20345" w:rsidP="00C26C69">
            <w:pPr>
              <w:pStyle w:val="IOStabletext"/>
              <w:jc w:val="right"/>
              <w:rPr>
                <w:rFonts w:ascii="Montserrat" w:hAnsi="Montserrat" w:cstheme="majorHAnsi"/>
                <w:szCs w:val="22"/>
              </w:rPr>
            </w:pPr>
          </w:p>
        </w:tc>
        <w:tc>
          <w:tcPr>
            <w:tcW w:w="3299" w:type="dxa"/>
            <w:tcBorders>
              <w:left w:val="nil"/>
              <w:right w:val="nil"/>
            </w:tcBorders>
          </w:tcPr>
          <w:p w14:paraId="64B32DC3" w14:textId="77777777" w:rsidR="00D20345" w:rsidRPr="000A4D8F" w:rsidRDefault="00D20345" w:rsidP="00215471">
            <w:pPr>
              <w:pStyle w:val="IOStabletext"/>
              <w:rPr>
                <w:rFonts w:ascii="Montserrat" w:hAnsi="Montserrat" w:cstheme="majorHAnsi"/>
                <w:szCs w:val="22"/>
              </w:rPr>
            </w:pPr>
          </w:p>
        </w:tc>
      </w:tr>
    </w:tbl>
    <w:p w14:paraId="47FB5EED" w14:textId="77777777" w:rsidR="004A08E4" w:rsidRDefault="004A08E4" w:rsidP="00D20345">
      <w:pPr>
        <w:pStyle w:val="IOSList10"/>
        <w:ind w:left="142" w:firstLine="0"/>
        <w:rPr>
          <w:rFonts w:ascii="Montserrat" w:hAnsi="Montserrat" w:cstheme="majorHAnsi"/>
          <w:b/>
          <w:u w:val="single"/>
        </w:rPr>
      </w:pPr>
    </w:p>
    <w:p w14:paraId="291049B0" w14:textId="38A5B41C" w:rsidR="00D20345" w:rsidRPr="004A08E4" w:rsidRDefault="00D20345" w:rsidP="00D20345">
      <w:pPr>
        <w:pStyle w:val="IOSList10"/>
        <w:ind w:left="142" w:firstLine="0"/>
        <w:rPr>
          <w:rFonts w:ascii="Montserrat" w:hAnsi="Montserrat" w:cstheme="majorHAnsi"/>
          <w:bCs/>
          <w:color w:val="000000"/>
          <w:u w:val="single"/>
          <w:shd w:val="clear" w:color="auto" w:fill="FFFFFF"/>
        </w:rPr>
      </w:pPr>
      <w:r w:rsidRPr="004A08E4">
        <w:rPr>
          <w:rFonts w:ascii="Montserrat" w:hAnsi="Montserrat" w:cstheme="majorHAnsi"/>
          <w:bCs/>
          <w:u w:val="single"/>
        </w:rPr>
        <w:t xml:space="preserve">Classification: </w:t>
      </w:r>
    </w:p>
    <w:tbl>
      <w:tblPr>
        <w:tblStyle w:val="GridTable4-Accent1"/>
        <w:tblW w:w="0" w:type="auto"/>
        <w:tblInd w:w="-5" w:type="dxa"/>
        <w:tblLook w:val="04A0" w:firstRow="1" w:lastRow="0" w:firstColumn="1" w:lastColumn="0" w:noHBand="0" w:noVBand="1"/>
        <w:tblCaption w:val="Nominations"/>
      </w:tblPr>
      <w:tblGrid>
        <w:gridCol w:w="5230"/>
        <w:gridCol w:w="5392"/>
      </w:tblGrid>
      <w:tr w:rsidR="005F6BC6" w:rsidRPr="000A4D8F" w14:paraId="4398CDF3" w14:textId="77777777" w:rsidTr="004A08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  <w:shd w:val="clear" w:color="auto" w:fill="388600"/>
          </w:tcPr>
          <w:p w14:paraId="70E7B149" w14:textId="77777777" w:rsidR="005F6BC6" w:rsidRPr="000A4D8F" w:rsidRDefault="005F6BC6" w:rsidP="00D20345">
            <w:pPr>
              <w:pStyle w:val="IOStableheader"/>
              <w:jc w:val="center"/>
              <w:rPr>
                <w:rFonts w:ascii="Montserrat" w:hAnsi="Montserrat" w:cstheme="majorHAnsi"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>Event Name</w:t>
            </w:r>
          </w:p>
        </w:tc>
        <w:tc>
          <w:tcPr>
            <w:tcW w:w="5392" w:type="dxa"/>
            <w:shd w:val="clear" w:color="auto" w:fill="388600"/>
          </w:tcPr>
          <w:p w14:paraId="0389413F" w14:textId="77777777" w:rsidR="005F6BC6" w:rsidRPr="000A4D8F" w:rsidRDefault="005F6BC6" w:rsidP="00D20345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>Distance or Entry Time</w:t>
            </w:r>
          </w:p>
        </w:tc>
      </w:tr>
      <w:tr w:rsidR="005F6BC6" w:rsidRPr="000A4D8F" w14:paraId="64F54C7B" w14:textId="77777777" w:rsidTr="004A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5821C8BB" w14:textId="5A20E209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800m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231E8587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39C89447" w14:textId="77777777" w:rsidTr="004A08E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3183EC9E" w14:textId="7F64D3DE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800m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2D192C63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748126F4" w14:textId="77777777" w:rsidTr="004A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5EED381D" w14:textId="4E787D1E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100m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4D8EA5F3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4E985EBC" w14:textId="77777777" w:rsidTr="004A08E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19C04A04" w14:textId="5EDFE59C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100m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00E43A2C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32365E91" w14:textId="77777777" w:rsidTr="004A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46772757" w14:textId="11A415AA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200m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642D2020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5D7382DA" w14:textId="77777777" w:rsidTr="004A08E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6AD6AC93" w14:textId="0AEBC2FD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200m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48A783AE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268AF49D" w14:textId="77777777" w:rsidTr="004A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336FBA77" w14:textId="383601B1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Long Jump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605135D4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6CDA7B0B" w14:textId="77777777" w:rsidTr="004A08E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3BD6E268" w14:textId="54075433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Long Jump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3DB8928A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437FBF6B" w14:textId="77777777" w:rsidTr="004A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14AF36B5" w14:textId="5E96A365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Junior Boys/Girls Shot Put/Seated Shot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20D26BD6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0754EA4D" w14:textId="77777777" w:rsidTr="004A08E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16DF3B13" w14:textId="21F567AA" w:rsidR="005F6BC6" w:rsidRPr="000A4D8F" w:rsidRDefault="005F6BC6" w:rsidP="00D20345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Shot Put/Seated Shot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0CE9FB28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703C09C8" w14:textId="77777777" w:rsidTr="004A08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5FAD4B5C" w14:textId="0AD4D4D3" w:rsidR="005F6BC6" w:rsidRPr="000A4D8F" w:rsidRDefault="000C4FC5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>Junior Boys/Girls Discus 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 xml:space="preserve">Class </w:t>
            </w:r>
          </w:p>
        </w:tc>
        <w:tc>
          <w:tcPr>
            <w:tcW w:w="5392" w:type="dxa"/>
          </w:tcPr>
          <w:p w14:paraId="1630FBE4" w14:textId="77777777" w:rsidR="005F6BC6" w:rsidRPr="000A4D8F" w:rsidRDefault="005F6BC6" w:rsidP="00D20345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  <w:tr w:rsidR="005F6BC6" w:rsidRPr="000A4D8F" w14:paraId="76089476" w14:textId="77777777" w:rsidTr="004A08E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0" w:type="dxa"/>
          </w:tcPr>
          <w:p w14:paraId="4A502116" w14:textId="32DAB169" w:rsidR="005F6BC6" w:rsidRPr="000A4D8F" w:rsidRDefault="005F6BC6" w:rsidP="00C92EE3">
            <w:pPr>
              <w:pStyle w:val="IOStabletextbold"/>
              <w:rPr>
                <w:rFonts w:ascii="Montserrat" w:hAnsi="Montserrat" w:cstheme="majorHAnsi"/>
                <w:b/>
                <w:sz w:val="20"/>
              </w:rPr>
            </w:pPr>
            <w:r w:rsidRPr="000A4D8F">
              <w:rPr>
                <w:rFonts w:ascii="Montserrat" w:hAnsi="Montserrat" w:cstheme="majorHAnsi"/>
                <w:sz w:val="20"/>
              </w:rPr>
              <w:t xml:space="preserve">Senior Boys/Girls Discuss </w:t>
            </w:r>
            <w:r w:rsidR="000C4FC5" w:rsidRPr="000A4D8F">
              <w:rPr>
                <w:rFonts w:ascii="Montserrat" w:hAnsi="Montserrat" w:cstheme="majorHAnsi"/>
                <w:sz w:val="20"/>
              </w:rPr>
              <w:t>Multi</w:t>
            </w:r>
            <w:r w:rsidR="00470B15" w:rsidRPr="000A4D8F">
              <w:rPr>
                <w:rFonts w:ascii="Montserrat" w:hAnsi="Montserrat" w:cstheme="majorHAnsi"/>
                <w:sz w:val="20"/>
              </w:rPr>
              <w:t xml:space="preserve"> </w:t>
            </w:r>
            <w:r w:rsidR="00C92EE3" w:rsidRPr="000A4D8F">
              <w:rPr>
                <w:rFonts w:ascii="Montserrat" w:hAnsi="Montserrat" w:cstheme="majorHAnsi"/>
                <w:sz w:val="20"/>
              </w:rPr>
              <w:t>Class</w:t>
            </w:r>
          </w:p>
        </w:tc>
        <w:tc>
          <w:tcPr>
            <w:tcW w:w="5392" w:type="dxa"/>
          </w:tcPr>
          <w:p w14:paraId="7F122454" w14:textId="77777777" w:rsidR="005F6BC6" w:rsidRPr="000A4D8F" w:rsidRDefault="005F6BC6" w:rsidP="00D20345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theme="majorHAnsi"/>
                <w:sz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Nominations"/>
      </w:tblPr>
      <w:tblGrid>
        <w:gridCol w:w="2158"/>
        <w:gridCol w:w="4257"/>
        <w:gridCol w:w="1258"/>
        <w:gridCol w:w="2959"/>
      </w:tblGrid>
      <w:tr w:rsidR="00D20345" w:rsidRPr="000A4D8F" w14:paraId="53C140D1" w14:textId="77777777" w:rsidTr="00D20345">
        <w:trPr>
          <w:trHeight w:val="41"/>
          <w:tblHeader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</w:tcPr>
          <w:p w14:paraId="42346D13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proofErr w:type="spellStart"/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ation</w:t>
            </w:r>
            <w:proofErr w:type="spellEnd"/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 xml:space="preserve"> required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</w:tcPr>
          <w:p w14:paraId="704955A1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866F8A0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</w:tcPr>
          <w:p w14:paraId="315CE4C6" w14:textId="77777777" w:rsidR="00D20345" w:rsidRPr="000A4D8F" w:rsidRDefault="00D20345" w:rsidP="00D20345">
            <w:pPr>
              <w:pStyle w:val="IOStableheader"/>
              <w:spacing w:before="0" w:after="0" w:line="240" w:lineRule="auto"/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</w:pPr>
            <w:r w:rsidRPr="000A4D8F">
              <w:rPr>
                <w:rFonts w:ascii="Montserrat" w:hAnsi="Montserrat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D20345" w:rsidRPr="000A4D8F" w14:paraId="4129B4B0" w14:textId="77777777" w:rsidTr="00D20345">
        <w:trPr>
          <w:trHeight w:val="413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</w:tcPr>
          <w:p w14:paraId="37E0774E" w14:textId="77777777" w:rsidR="00D20345" w:rsidRPr="000A4D8F" w:rsidRDefault="005F6BC6" w:rsidP="00D20345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0A4D8F">
              <w:rPr>
                <w:rFonts w:ascii="Montserrat" w:hAnsi="Montserrat" w:cstheme="majorHAnsi"/>
              </w:rPr>
              <w:br/>
              <w:t>Principal approval signature</w:t>
            </w:r>
          </w:p>
        </w:tc>
        <w:tc>
          <w:tcPr>
            <w:tcW w:w="6232" w:type="dxa"/>
            <w:tcBorders>
              <w:top w:val="nil"/>
              <w:left w:val="nil"/>
              <w:right w:val="nil"/>
            </w:tcBorders>
          </w:tcPr>
          <w:p w14:paraId="394DBBF6" w14:textId="77777777" w:rsidR="00D20345" w:rsidRPr="000A4D8F" w:rsidRDefault="00D20345" w:rsidP="00D20345">
            <w:pPr>
              <w:pStyle w:val="IOStabletext"/>
              <w:rPr>
                <w:rFonts w:ascii="Montserrat" w:hAnsi="Montserrat" w:cstheme="majorHAnsi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763090EC" w14:textId="77777777" w:rsidR="00D20345" w:rsidRPr="000A4D8F" w:rsidRDefault="005F6BC6" w:rsidP="00D20345">
            <w:pPr>
              <w:pStyle w:val="IOStabletext"/>
              <w:jc w:val="right"/>
              <w:rPr>
                <w:rFonts w:ascii="Montserrat" w:hAnsi="Montserrat" w:cstheme="majorHAnsi"/>
              </w:rPr>
            </w:pPr>
            <w:r w:rsidRPr="000A4D8F">
              <w:rPr>
                <w:rFonts w:ascii="Montserrat" w:hAnsi="Montserrat" w:cstheme="majorHAnsi"/>
              </w:rPr>
              <w:br/>
            </w:r>
            <w:r w:rsidR="00D20345" w:rsidRPr="000A4D8F">
              <w:rPr>
                <w:rFonts w:ascii="Montserrat" w:hAnsi="Montserrat" w:cstheme="majorHAnsi"/>
              </w:rPr>
              <w:t>Date</w:t>
            </w:r>
          </w:p>
        </w:tc>
        <w:tc>
          <w:tcPr>
            <w:tcW w:w="4288" w:type="dxa"/>
            <w:tcBorders>
              <w:top w:val="nil"/>
              <w:left w:val="nil"/>
              <w:right w:val="nil"/>
            </w:tcBorders>
          </w:tcPr>
          <w:p w14:paraId="4034B5A8" w14:textId="77777777" w:rsidR="00D20345" w:rsidRPr="000A4D8F" w:rsidRDefault="00D20345" w:rsidP="00D20345">
            <w:pPr>
              <w:pStyle w:val="IOStabletext"/>
              <w:rPr>
                <w:rFonts w:ascii="Montserrat" w:hAnsi="Montserrat" w:cstheme="majorHAnsi"/>
              </w:rPr>
            </w:pPr>
          </w:p>
        </w:tc>
      </w:tr>
    </w:tbl>
    <w:p w14:paraId="7805A8CA" w14:textId="77777777" w:rsidR="00D20345" w:rsidRPr="000A4D8F" w:rsidRDefault="00D20345" w:rsidP="00BD6F31">
      <w:pPr>
        <w:pStyle w:val="IOSList10"/>
        <w:rPr>
          <w:rFonts w:ascii="Montserrat" w:hAnsi="Montserrat" w:cstheme="majorHAnsi"/>
        </w:rPr>
      </w:pPr>
    </w:p>
    <w:sectPr w:rsidR="00D20345" w:rsidRPr="000A4D8F" w:rsidSect="000A4D8F">
      <w:headerReference w:type="default" r:id="rId14"/>
      <w:footerReference w:type="default" r:id="rId15"/>
      <w:pgSz w:w="11900" w:h="16840"/>
      <w:pgMar w:top="958" w:right="701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3954E" w14:textId="77777777" w:rsidR="008C56C8" w:rsidRDefault="008C56C8" w:rsidP="00480FD7">
      <w:r>
        <w:separator/>
      </w:r>
    </w:p>
  </w:endnote>
  <w:endnote w:type="continuationSeparator" w:id="0">
    <w:p w14:paraId="1B14AEF7" w14:textId="77777777" w:rsidR="008C56C8" w:rsidRDefault="008C56C8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1C0B" w14:textId="545CDE65" w:rsidR="00D20345" w:rsidRPr="004E338C" w:rsidRDefault="00D20345" w:rsidP="0062351C">
    <w:pPr>
      <w:pStyle w:val="IOSfooter"/>
      <w:spacing w:before="120"/>
    </w:pPr>
    <w:r w:rsidRPr="00610280">
      <w:rPr>
        <w:rFonts w:asciiTheme="majorHAnsi" w:hAnsiTheme="majorHAnsi" w:cstheme="majorHAnsi"/>
      </w:rPr>
      <w:t xml:space="preserve">Primary Athletics </w:t>
    </w:r>
    <w:r w:rsidR="000C4FC5" w:rsidRPr="00610280">
      <w:rPr>
        <w:rFonts w:asciiTheme="majorHAnsi" w:hAnsiTheme="majorHAnsi" w:cstheme="majorHAnsi"/>
      </w:rPr>
      <w:t>Multi</w:t>
    </w:r>
    <w:r w:rsidR="00470B15">
      <w:rPr>
        <w:rFonts w:asciiTheme="majorHAnsi" w:hAnsiTheme="majorHAnsi" w:cstheme="majorHAnsi"/>
      </w:rPr>
      <w:t xml:space="preserve"> </w:t>
    </w:r>
    <w:r w:rsidR="00C92EE3" w:rsidRPr="00610280">
      <w:rPr>
        <w:rFonts w:asciiTheme="majorHAnsi" w:hAnsiTheme="majorHAnsi" w:cstheme="majorHAnsi"/>
      </w:rPr>
      <w:t>Class</w:t>
    </w:r>
    <w:r w:rsidRPr="00610280">
      <w:rPr>
        <w:rFonts w:asciiTheme="majorHAnsi" w:hAnsiTheme="majorHAnsi" w:cstheme="majorHAnsi"/>
      </w:rPr>
      <w:t xml:space="preserve"> Nomination Form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B97CF5">
      <w:rPr>
        <w:noProof/>
      </w:rPr>
      <w:t>1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527D5" w14:textId="77777777" w:rsidR="008C56C8" w:rsidRDefault="008C56C8" w:rsidP="00480FD7">
      <w:r>
        <w:separator/>
      </w:r>
    </w:p>
  </w:footnote>
  <w:footnote w:type="continuationSeparator" w:id="0">
    <w:p w14:paraId="53F58D80" w14:textId="77777777" w:rsidR="008C56C8" w:rsidRDefault="008C56C8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5785" w14:textId="0813BC64" w:rsidR="00D20345" w:rsidRPr="00610280" w:rsidRDefault="00D20345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610280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539018">
    <w:abstractNumId w:val="22"/>
  </w:num>
  <w:num w:numId="2" w16cid:durableId="1096557263">
    <w:abstractNumId w:val="22"/>
  </w:num>
  <w:num w:numId="3" w16cid:durableId="423764831">
    <w:abstractNumId w:val="22"/>
  </w:num>
  <w:num w:numId="4" w16cid:durableId="639843331">
    <w:abstractNumId w:val="17"/>
  </w:num>
  <w:num w:numId="5" w16cid:durableId="1260599526">
    <w:abstractNumId w:val="0"/>
  </w:num>
  <w:num w:numId="6" w16cid:durableId="595096351">
    <w:abstractNumId w:val="15"/>
  </w:num>
  <w:num w:numId="7" w16cid:durableId="615337279">
    <w:abstractNumId w:val="15"/>
  </w:num>
  <w:num w:numId="8" w16cid:durableId="509179931">
    <w:abstractNumId w:val="14"/>
  </w:num>
  <w:num w:numId="9" w16cid:durableId="2005619684">
    <w:abstractNumId w:val="2"/>
  </w:num>
  <w:num w:numId="10" w16cid:durableId="772743791">
    <w:abstractNumId w:val="13"/>
  </w:num>
  <w:num w:numId="11" w16cid:durableId="2099472967">
    <w:abstractNumId w:val="4"/>
  </w:num>
  <w:num w:numId="12" w16cid:durableId="1774982822">
    <w:abstractNumId w:val="12"/>
  </w:num>
  <w:num w:numId="13" w16cid:durableId="245498816">
    <w:abstractNumId w:val="20"/>
  </w:num>
  <w:num w:numId="14" w16cid:durableId="931203984">
    <w:abstractNumId w:val="7"/>
  </w:num>
  <w:num w:numId="15" w16cid:durableId="826167506">
    <w:abstractNumId w:val="18"/>
  </w:num>
  <w:num w:numId="16" w16cid:durableId="178545443">
    <w:abstractNumId w:val="5"/>
  </w:num>
  <w:num w:numId="17" w16cid:durableId="1882471563">
    <w:abstractNumId w:val="9"/>
  </w:num>
  <w:num w:numId="18" w16cid:durableId="74479436">
    <w:abstractNumId w:val="11"/>
  </w:num>
  <w:num w:numId="19" w16cid:durableId="2021925230">
    <w:abstractNumId w:val="1"/>
  </w:num>
  <w:num w:numId="20" w16cid:durableId="744499565">
    <w:abstractNumId w:val="3"/>
  </w:num>
  <w:num w:numId="21" w16cid:durableId="119617076">
    <w:abstractNumId w:val="16"/>
  </w:num>
  <w:num w:numId="22" w16cid:durableId="698050268">
    <w:abstractNumId w:val="8"/>
  </w:num>
  <w:num w:numId="23" w16cid:durableId="1844972526">
    <w:abstractNumId w:val="1"/>
  </w:num>
  <w:num w:numId="24" w16cid:durableId="1084111401">
    <w:abstractNumId w:val="18"/>
  </w:num>
  <w:num w:numId="25" w16cid:durableId="367678743">
    <w:abstractNumId w:val="12"/>
  </w:num>
  <w:num w:numId="26" w16cid:durableId="1652368817">
    <w:abstractNumId w:val="12"/>
  </w:num>
  <w:num w:numId="27" w16cid:durableId="1997689268">
    <w:abstractNumId w:val="8"/>
  </w:num>
  <w:num w:numId="28" w16cid:durableId="948855924">
    <w:abstractNumId w:val="1"/>
  </w:num>
  <w:num w:numId="29" w16cid:durableId="829560001">
    <w:abstractNumId w:val="18"/>
  </w:num>
  <w:num w:numId="30" w16cid:durableId="271475037">
    <w:abstractNumId w:val="12"/>
  </w:num>
  <w:num w:numId="31" w16cid:durableId="360783255">
    <w:abstractNumId w:val="12"/>
  </w:num>
  <w:num w:numId="32" w16cid:durableId="2123912520">
    <w:abstractNumId w:val="8"/>
  </w:num>
  <w:num w:numId="33" w16cid:durableId="1372535064">
    <w:abstractNumId w:val="6"/>
  </w:num>
  <w:num w:numId="34" w16cid:durableId="142743042">
    <w:abstractNumId w:val="1"/>
  </w:num>
  <w:num w:numId="35" w16cid:durableId="1296255680">
    <w:abstractNumId w:val="18"/>
  </w:num>
  <w:num w:numId="36" w16cid:durableId="1991519713">
    <w:abstractNumId w:val="12"/>
  </w:num>
  <w:num w:numId="37" w16cid:durableId="4291306">
    <w:abstractNumId w:val="12"/>
  </w:num>
  <w:num w:numId="38" w16cid:durableId="1276525525">
    <w:abstractNumId w:val="8"/>
  </w:num>
  <w:num w:numId="39" w16cid:durableId="191889437">
    <w:abstractNumId w:val="6"/>
  </w:num>
  <w:num w:numId="40" w16cid:durableId="1317998923">
    <w:abstractNumId w:val="21"/>
  </w:num>
  <w:num w:numId="41" w16cid:durableId="884410015">
    <w:abstractNumId w:val="10"/>
  </w:num>
  <w:num w:numId="42" w16cid:durableId="17711231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02AA2"/>
    <w:rsid w:val="00010671"/>
    <w:rsid w:val="00010B54"/>
    <w:rsid w:val="00076446"/>
    <w:rsid w:val="000A4D8F"/>
    <w:rsid w:val="000C3B9A"/>
    <w:rsid w:val="000C4732"/>
    <w:rsid w:val="000C4FC5"/>
    <w:rsid w:val="000F6821"/>
    <w:rsid w:val="00100563"/>
    <w:rsid w:val="00186118"/>
    <w:rsid w:val="001D0D63"/>
    <w:rsid w:val="001E1B75"/>
    <w:rsid w:val="001F1D0D"/>
    <w:rsid w:val="001F6BBE"/>
    <w:rsid w:val="00215471"/>
    <w:rsid w:val="00215956"/>
    <w:rsid w:val="002208BE"/>
    <w:rsid w:val="00225BA0"/>
    <w:rsid w:val="002407B2"/>
    <w:rsid w:val="00273DC8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120FB"/>
    <w:rsid w:val="00334511"/>
    <w:rsid w:val="00341F8B"/>
    <w:rsid w:val="00361327"/>
    <w:rsid w:val="00367FB2"/>
    <w:rsid w:val="003A1802"/>
    <w:rsid w:val="003B0C12"/>
    <w:rsid w:val="003B3062"/>
    <w:rsid w:val="004668BC"/>
    <w:rsid w:val="00470B15"/>
    <w:rsid w:val="00480C44"/>
    <w:rsid w:val="00480FD7"/>
    <w:rsid w:val="004A08E4"/>
    <w:rsid w:val="004B4B05"/>
    <w:rsid w:val="004E338C"/>
    <w:rsid w:val="004F0AE5"/>
    <w:rsid w:val="004F35B3"/>
    <w:rsid w:val="00504555"/>
    <w:rsid w:val="005202C7"/>
    <w:rsid w:val="005402DE"/>
    <w:rsid w:val="00541AE4"/>
    <w:rsid w:val="005764DE"/>
    <w:rsid w:val="00595476"/>
    <w:rsid w:val="005B5366"/>
    <w:rsid w:val="005B53AD"/>
    <w:rsid w:val="005C7E88"/>
    <w:rsid w:val="005D1A4E"/>
    <w:rsid w:val="005F6BC6"/>
    <w:rsid w:val="00610280"/>
    <w:rsid w:val="0062351C"/>
    <w:rsid w:val="00652107"/>
    <w:rsid w:val="0065761A"/>
    <w:rsid w:val="00662F4D"/>
    <w:rsid w:val="006735CE"/>
    <w:rsid w:val="00684627"/>
    <w:rsid w:val="006914F9"/>
    <w:rsid w:val="006B2D4C"/>
    <w:rsid w:val="006E2F78"/>
    <w:rsid w:val="006F2409"/>
    <w:rsid w:val="007052B6"/>
    <w:rsid w:val="00735393"/>
    <w:rsid w:val="00743F6B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F90"/>
    <w:rsid w:val="00870C6D"/>
    <w:rsid w:val="008750C7"/>
    <w:rsid w:val="008C2BB3"/>
    <w:rsid w:val="008C56C8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1154"/>
    <w:rsid w:val="00994359"/>
    <w:rsid w:val="00994991"/>
    <w:rsid w:val="00995898"/>
    <w:rsid w:val="009D798B"/>
    <w:rsid w:val="009E1ED6"/>
    <w:rsid w:val="00A21F45"/>
    <w:rsid w:val="00A370B3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767B"/>
    <w:rsid w:val="00B97CF5"/>
    <w:rsid w:val="00BC097D"/>
    <w:rsid w:val="00BC353F"/>
    <w:rsid w:val="00BD0F07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1335"/>
    <w:rsid w:val="00C34ECC"/>
    <w:rsid w:val="00C43479"/>
    <w:rsid w:val="00C92EE3"/>
    <w:rsid w:val="00CA461E"/>
    <w:rsid w:val="00CD57D7"/>
    <w:rsid w:val="00CD7B01"/>
    <w:rsid w:val="00CE670F"/>
    <w:rsid w:val="00D20345"/>
    <w:rsid w:val="00D2375A"/>
    <w:rsid w:val="00D56644"/>
    <w:rsid w:val="00D67117"/>
    <w:rsid w:val="00D7685E"/>
    <w:rsid w:val="00DD21D5"/>
    <w:rsid w:val="00DD36C0"/>
    <w:rsid w:val="00DD636E"/>
    <w:rsid w:val="00DE67EB"/>
    <w:rsid w:val="00DE7690"/>
    <w:rsid w:val="00DF029C"/>
    <w:rsid w:val="00DF3B99"/>
    <w:rsid w:val="00DF6F06"/>
    <w:rsid w:val="00E26D32"/>
    <w:rsid w:val="00E42AE6"/>
    <w:rsid w:val="00E45779"/>
    <w:rsid w:val="00E639B8"/>
    <w:rsid w:val="00E71336"/>
    <w:rsid w:val="00E86FE9"/>
    <w:rsid w:val="00E95EA2"/>
    <w:rsid w:val="00EA0526"/>
    <w:rsid w:val="00EC1887"/>
    <w:rsid w:val="00EF6D6A"/>
    <w:rsid w:val="00F209C7"/>
    <w:rsid w:val="00F373A4"/>
    <w:rsid w:val="00F420F0"/>
    <w:rsid w:val="00F4748E"/>
    <w:rsid w:val="00F64899"/>
    <w:rsid w:val="00F827A9"/>
    <w:rsid w:val="00F93A8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ACAD1D4"/>
  <w14:defaultImageDpi w14:val="300"/>
  <w15:docId w15:val="{EF467EB6-BD4C-470E-9C05-0BF9BCB2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D2034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57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4D8F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9E1ED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thletics.com.au/get-involved-athletics/multi-clas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0" ma:contentTypeDescription="Create a new document." ma:contentTypeScope="" ma:versionID="3f67c7a3c03482570bbdf38a629cdfb5">
  <xsd:schema xmlns:xsd="http://www.w3.org/2001/XMLSchema" xmlns:xs="http://www.w3.org/2001/XMLSchema" xmlns:p="http://schemas.microsoft.com/office/2006/metadata/properties" xmlns:ns2="8d62a34a-4a25-42c0-a735-2bb48111a31e" targetNamespace="http://schemas.microsoft.com/office/2006/metadata/properties" ma:root="true" ma:fieldsID="1a238326ba5ee6eb0d3d26848fc08123" ns2:_="">
    <xsd:import namespace="8d62a34a-4a25-42c0-a735-2bb48111a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A86CE-67E1-4534-9CE2-B59683830E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0ED54E-CAC6-45FA-878E-D9E1950CB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E3BB88-1570-4FA8-A00F-6787CAFFDB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B3EF2E-15C5-419B-BA7B-D4B6178756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4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Simone Millar (Simone Millar)</cp:lastModifiedBy>
  <cp:revision>3</cp:revision>
  <cp:lastPrinted>2016-07-07T23:41:00Z</cp:lastPrinted>
  <dcterms:created xsi:type="dcterms:W3CDTF">2026-02-23T23:01:00Z</dcterms:created>
  <dcterms:modified xsi:type="dcterms:W3CDTF">2026-02-23T23:02:00Z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2026-02-23T23:01:20Z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d49e0425-32fb-4dfb-906f-8ba414b12736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SIP_Label_b603dfd7-d93a-4381-a340-2995d8282205_Tag">
    <vt:lpwstr>10, 3, 0, 1</vt:lpwstr>
  </property>
</Properties>
</file>