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C573" w14:textId="4503C20A" w:rsidR="00261CC9" w:rsidRPr="00127B9F" w:rsidRDefault="00261CC9" w:rsidP="00A072FE">
      <w:pPr>
        <w:pStyle w:val="IOSHeading1"/>
        <w:pBdr>
          <w:bottom w:val="single" w:sz="4" w:space="21" w:color="auto"/>
        </w:pBdr>
        <w:tabs>
          <w:tab w:val="left" w:pos="2552"/>
        </w:tabs>
        <w:ind w:left="57"/>
        <w:jc w:val="center"/>
        <w:rPr>
          <w:rFonts w:ascii="Montserrat" w:hAnsi="Montserrat" w:cstheme="majorHAnsi"/>
          <w:sz w:val="44"/>
        </w:rPr>
      </w:pPr>
      <w:r w:rsidRPr="00127B9F">
        <w:rPr>
          <w:rFonts w:ascii="Montserrat" w:hAnsi="Montserrat" w:cstheme="majorHAnsi"/>
          <w:noProof/>
          <w:sz w:val="22"/>
          <w:szCs w:val="22"/>
          <w:lang w:eastAsia="en-AU"/>
        </w:rPr>
        <w:drawing>
          <wp:inline distT="0" distB="0" distL="0" distR="0" wp14:anchorId="25E7B980" wp14:editId="36D1C43B">
            <wp:extent cx="1212850" cy="430367"/>
            <wp:effectExtent l="0" t="0" r="635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236" cy="443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2FE">
        <w:rPr>
          <w:rFonts w:ascii="Montserrat" w:hAnsi="Montserrat" w:cstheme="majorHAnsi"/>
          <w:b/>
          <w:sz w:val="28"/>
          <w:szCs w:val="22"/>
        </w:rPr>
        <w:t xml:space="preserve">      </w:t>
      </w:r>
      <w:r w:rsidRPr="00127B9F">
        <w:rPr>
          <w:rFonts w:ascii="Montserrat" w:hAnsi="Montserrat" w:cstheme="majorHAnsi"/>
          <w:b/>
          <w:sz w:val="28"/>
          <w:szCs w:val="28"/>
        </w:rPr>
        <w:t>North C</w:t>
      </w:r>
      <w:r w:rsidR="00127B9F" w:rsidRPr="00127B9F">
        <w:rPr>
          <w:rFonts w:ascii="Montserrat" w:hAnsi="Montserrat" w:cstheme="majorHAnsi"/>
          <w:b/>
          <w:sz w:val="28"/>
          <w:szCs w:val="28"/>
        </w:rPr>
        <w:t>oast PSSA Athletics Relay Form</w:t>
      </w:r>
      <w:r w:rsidR="00A072FE">
        <w:rPr>
          <w:rFonts w:ascii="Montserrat" w:hAnsi="Montserrat" w:cstheme="majorHAnsi"/>
          <w:b/>
          <w:sz w:val="28"/>
          <w:szCs w:val="28"/>
        </w:rPr>
        <w:t xml:space="preserve">  </w:t>
      </w:r>
      <w:r w:rsidRPr="00127B9F">
        <w:rPr>
          <w:rFonts w:ascii="Montserrat" w:hAnsi="Montserrat" w:cstheme="majorHAnsi"/>
          <w:noProof/>
          <w:sz w:val="22"/>
          <w:szCs w:val="22"/>
          <w:lang w:eastAsia="en-AU"/>
        </w:rPr>
        <w:drawing>
          <wp:inline distT="0" distB="0" distL="0" distR="0" wp14:anchorId="11EB4161" wp14:editId="1942F6AA">
            <wp:extent cx="1117504" cy="520065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470" cy="53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1002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72"/>
        <w:gridCol w:w="1799"/>
        <w:gridCol w:w="3178"/>
        <w:gridCol w:w="702"/>
        <w:gridCol w:w="720"/>
        <w:gridCol w:w="2076"/>
        <w:gridCol w:w="272"/>
        <w:gridCol w:w="283"/>
      </w:tblGrid>
      <w:tr w:rsidR="00215471" w:rsidRPr="00127B9F" w14:paraId="5FDE4A30" w14:textId="77777777" w:rsidTr="00110AB8">
        <w:trPr>
          <w:trHeight w:val="68"/>
          <w:tblHeader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 w14:paraId="78FC54AC" w14:textId="77777777" w:rsidR="00215471" w:rsidRPr="00127B9F" w:rsidRDefault="0062351C" w:rsidP="00C26C69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bookmarkStart w:id="0" w:name="ColumnTitle_1"/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493C01" w14:textId="77777777" w:rsidR="00215471" w:rsidRPr="00127B9F" w:rsidRDefault="007605AF" w:rsidP="00C26C69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FAD09" w14:textId="77777777" w:rsidR="00215471" w:rsidRPr="00127B9F" w:rsidRDefault="007605AF" w:rsidP="00C26C69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41EDEE5D" w14:textId="77777777" w:rsidR="00215471" w:rsidRPr="00127B9F" w:rsidRDefault="007605AF" w:rsidP="00C26C69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5B3889" w:rsidRPr="00127B9F" w14:paraId="0575F416" w14:textId="77777777" w:rsidTr="00EC7229">
        <w:trPr>
          <w:gridAfter w:val="1"/>
          <w:wAfter w:w="274" w:type="dxa"/>
        </w:trPr>
        <w:tc>
          <w:tcPr>
            <w:tcW w:w="1072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6F50396" w14:textId="77777777" w:rsidR="009B4552" w:rsidRPr="00A435FD" w:rsidRDefault="009B4552" w:rsidP="00576742">
            <w:pPr>
              <w:pStyle w:val="IOSbold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</w:p>
          <w:p w14:paraId="6DD0FC8F" w14:textId="46CBE923" w:rsidR="005B3889" w:rsidRPr="00A072FE" w:rsidRDefault="005B3889" w:rsidP="00A072FE">
            <w:pPr>
              <w:pStyle w:val="IOSboldtext"/>
              <w:spacing w:line="240" w:lineRule="auto"/>
              <w:jc w:val="center"/>
              <w:rPr>
                <w:rFonts w:ascii="Montserrat" w:hAnsi="Montserrat" w:cstheme="majorHAnsi"/>
                <w:sz w:val="22"/>
                <w:szCs w:val="22"/>
              </w:rPr>
            </w:pPr>
            <w:r w:rsidRPr="00A072FE">
              <w:rPr>
                <w:rFonts w:ascii="Montserrat" w:hAnsi="Montserrat" w:cstheme="majorHAnsi"/>
                <w:sz w:val="22"/>
                <w:szCs w:val="22"/>
              </w:rPr>
              <w:t xml:space="preserve">Please return to </w:t>
            </w:r>
            <w:r w:rsidR="00A072FE" w:rsidRPr="00A072FE">
              <w:rPr>
                <w:rFonts w:ascii="Montserrat" w:hAnsi="Montserrat" w:cstheme="majorHAnsi"/>
                <w:sz w:val="22"/>
                <w:szCs w:val="22"/>
              </w:rPr>
              <w:t xml:space="preserve">your Zone Secretary and </w:t>
            </w:r>
            <w:r w:rsidR="00576742" w:rsidRPr="00A072FE">
              <w:rPr>
                <w:rFonts w:ascii="Montserrat" w:hAnsi="Montserrat" w:cstheme="majorHAnsi"/>
                <w:sz w:val="22"/>
                <w:szCs w:val="22"/>
              </w:rPr>
              <w:t xml:space="preserve">North Coast School Sport Unit </w:t>
            </w:r>
            <w:r w:rsidR="00576742" w:rsidRPr="006C249B">
              <w:rPr>
                <w:rFonts w:ascii="Montserrat" w:hAnsi="Montserrat" w:cstheme="majorHAnsi"/>
                <w:color w:val="0070C0"/>
                <w:sz w:val="22"/>
                <w:szCs w:val="22"/>
              </w:rPr>
              <w:t>(</w:t>
            </w:r>
            <w:hyperlink r:id="rId13" w:history="1">
              <w:r w:rsidR="00576742" w:rsidRPr="006C249B">
                <w:rPr>
                  <w:rStyle w:val="Hyperlink"/>
                  <w:rFonts w:ascii="Montserrat" w:hAnsi="Montserrat" w:cstheme="majorHAnsi"/>
                  <w:color w:val="0070C0"/>
                  <w:sz w:val="22"/>
                  <w:szCs w:val="22"/>
                </w:rPr>
                <w:t>nthcoastsport@det.nsw.edu.au</w:t>
              </w:r>
            </w:hyperlink>
            <w:r w:rsidR="00576742" w:rsidRPr="006C249B">
              <w:rPr>
                <w:rFonts w:ascii="Montserrat" w:hAnsi="Montserrat" w:cstheme="majorHAnsi"/>
                <w:color w:val="0070C0"/>
                <w:sz w:val="22"/>
                <w:szCs w:val="22"/>
              </w:rPr>
              <w:t xml:space="preserve">) </w:t>
            </w:r>
          </w:p>
        </w:tc>
      </w:tr>
      <w:bookmarkEnd w:id="0"/>
      <w:tr w:rsidR="00717CB8" w:rsidRPr="00127B9F" w14:paraId="707609B7" w14:textId="77777777" w:rsidTr="00146E90">
        <w:trPr>
          <w:gridAfter w:val="1"/>
          <w:wAfter w:w="274" w:type="dxa"/>
          <w:trHeight w:val="22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1A678" w14:textId="5E37F574" w:rsidR="00717CB8" w:rsidRPr="00127B9F" w:rsidRDefault="00127B9F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Region</w:t>
            </w:r>
          </w:p>
        </w:tc>
        <w:tc>
          <w:tcPr>
            <w:tcW w:w="875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3AFBFF18" w14:textId="77777777" w:rsidR="00717CB8" w:rsidRPr="00A435FD" w:rsidRDefault="00FB0013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  <w:r w:rsidRPr="00A435FD">
              <w:rPr>
                <w:rFonts w:ascii="Montserrat" w:hAnsi="Montserrat" w:cstheme="majorHAnsi"/>
                <w:sz w:val="22"/>
                <w:szCs w:val="22"/>
              </w:rPr>
              <w:t>North Coast</w:t>
            </w:r>
          </w:p>
        </w:tc>
      </w:tr>
      <w:tr w:rsidR="00717CB8" w:rsidRPr="00127B9F" w14:paraId="3916DF6F" w14:textId="77777777" w:rsidTr="00146E90">
        <w:trPr>
          <w:gridAfter w:val="1"/>
          <w:wAfter w:w="274" w:type="dxa"/>
          <w:trHeight w:val="22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FB50D" w14:textId="77777777" w:rsidR="00717CB8" w:rsidRPr="00127B9F" w:rsidRDefault="00FB0013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Event</w:t>
            </w:r>
          </w:p>
        </w:tc>
        <w:tc>
          <w:tcPr>
            <w:tcW w:w="8756" w:type="dxa"/>
            <w:gridSpan w:val="6"/>
            <w:tcBorders>
              <w:left w:val="nil"/>
              <w:right w:val="nil"/>
            </w:tcBorders>
            <w:vAlign w:val="center"/>
          </w:tcPr>
          <w:p w14:paraId="21B1B26E" w14:textId="77777777" w:rsidR="00717CB8" w:rsidRPr="00A435FD" w:rsidRDefault="00FB0013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  <w:r w:rsidRPr="00A435FD">
              <w:rPr>
                <w:rFonts w:ascii="Montserrat" w:hAnsi="Montserrat" w:cstheme="majorHAnsi"/>
                <w:sz w:val="22"/>
                <w:szCs w:val="22"/>
              </w:rPr>
              <w:t>Senior / Junior</w:t>
            </w:r>
          </w:p>
        </w:tc>
      </w:tr>
      <w:tr w:rsidR="00717CB8" w:rsidRPr="00127B9F" w14:paraId="4CA80B02" w14:textId="77777777" w:rsidTr="00146E90">
        <w:trPr>
          <w:gridAfter w:val="1"/>
          <w:wAfter w:w="274" w:type="dxa"/>
          <w:trHeight w:val="22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66504" w14:textId="77777777" w:rsidR="00717CB8" w:rsidRPr="00127B9F" w:rsidRDefault="00FB0013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Gender</w:t>
            </w:r>
          </w:p>
        </w:tc>
        <w:tc>
          <w:tcPr>
            <w:tcW w:w="8756" w:type="dxa"/>
            <w:gridSpan w:val="6"/>
            <w:tcBorders>
              <w:left w:val="nil"/>
              <w:right w:val="nil"/>
            </w:tcBorders>
            <w:vAlign w:val="center"/>
          </w:tcPr>
          <w:p w14:paraId="67DE0D10" w14:textId="77777777" w:rsidR="00717CB8" w:rsidRPr="00A435FD" w:rsidRDefault="00FB0013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  <w:r w:rsidRPr="00A435FD">
              <w:rPr>
                <w:rFonts w:ascii="Montserrat" w:hAnsi="Montserrat" w:cstheme="majorHAnsi"/>
                <w:sz w:val="22"/>
                <w:szCs w:val="22"/>
              </w:rPr>
              <w:t>Boys / Girls</w:t>
            </w:r>
          </w:p>
        </w:tc>
      </w:tr>
      <w:tr w:rsidR="00717CB8" w:rsidRPr="00127B9F" w14:paraId="7D655089" w14:textId="77777777" w:rsidTr="00146E90">
        <w:trPr>
          <w:gridAfter w:val="1"/>
          <w:wAfter w:w="274" w:type="dxa"/>
          <w:trHeight w:val="227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B30A7" w14:textId="264BE5C6" w:rsidR="00756BEC" w:rsidRPr="00127B9F" w:rsidRDefault="00FB0013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Name of School</w:t>
            </w:r>
          </w:p>
        </w:tc>
        <w:tc>
          <w:tcPr>
            <w:tcW w:w="8756" w:type="dxa"/>
            <w:gridSpan w:val="6"/>
            <w:tcBorders>
              <w:left w:val="nil"/>
              <w:right w:val="nil"/>
            </w:tcBorders>
            <w:vAlign w:val="center"/>
          </w:tcPr>
          <w:p w14:paraId="59466A35" w14:textId="77777777" w:rsidR="00717CB8" w:rsidRPr="00A435FD" w:rsidRDefault="00717CB8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756BEC" w:rsidRPr="00127B9F" w14:paraId="1DD14D3C" w14:textId="77777777" w:rsidTr="00756BEC">
        <w:trPr>
          <w:gridAfter w:val="1"/>
          <w:wAfter w:w="274" w:type="dxa"/>
          <w:trHeight w:val="227"/>
        </w:trPr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F1F7C" w14:textId="77777777" w:rsidR="009B4552" w:rsidRPr="00A435FD" w:rsidRDefault="009B4552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b/>
                <w:sz w:val="22"/>
                <w:szCs w:val="22"/>
              </w:rPr>
            </w:pPr>
          </w:p>
          <w:p w14:paraId="77A2D21E" w14:textId="77777777" w:rsidR="00756BEC" w:rsidRDefault="00756BEC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b/>
                <w:i/>
                <w:iCs/>
                <w:sz w:val="22"/>
                <w:szCs w:val="22"/>
              </w:rPr>
            </w:pPr>
            <w:r w:rsidRPr="00A072FE">
              <w:rPr>
                <w:rFonts w:ascii="Montserrat" w:hAnsi="Montserrat" w:cstheme="majorHAnsi"/>
                <w:b/>
                <w:i/>
                <w:iCs/>
                <w:sz w:val="22"/>
                <w:szCs w:val="22"/>
              </w:rPr>
              <w:t xml:space="preserve">NB: Students must be listed in the </w:t>
            </w:r>
            <w:r w:rsidRPr="00A072FE">
              <w:rPr>
                <w:rFonts w:ascii="Montserrat" w:hAnsi="Montserrat" w:cstheme="majorHAnsi"/>
                <w:b/>
                <w:i/>
                <w:iCs/>
                <w:sz w:val="22"/>
                <w:szCs w:val="22"/>
                <w:u w:val="single"/>
              </w:rPr>
              <w:t>order</w:t>
            </w:r>
            <w:r w:rsidRPr="00A072FE">
              <w:rPr>
                <w:rFonts w:ascii="Montserrat" w:hAnsi="Montserrat" w:cstheme="majorHAnsi"/>
                <w:b/>
                <w:i/>
                <w:iCs/>
                <w:sz w:val="22"/>
                <w:szCs w:val="22"/>
              </w:rPr>
              <w:t xml:space="preserve"> they are competing, or the team may be disqualified</w:t>
            </w:r>
          </w:p>
          <w:p w14:paraId="7633618C" w14:textId="34A84580" w:rsidR="00A072FE" w:rsidRPr="00A072FE" w:rsidRDefault="00A072FE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272" w:type="dxa"/>
            <w:tcBorders>
              <w:left w:val="nil"/>
              <w:right w:val="nil"/>
            </w:tcBorders>
            <w:vAlign w:val="center"/>
          </w:tcPr>
          <w:p w14:paraId="2C323969" w14:textId="77777777" w:rsidR="00756BEC" w:rsidRPr="00A435FD" w:rsidRDefault="00756BEC" w:rsidP="00576742">
            <w:pPr>
              <w:pStyle w:val="IOSbodytext"/>
              <w:spacing w:line="240" w:lineRule="auto"/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FB0013" w:rsidRPr="00127B9F" w14:paraId="61F39A43" w14:textId="77777777" w:rsidTr="00A072FE">
        <w:trPr>
          <w:gridAfter w:val="1"/>
          <w:wAfter w:w="274" w:type="dxa"/>
          <w:trHeight w:val="284"/>
        </w:trPr>
        <w:tc>
          <w:tcPr>
            <w:tcW w:w="1972" w:type="dxa"/>
            <w:shd w:val="clear" w:color="auto" w:fill="388600"/>
          </w:tcPr>
          <w:p w14:paraId="32CF9D71" w14:textId="77777777" w:rsidR="00FB0013" w:rsidRPr="00A072FE" w:rsidRDefault="00FB0013" w:rsidP="00EB6979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  <w:sz w:val="28"/>
                <w:szCs w:val="28"/>
              </w:rPr>
            </w:pPr>
            <w:bookmarkStart w:id="1" w:name="Title_1" w:colFirst="0" w:colLast="0"/>
            <w:r w:rsidRPr="00A072FE">
              <w:rPr>
                <w:rFonts w:ascii="Montserrat" w:hAnsi="Montserrat" w:cstheme="majorHAnsi"/>
                <w:color w:val="FFFFFF" w:themeColor="background1"/>
                <w:sz w:val="28"/>
                <w:szCs w:val="28"/>
              </w:rPr>
              <w:t>Number</w:t>
            </w:r>
          </w:p>
        </w:tc>
        <w:tc>
          <w:tcPr>
            <w:tcW w:w="6401" w:type="dxa"/>
            <w:gridSpan w:val="4"/>
            <w:shd w:val="clear" w:color="auto" w:fill="388600"/>
          </w:tcPr>
          <w:p w14:paraId="61D7D3B0" w14:textId="77777777" w:rsidR="00FB0013" w:rsidRPr="00A072FE" w:rsidRDefault="00FB0013" w:rsidP="00EB6979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  <w:sz w:val="28"/>
                <w:szCs w:val="28"/>
              </w:rPr>
            </w:pPr>
            <w:r w:rsidRPr="00A072FE">
              <w:rPr>
                <w:rFonts w:ascii="Montserrat" w:hAnsi="Montserrat" w:cstheme="majorHAnsi"/>
                <w:color w:val="FFFFFF" w:themeColor="background1"/>
                <w:sz w:val="28"/>
                <w:szCs w:val="28"/>
              </w:rPr>
              <w:t>Name</w:t>
            </w:r>
          </w:p>
        </w:tc>
        <w:tc>
          <w:tcPr>
            <w:tcW w:w="2355" w:type="dxa"/>
            <w:gridSpan w:val="2"/>
            <w:shd w:val="clear" w:color="auto" w:fill="388600"/>
          </w:tcPr>
          <w:p w14:paraId="2FE0E666" w14:textId="77777777" w:rsidR="00FB0013" w:rsidRPr="00A072FE" w:rsidRDefault="00FB0013" w:rsidP="00EB6979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  <w:sz w:val="28"/>
                <w:szCs w:val="28"/>
              </w:rPr>
            </w:pPr>
            <w:r w:rsidRPr="00A072FE">
              <w:rPr>
                <w:rFonts w:ascii="Montserrat" w:hAnsi="Montserrat" w:cstheme="majorHAnsi"/>
                <w:color w:val="FFFFFF" w:themeColor="background1"/>
                <w:sz w:val="28"/>
                <w:szCs w:val="28"/>
              </w:rPr>
              <w:t>Date of Birth</w:t>
            </w:r>
          </w:p>
        </w:tc>
      </w:tr>
      <w:bookmarkEnd w:id="1"/>
      <w:tr w:rsidR="00FB0013" w:rsidRPr="00127B9F" w14:paraId="59D5CB38" w14:textId="77777777" w:rsidTr="00146E90">
        <w:trPr>
          <w:gridAfter w:val="1"/>
          <w:wAfter w:w="274" w:type="dxa"/>
          <w:trHeight w:val="284"/>
        </w:trPr>
        <w:tc>
          <w:tcPr>
            <w:tcW w:w="1972" w:type="dxa"/>
          </w:tcPr>
          <w:p w14:paraId="5971F9EB" w14:textId="77777777" w:rsidR="00FB0013" w:rsidRPr="00A072FE" w:rsidRDefault="00FB0013" w:rsidP="00717CB8">
            <w:pPr>
              <w:pStyle w:val="IOStabletextbold"/>
              <w:jc w:val="center"/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</w:pPr>
            <w:r w:rsidRPr="00A072FE"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6401" w:type="dxa"/>
            <w:gridSpan w:val="4"/>
          </w:tcPr>
          <w:p w14:paraId="048D96B3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  <w:tc>
          <w:tcPr>
            <w:tcW w:w="2355" w:type="dxa"/>
            <w:gridSpan w:val="2"/>
          </w:tcPr>
          <w:p w14:paraId="46DAFAD6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</w:tr>
      <w:tr w:rsidR="00FB0013" w:rsidRPr="00127B9F" w14:paraId="22970573" w14:textId="77777777" w:rsidTr="00146E90">
        <w:trPr>
          <w:gridAfter w:val="1"/>
          <w:wAfter w:w="274" w:type="dxa"/>
          <w:trHeight w:val="284"/>
        </w:trPr>
        <w:tc>
          <w:tcPr>
            <w:tcW w:w="1972" w:type="dxa"/>
          </w:tcPr>
          <w:p w14:paraId="79E1F743" w14:textId="77777777" w:rsidR="00FB0013" w:rsidRPr="00A072FE" w:rsidRDefault="00FB0013" w:rsidP="00717CB8">
            <w:pPr>
              <w:pStyle w:val="IOStabletextbold"/>
              <w:jc w:val="center"/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</w:pPr>
            <w:r w:rsidRPr="00A072FE"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6401" w:type="dxa"/>
            <w:gridSpan w:val="4"/>
          </w:tcPr>
          <w:p w14:paraId="6CD7AFF6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  <w:tc>
          <w:tcPr>
            <w:tcW w:w="2355" w:type="dxa"/>
            <w:gridSpan w:val="2"/>
          </w:tcPr>
          <w:p w14:paraId="29865C7E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</w:tr>
      <w:tr w:rsidR="00FB0013" w:rsidRPr="00127B9F" w14:paraId="5A4C309C" w14:textId="77777777" w:rsidTr="00146E90">
        <w:trPr>
          <w:gridAfter w:val="1"/>
          <w:wAfter w:w="274" w:type="dxa"/>
          <w:trHeight w:val="284"/>
        </w:trPr>
        <w:tc>
          <w:tcPr>
            <w:tcW w:w="1972" w:type="dxa"/>
          </w:tcPr>
          <w:p w14:paraId="16B8BEAF" w14:textId="77777777" w:rsidR="00FB0013" w:rsidRPr="00A072FE" w:rsidRDefault="00FB0013" w:rsidP="00717CB8">
            <w:pPr>
              <w:pStyle w:val="IOStabletextbold"/>
              <w:jc w:val="center"/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</w:pPr>
            <w:r w:rsidRPr="00A072FE"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6401" w:type="dxa"/>
            <w:gridSpan w:val="4"/>
          </w:tcPr>
          <w:p w14:paraId="4877F200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  <w:tc>
          <w:tcPr>
            <w:tcW w:w="2355" w:type="dxa"/>
            <w:gridSpan w:val="2"/>
          </w:tcPr>
          <w:p w14:paraId="3C8BCD35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</w:tr>
      <w:tr w:rsidR="00FB0013" w:rsidRPr="00127B9F" w14:paraId="1BA2D25B" w14:textId="77777777" w:rsidTr="00146E90">
        <w:trPr>
          <w:gridAfter w:val="1"/>
          <w:wAfter w:w="274" w:type="dxa"/>
          <w:trHeight w:val="284"/>
        </w:trPr>
        <w:tc>
          <w:tcPr>
            <w:tcW w:w="1972" w:type="dxa"/>
          </w:tcPr>
          <w:p w14:paraId="37F1C004" w14:textId="77777777" w:rsidR="00FB0013" w:rsidRPr="00A072FE" w:rsidRDefault="00FB0013" w:rsidP="00717CB8">
            <w:pPr>
              <w:pStyle w:val="IOStabletextbold"/>
              <w:jc w:val="center"/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</w:pPr>
            <w:r w:rsidRPr="00A072FE"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6401" w:type="dxa"/>
            <w:gridSpan w:val="4"/>
          </w:tcPr>
          <w:p w14:paraId="50603025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  <w:tc>
          <w:tcPr>
            <w:tcW w:w="2355" w:type="dxa"/>
            <w:gridSpan w:val="2"/>
          </w:tcPr>
          <w:p w14:paraId="1523DB5A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</w:tr>
      <w:tr w:rsidR="00FB0013" w:rsidRPr="00127B9F" w14:paraId="67747415" w14:textId="77777777" w:rsidTr="00146E90">
        <w:trPr>
          <w:gridAfter w:val="1"/>
          <w:wAfter w:w="274" w:type="dxa"/>
          <w:trHeight w:val="284"/>
        </w:trPr>
        <w:tc>
          <w:tcPr>
            <w:tcW w:w="1972" w:type="dxa"/>
          </w:tcPr>
          <w:p w14:paraId="506CAB8C" w14:textId="2C80E009" w:rsidR="00FB0013" w:rsidRPr="00A072FE" w:rsidRDefault="00FB0013" w:rsidP="00A072FE">
            <w:pPr>
              <w:pStyle w:val="IOStabletextbold"/>
              <w:jc w:val="center"/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</w:pPr>
            <w:r w:rsidRPr="00A072FE">
              <w:rPr>
                <w:rFonts w:ascii="Montserrat" w:hAnsi="Montserrat" w:cstheme="majorHAnsi"/>
                <w:b w:val="0"/>
                <w:bCs/>
                <w:sz w:val="24"/>
                <w:szCs w:val="24"/>
              </w:rPr>
              <w:t>Reserve</w:t>
            </w:r>
          </w:p>
        </w:tc>
        <w:tc>
          <w:tcPr>
            <w:tcW w:w="6401" w:type="dxa"/>
            <w:gridSpan w:val="4"/>
          </w:tcPr>
          <w:p w14:paraId="73FE066D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  <w:tc>
          <w:tcPr>
            <w:tcW w:w="2355" w:type="dxa"/>
            <w:gridSpan w:val="2"/>
          </w:tcPr>
          <w:p w14:paraId="73498B5D" w14:textId="77777777" w:rsidR="00FB0013" w:rsidRPr="00A435FD" w:rsidRDefault="00FB0013" w:rsidP="00EB6979">
            <w:pPr>
              <w:pStyle w:val="IOStabletext"/>
              <w:rPr>
                <w:rFonts w:ascii="Montserrat" w:hAnsi="Montserrat" w:cstheme="majorHAnsi"/>
                <w:sz w:val="32"/>
                <w:szCs w:val="28"/>
              </w:rPr>
            </w:pPr>
          </w:p>
        </w:tc>
      </w:tr>
      <w:tr w:rsidR="00F66441" w:rsidRPr="00127B9F" w14:paraId="70F5F22A" w14:textId="77777777" w:rsidTr="00146E90">
        <w:trPr>
          <w:gridAfter w:val="1"/>
          <w:wAfter w:w="274" w:type="dxa"/>
          <w:tblHeader/>
        </w:trPr>
        <w:tc>
          <w:tcPr>
            <w:tcW w:w="3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628DC" w14:textId="77777777" w:rsidR="00F66441" w:rsidRPr="00127B9F" w:rsidRDefault="00F66441" w:rsidP="00F66441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14:paraId="10AA7AF5" w14:textId="77777777" w:rsidR="00F66441" w:rsidRPr="00127B9F" w:rsidRDefault="00F66441" w:rsidP="00F66441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773BC65E" w14:textId="77777777" w:rsidR="00F66441" w:rsidRPr="00127B9F" w:rsidRDefault="00F66441" w:rsidP="00F66441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0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35FB49" w14:textId="77777777" w:rsidR="00F66441" w:rsidRPr="00127B9F" w:rsidRDefault="00F66441" w:rsidP="00F66441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F66441" w:rsidRPr="00127B9F" w14:paraId="4CFAE890" w14:textId="77777777" w:rsidTr="00146E90">
        <w:trPr>
          <w:gridAfter w:val="1"/>
          <w:wAfter w:w="274" w:type="dxa"/>
        </w:trPr>
        <w:tc>
          <w:tcPr>
            <w:tcW w:w="3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7B3F6" w14:textId="77777777" w:rsidR="009B4552" w:rsidRDefault="009B4552" w:rsidP="00146E90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  <w:p w14:paraId="22F4E532" w14:textId="77777777" w:rsidR="00A072FE" w:rsidRDefault="00A072FE" w:rsidP="00146E90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  <w:p w14:paraId="26581C83" w14:textId="50975514" w:rsidR="00F66441" w:rsidRPr="00127B9F" w:rsidRDefault="00F66441" w:rsidP="00146E90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Principal</w:t>
            </w:r>
            <w:r w:rsidR="005B3889" w:rsidRPr="00127B9F">
              <w:rPr>
                <w:rFonts w:ascii="Montserrat" w:hAnsi="Montserrat" w:cstheme="majorHAnsi"/>
                <w:sz w:val="20"/>
                <w:szCs w:val="20"/>
              </w:rPr>
              <w:t>/Sports Organiser</w:t>
            </w:r>
            <w:r w:rsidRPr="00127B9F">
              <w:rPr>
                <w:rFonts w:ascii="Montserrat" w:hAnsi="Montserrat" w:cstheme="majorHAnsi"/>
                <w:sz w:val="20"/>
                <w:szCs w:val="20"/>
              </w:rPr>
              <w:t xml:space="preserve"> Approval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1D4A8CC2" w14:textId="77777777" w:rsidR="00F66441" w:rsidRPr="00127B9F" w:rsidRDefault="00F66441" w:rsidP="00146E90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5482B00A" w14:textId="77777777" w:rsidR="009B4552" w:rsidRDefault="009B4552" w:rsidP="00146E90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  <w:p w14:paraId="0CD78B35" w14:textId="77777777" w:rsidR="00A072FE" w:rsidRDefault="00A072FE" w:rsidP="00146E90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  <w:p w14:paraId="5006A6AC" w14:textId="34AFBA16" w:rsidR="00F66441" w:rsidRPr="00127B9F" w:rsidRDefault="00F66441" w:rsidP="00146E90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Date</w:t>
            </w:r>
          </w:p>
        </w:tc>
        <w:tc>
          <w:tcPr>
            <w:tcW w:w="3078" w:type="dxa"/>
            <w:gridSpan w:val="3"/>
            <w:tcBorders>
              <w:top w:val="nil"/>
              <w:left w:val="nil"/>
              <w:right w:val="nil"/>
            </w:tcBorders>
          </w:tcPr>
          <w:p w14:paraId="2A34F72B" w14:textId="77777777" w:rsidR="00F66441" w:rsidRPr="00127B9F" w:rsidRDefault="00F66441" w:rsidP="00146E90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</w:tbl>
    <w:p w14:paraId="444E322C" w14:textId="193A0CE5" w:rsidR="002F0BB6" w:rsidRDefault="00A072FE" w:rsidP="00146E90">
      <w:pPr>
        <w:pStyle w:val="IOSbodytext"/>
        <w:rPr>
          <w:rFonts w:ascii="Montserrat" w:hAnsi="Montserrat" w:cstheme="majorHAnsi"/>
          <w:b/>
          <w:sz w:val="20"/>
          <w:szCs w:val="20"/>
        </w:rPr>
      </w:pPr>
      <w:r>
        <w:rPr>
          <w:rFonts w:ascii="Montserrat" w:hAnsi="Montserrat" w:cstheme="majorHAnsi"/>
          <w:b/>
          <w:sz w:val="20"/>
          <w:szCs w:val="20"/>
        </w:rPr>
        <w:t>______________________________________________________________________________________________________</w:t>
      </w:r>
    </w:p>
    <w:p w14:paraId="15E8B346" w14:textId="77777777" w:rsidR="00A072FE" w:rsidRDefault="00A072FE" w:rsidP="00146E90">
      <w:pPr>
        <w:pStyle w:val="IOSbodytext"/>
        <w:rPr>
          <w:rFonts w:ascii="Montserrat" w:hAnsi="Montserrat" w:cstheme="majorHAnsi"/>
          <w:bCs/>
          <w:i/>
          <w:iCs/>
          <w:sz w:val="20"/>
          <w:szCs w:val="20"/>
        </w:rPr>
      </w:pPr>
    </w:p>
    <w:p w14:paraId="5AFCB325" w14:textId="630D7259" w:rsidR="00146E90" w:rsidRPr="00A072FE" w:rsidRDefault="00A072FE" w:rsidP="00146E90">
      <w:pPr>
        <w:pStyle w:val="IOSbodytext"/>
        <w:rPr>
          <w:rFonts w:ascii="Montserrat" w:hAnsi="Montserrat" w:cstheme="majorHAnsi"/>
          <w:bCs/>
          <w:i/>
          <w:iCs/>
          <w:sz w:val="20"/>
          <w:szCs w:val="20"/>
        </w:rPr>
      </w:pPr>
      <w:r w:rsidRPr="00A072FE">
        <w:rPr>
          <w:rFonts w:ascii="Montserrat" w:hAnsi="Montserrat" w:cstheme="majorHAnsi"/>
          <w:bCs/>
          <w:i/>
          <w:iCs/>
          <w:sz w:val="20"/>
          <w:szCs w:val="20"/>
        </w:rPr>
        <w:t>*</w:t>
      </w:r>
      <w:r w:rsidR="005B3889" w:rsidRPr="00A072FE">
        <w:rPr>
          <w:rFonts w:ascii="Montserrat" w:hAnsi="Montserrat" w:cstheme="majorHAnsi"/>
          <w:bCs/>
          <w:i/>
          <w:iCs/>
          <w:sz w:val="20"/>
          <w:szCs w:val="20"/>
        </w:rPr>
        <w:t>Please ensure the age of each athlete is correct</w:t>
      </w:r>
      <w:r w:rsidRPr="00A072FE">
        <w:rPr>
          <w:rFonts w:ascii="Montserrat" w:hAnsi="Montserrat" w:cstheme="majorHAnsi"/>
          <w:bCs/>
          <w:i/>
          <w:iCs/>
          <w:sz w:val="20"/>
          <w:szCs w:val="20"/>
        </w:rPr>
        <w:t>.</w:t>
      </w:r>
    </w:p>
    <w:p w14:paraId="2A7FE8F9" w14:textId="5735F594" w:rsidR="00146E90" w:rsidRPr="00127B9F" w:rsidRDefault="00146E90" w:rsidP="00146E90">
      <w:pPr>
        <w:pStyle w:val="IOSbodytext"/>
        <w:rPr>
          <w:rFonts w:ascii="Montserrat" w:hAnsi="Montserrat" w:cstheme="majorHAnsi"/>
        </w:rPr>
      </w:pPr>
      <w:r w:rsidRPr="00127B9F">
        <w:rPr>
          <w:rFonts w:ascii="Montserrat" w:hAnsi="Montserrat" w:cstheme="majorHAnsi"/>
        </w:rPr>
        <w:br w:type="page"/>
      </w:r>
    </w:p>
    <w:p w14:paraId="08194FD5" w14:textId="77777777" w:rsidR="0047193D" w:rsidRPr="00127B9F" w:rsidRDefault="0047193D">
      <w:pPr>
        <w:rPr>
          <w:rFonts w:ascii="Montserrat" w:eastAsia="SimSun" w:hAnsi="Montserrat" w:cstheme="majorHAnsi"/>
          <w:color w:val="FF0000"/>
          <w:lang w:eastAsia="zh-CN"/>
        </w:rPr>
      </w:pPr>
    </w:p>
    <w:p w14:paraId="4E185AC5" w14:textId="77777777" w:rsidR="005B3889" w:rsidRPr="00A072FE" w:rsidRDefault="005B3889" w:rsidP="00110AB8">
      <w:pPr>
        <w:pStyle w:val="IOSbodybold"/>
        <w:spacing w:line="240" w:lineRule="auto"/>
        <w:jc w:val="center"/>
        <w:rPr>
          <w:rFonts w:ascii="Montserrat" w:hAnsi="Montserrat" w:cstheme="majorHAnsi"/>
          <w:sz w:val="28"/>
          <w:u w:val="single"/>
        </w:rPr>
      </w:pPr>
      <w:r w:rsidRPr="00A072FE">
        <w:rPr>
          <w:rFonts w:ascii="Montserrat" w:hAnsi="Montserrat" w:cstheme="majorHAnsi"/>
          <w:sz w:val="28"/>
          <w:u w:val="single"/>
        </w:rPr>
        <w:t>Small Schools Relay</w:t>
      </w:r>
    </w:p>
    <w:p w14:paraId="175F20D8" w14:textId="77777777" w:rsidR="003B386D" w:rsidRPr="00A072FE" w:rsidRDefault="005B3889" w:rsidP="00110AB8">
      <w:pPr>
        <w:pStyle w:val="IOSbodybold"/>
        <w:spacing w:line="240" w:lineRule="auto"/>
        <w:jc w:val="center"/>
        <w:rPr>
          <w:rFonts w:ascii="Montserrat" w:hAnsi="Montserrat" w:cstheme="majorHAnsi"/>
          <w:color w:val="1F497D" w:themeColor="text2"/>
          <w:sz w:val="28"/>
        </w:rPr>
      </w:pPr>
      <w:r w:rsidRPr="00A072FE">
        <w:rPr>
          <w:rFonts w:ascii="Montserrat" w:hAnsi="Montserrat" w:cstheme="majorHAnsi"/>
          <w:color w:val="1F497D" w:themeColor="text2"/>
          <w:sz w:val="28"/>
        </w:rPr>
        <w:t>Enrolment 26 – 54</w:t>
      </w:r>
    </w:p>
    <w:p w14:paraId="377BB9D0" w14:textId="77777777" w:rsidR="003B386D" w:rsidRPr="00127B9F" w:rsidRDefault="003B386D" w:rsidP="00110AB8">
      <w:pPr>
        <w:pStyle w:val="IOSbodytext"/>
        <w:spacing w:before="240" w:line="240" w:lineRule="auto"/>
        <w:rPr>
          <w:rFonts w:ascii="Montserrat" w:hAnsi="Montserrat" w:cstheme="majorHAnsi"/>
          <w:sz w:val="22"/>
          <w:szCs w:val="22"/>
        </w:rPr>
      </w:pPr>
      <w:r w:rsidRPr="00127B9F">
        <w:rPr>
          <w:rFonts w:ascii="Montserrat" w:hAnsi="Montserrat" w:cstheme="majorHAnsi"/>
          <w:sz w:val="22"/>
          <w:szCs w:val="22"/>
        </w:rPr>
        <w:t xml:space="preserve">This relay was formerly referred to as the PP5 Relay.  At the State Athletics </w:t>
      </w:r>
      <w:r w:rsidR="009722EA" w:rsidRPr="00127B9F">
        <w:rPr>
          <w:rFonts w:ascii="Montserrat" w:hAnsi="Montserrat" w:cstheme="majorHAnsi"/>
          <w:sz w:val="22"/>
          <w:szCs w:val="22"/>
        </w:rPr>
        <w:t>Carnival,</w:t>
      </w:r>
      <w:r w:rsidRPr="00127B9F">
        <w:rPr>
          <w:rFonts w:ascii="Montserrat" w:hAnsi="Montserrat" w:cstheme="majorHAnsi"/>
          <w:sz w:val="22"/>
          <w:szCs w:val="22"/>
        </w:rPr>
        <w:t xml:space="preserve"> it is now called </w:t>
      </w:r>
      <w:r w:rsidRPr="00A072FE">
        <w:rPr>
          <w:rFonts w:ascii="Montserrat" w:hAnsi="Montserrat" w:cstheme="majorHAnsi"/>
          <w:b/>
          <w:color w:val="1F497D" w:themeColor="text2"/>
          <w:sz w:val="22"/>
          <w:szCs w:val="22"/>
        </w:rPr>
        <w:t>The Nigel Bagley Relay</w:t>
      </w:r>
      <w:r w:rsidRPr="00A072FE">
        <w:rPr>
          <w:rFonts w:ascii="Montserrat" w:hAnsi="Montserrat" w:cstheme="majorHAnsi"/>
          <w:color w:val="1F497D" w:themeColor="text2"/>
          <w:sz w:val="22"/>
          <w:szCs w:val="22"/>
        </w:rPr>
        <w:t>.</w:t>
      </w:r>
    </w:p>
    <w:p w14:paraId="20943502" w14:textId="77777777" w:rsidR="003B386D" w:rsidRPr="00127B9F" w:rsidRDefault="003B386D" w:rsidP="00110AB8">
      <w:pPr>
        <w:pStyle w:val="IOSbodytext"/>
        <w:spacing w:before="240" w:line="240" w:lineRule="auto"/>
        <w:rPr>
          <w:rFonts w:ascii="Montserrat" w:hAnsi="Montserrat" w:cstheme="majorHAnsi"/>
          <w:sz w:val="22"/>
          <w:szCs w:val="22"/>
        </w:rPr>
      </w:pPr>
      <w:r w:rsidRPr="00127B9F">
        <w:rPr>
          <w:rFonts w:ascii="Montserrat" w:hAnsi="Montserrat" w:cstheme="majorHAnsi"/>
          <w:sz w:val="22"/>
          <w:szCs w:val="22"/>
        </w:rPr>
        <w:t>The rules for this event are as follows:</w:t>
      </w:r>
    </w:p>
    <w:p w14:paraId="70C25C66" w14:textId="77777777" w:rsidR="003B386D" w:rsidRPr="00127B9F" w:rsidRDefault="003B386D" w:rsidP="00110AB8">
      <w:pPr>
        <w:pStyle w:val="IOSbodytext"/>
        <w:spacing w:before="240" w:line="240" w:lineRule="auto"/>
        <w:rPr>
          <w:rFonts w:ascii="Montserrat" w:hAnsi="Montserrat" w:cstheme="majorHAnsi"/>
          <w:sz w:val="22"/>
          <w:szCs w:val="22"/>
        </w:rPr>
      </w:pPr>
      <w:r w:rsidRPr="00127B9F">
        <w:rPr>
          <w:rFonts w:ascii="Montserrat" w:hAnsi="Montserrat" w:cstheme="majorHAnsi"/>
          <w:sz w:val="22"/>
          <w:szCs w:val="22"/>
        </w:rPr>
        <w:t xml:space="preserve">The Nigel Bagley Relay must include students from schools with a total enrolment of more than 25 pupils but not exceeding 54 pupils.  The combination of boys and girls in each team to be decided by the individual school </w:t>
      </w:r>
      <w:r w:rsidRPr="00127B9F">
        <w:rPr>
          <w:rFonts w:ascii="Montserrat" w:hAnsi="Montserrat" w:cstheme="majorHAnsi"/>
          <w:b/>
          <w:sz w:val="22"/>
          <w:szCs w:val="22"/>
        </w:rPr>
        <w:t>but</w:t>
      </w:r>
      <w:r w:rsidRPr="00127B9F">
        <w:rPr>
          <w:rFonts w:ascii="Montserrat" w:hAnsi="Montserrat" w:cstheme="majorHAnsi"/>
          <w:sz w:val="22"/>
          <w:szCs w:val="22"/>
        </w:rPr>
        <w:t xml:space="preserve"> all children in the team </w:t>
      </w:r>
      <w:r w:rsidRPr="00127B9F">
        <w:rPr>
          <w:rFonts w:ascii="Montserrat" w:hAnsi="Montserrat" w:cstheme="majorHAnsi"/>
          <w:b/>
          <w:sz w:val="22"/>
          <w:szCs w:val="22"/>
        </w:rPr>
        <w:t>must</w:t>
      </w:r>
      <w:r w:rsidRPr="00127B9F">
        <w:rPr>
          <w:rFonts w:ascii="Montserrat" w:hAnsi="Montserrat" w:cstheme="majorHAnsi"/>
          <w:sz w:val="22"/>
          <w:szCs w:val="22"/>
        </w:rPr>
        <w:t xml:space="preserve"> be enrolled at the same school</w:t>
      </w:r>
    </w:p>
    <w:p w14:paraId="6B5FAA9D" w14:textId="77777777" w:rsidR="004236C1" w:rsidRPr="00127B9F" w:rsidRDefault="003B386D" w:rsidP="00110AB8">
      <w:pPr>
        <w:pStyle w:val="IOSbodytext"/>
        <w:spacing w:before="240" w:line="240" w:lineRule="auto"/>
        <w:rPr>
          <w:rFonts w:ascii="Montserrat" w:hAnsi="Montserrat" w:cstheme="majorHAnsi"/>
          <w:sz w:val="22"/>
          <w:szCs w:val="22"/>
        </w:rPr>
      </w:pPr>
      <w:r w:rsidRPr="00127B9F">
        <w:rPr>
          <w:rFonts w:ascii="Montserrat" w:hAnsi="Montserrat" w:cstheme="majorHAnsi"/>
          <w:sz w:val="22"/>
          <w:szCs w:val="22"/>
        </w:rPr>
        <w:t>The classification of the enrolment will be determined by the February Staff Return.</w:t>
      </w:r>
    </w:p>
    <w:tbl>
      <w:tblPr>
        <w:tblStyle w:val="TableGrid"/>
        <w:tblW w:w="10964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26"/>
        <w:gridCol w:w="1405"/>
        <w:gridCol w:w="212"/>
        <w:gridCol w:w="2909"/>
        <w:gridCol w:w="1412"/>
        <w:gridCol w:w="642"/>
        <w:gridCol w:w="1939"/>
        <w:gridCol w:w="138"/>
        <w:gridCol w:w="98"/>
        <w:gridCol w:w="283"/>
      </w:tblGrid>
      <w:tr w:rsidR="009722EA" w:rsidRPr="00127B9F" w14:paraId="09001B48" w14:textId="77777777" w:rsidTr="00146E90">
        <w:trPr>
          <w:gridAfter w:val="2"/>
          <w:wAfter w:w="370" w:type="dxa"/>
          <w:tblHeader/>
        </w:trPr>
        <w:tc>
          <w:tcPr>
            <w:tcW w:w="1059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0214916" w14:textId="77777777" w:rsidR="009722EA" w:rsidRPr="00127B9F" w:rsidRDefault="009722EA" w:rsidP="00110AB8">
            <w:pPr>
              <w:pStyle w:val="IOStabletext"/>
              <w:rPr>
                <w:rFonts w:ascii="Montserrat" w:hAnsi="Montserrat" w:cstheme="majorHAnsi"/>
                <w:b/>
              </w:rPr>
            </w:pPr>
            <w:r w:rsidRPr="00127B9F">
              <w:rPr>
                <w:rFonts w:ascii="Montserrat" w:hAnsi="Montserrat" w:cstheme="majorHAnsi"/>
                <w:b/>
              </w:rPr>
              <w:t>Declaration</w:t>
            </w:r>
          </w:p>
          <w:p w14:paraId="27FDBB2B" w14:textId="77777777" w:rsidR="009722EA" w:rsidRPr="00127B9F" w:rsidRDefault="009722EA" w:rsidP="00110AB8">
            <w:pPr>
              <w:pStyle w:val="IOSbodytext"/>
              <w:spacing w:line="240" w:lineRule="auto"/>
              <w:rPr>
                <w:rFonts w:ascii="Montserrat" w:hAnsi="Montserrat" w:cstheme="majorHAnsi"/>
                <w:sz w:val="22"/>
              </w:rPr>
            </w:pPr>
            <w:r w:rsidRPr="00127B9F">
              <w:rPr>
                <w:rFonts w:ascii="Montserrat" w:hAnsi="Montserrat" w:cstheme="majorHAnsi"/>
                <w:sz w:val="22"/>
              </w:rPr>
              <w:t xml:space="preserve">This is to certify that I have read the rules and indicate that our </w:t>
            </w:r>
            <w:proofErr w:type="gramStart"/>
            <w:r w:rsidRPr="00127B9F">
              <w:rPr>
                <w:rFonts w:ascii="Montserrat" w:hAnsi="Montserrat" w:cstheme="majorHAnsi"/>
                <w:sz w:val="22"/>
              </w:rPr>
              <w:t>School</w:t>
            </w:r>
            <w:proofErr w:type="gramEnd"/>
            <w:r w:rsidRPr="00127B9F">
              <w:rPr>
                <w:rFonts w:ascii="Montserrat" w:hAnsi="Montserrat" w:cstheme="majorHAnsi"/>
                <w:sz w:val="22"/>
              </w:rPr>
              <w:t xml:space="preserve"> enrolment as per the February Staff Return complies with the guidelines for this event.</w:t>
            </w:r>
          </w:p>
          <w:p w14:paraId="4C0222DB" w14:textId="77777777" w:rsidR="009722EA" w:rsidRPr="00127B9F" w:rsidRDefault="009722EA" w:rsidP="00110AB8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  <w:tr w:rsidR="009722EA" w:rsidRPr="00127B9F" w14:paraId="058281CE" w14:textId="77777777" w:rsidTr="00146E90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345F6" w14:textId="77777777" w:rsidR="009722EA" w:rsidRPr="00127B9F" w:rsidRDefault="009722EA" w:rsidP="009722EA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Name of School</w:t>
            </w:r>
          </w:p>
        </w:tc>
        <w:tc>
          <w:tcPr>
            <w:tcW w:w="7059" w:type="dxa"/>
            <w:gridSpan w:val="6"/>
            <w:tcBorders>
              <w:top w:val="nil"/>
              <w:left w:val="nil"/>
              <w:right w:val="nil"/>
            </w:tcBorders>
          </w:tcPr>
          <w:p w14:paraId="383FE009" w14:textId="77777777" w:rsidR="009722EA" w:rsidRPr="00127B9F" w:rsidRDefault="009722EA" w:rsidP="00126047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  <w:tr w:rsidR="009722EA" w:rsidRPr="00127B9F" w14:paraId="0ADF9C76" w14:textId="77777777" w:rsidTr="00146E90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A68B7" w14:textId="77777777" w:rsidR="009722EA" w:rsidRPr="00127B9F" w:rsidRDefault="009722EA" w:rsidP="00146E90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Total School Enrolment</w:t>
            </w:r>
            <w:r w:rsidR="00146E90" w:rsidRPr="00127B9F">
              <w:rPr>
                <w:rFonts w:ascii="Montserrat" w:hAnsi="Montserrat" w:cstheme="majorHAnsi"/>
              </w:rPr>
              <w:t xml:space="preserve"> (as at February staff Return)</w:t>
            </w:r>
          </w:p>
        </w:tc>
        <w:tc>
          <w:tcPr>
            <w:tcW w:w="7059" w:type="dxa"/>
            <w:gridSpan w:val="6"/>
            <w:tcBorders>
              <w:left w:val="nil"/>
              <w:right w:val="nil"/>
            </w:tcBorders>
          </w:tcPr>
          <w:p w14:paraId="5C502D1D" w14:textId="77777777" w:rsidR="009722EA" w:rsidRPr="00127B9F" w:rsidRDefault="009722EA" w:rsidP="00126047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  <w:tr w:rsidR="00146E90" w:rsidRPr="00127B9F" w14:paraId="018562B6" w14:textId="77777777" w:rsidTr="00146E90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21610" w14:textId="77777777" w:rsidR="00146E90" w:rsidRPr="00127B9F" w:rsidRDefault="00146E90" w:rsidP="00126047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Signed</w:t>
            </w:r>
          </w:p>
        </w:tc>
        <w:tc>
          <w:tcPr>
            <w:tcW w:w="7059" w:type="dxa"/>
            <w:gridSpan w:val="6"/>
            <w:tcBorders>
              <w:left w:val="nil"/>
              <w:right w:val="nil"/>
            </w:tcBorders>
          </w:tcPr>
          <w:p w14:paraId="7C952A51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  <w:tr w:rsidR="00146E90" w:rsidRPr="00127B9F" w14:paraId="6440D360" w14:textId="77777777" w:rsidTr="00146E90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88833" w14:textId="77777777" w:rsidR="00146E90" w:rsidRPr="00127B9F" w:rsidRDefault="00146E90" w:rsidP="00126047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Date</w:t>
            </w:r>
          </w:p>
        </w:tc>
        <w:tc>
          <w:tcPr>
            <w:tcW w:w="7059" w:type="dxa"/>
            <w:gridSpan w:val="6"/>
            <w:tcBorders>
              <w:left w:val="nil"/>
              <w:right w:val="nil"/>
            </w:tcBorders>
          </w:tcPr>
          <w:p w14:paraId="2EFE138D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  <w:tr w:rsidR="00146E90" w:rsidRPr="00127B9F" w14:paraId="1C05C428" w14:textId="77777777" w:rsidTr="00146E90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25F9EAD6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B2C8DD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D0BE2D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4B1C6970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127B9F" w14:paraId="38050E32" w14:textId="77777777" w:rsidTr="00146E90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2442FD89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0543CA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06801D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066DA950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</w:tr>
      <w:tr w:rsidR="00146E90" w:rsidRPr="00127B9F" w14:paraId="6C88A0EE" w14:textId="77777777" w:rsidTr="00146E90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34FE6D7B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BACEF1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A1C36C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44D2F833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</w:tr>
      <w:tr w:rsidR="00146E90" w:rsidRPr="00127B9F" w14:paraId="27005557" w14:textId="77777777" w:rsidTr="00146E90">
        <w:trPr>
          <w:gridAfter w:val="1"/>
          <w:wAfter w:w="274" w:type="dxa"/>
        </w:trPr>
        <w:tc>
          <w:tcPr>
            <w:tcW w:w="1069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092B396" w14:textId="24E63C0A" w:rsidR="00146E90" w:rsidRPr="00127B9F" w:rsidRDefault="003331BE" w:rsidP="00A072FE">
            <w:pPr>
              <w:pStyle w:val="IOSboldtex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Please return to you</w:t>
            </w:r>
            <w:r w:rsidR="00A072FE">
              <w:rPr>
                <w:rFonts w:ascii="Montserrat" w:hAnsi="Montserrat" w:cstheme="majorHAnsi"/>
                <w:sz w:val="20"/>
                <w:szCs w:val="20"/>
              </w:rPr>
              <w:t xml:space="preserve">r Zone Secretary </w:t>
            </w:r>
            <w:r w:rsidRPr="005216F5">
              <w:rPr>
                <w:rFonts w:ascii="Montserrat" w:hAnsi="Montserrat" w:cstheme="majorHAnsi"/>
                <w:sz w:val="20"/>
                <w:szCs w:val="20"/>
              </w:rPr>
              <w:t xml:space="preserve">and North Coast School Sport Unit </w:t>
            </w:r>
            <w:r w:rsidRPr="006C249B">
              <w:rPr>
                <w:rFonts w:ascii="Montserrat" w:hAnsi="Montserrat" w:cstheme="majorHAnsi"/>
                <w:color w:val="0070C0"/>
                <w:sz w:val="20"/>
                <w:szCs w:val="20"/>
              </w:rPr>
              <w:t>(</w:t>
            </w:r>
            <w:hyperlink r:id="rId14" w:history="1">
              <w:r w:rsidRPr="006C249B">
                <w:rPr>
                  <w:rStyle w:val="Hyperlink"/>
                  <w:rFonts w:ascii="Montserrat" w:hAnsi="Montserrat" w:cstheme="majorHAnsi"/>
                  <w:color w:val="0070C0"/>
                  <w:sz w:val="20"/>
                  <w:szCs w:val="20"/>
                </w:rPr>
                <w:t>nthcoastsport@det.nsw.edu.au</w:t>
              </w:r>
            </w:hyperlink>
            <w:r w:rsidRPr="006C249B">
              <w:rPr>
                <w:rFonts w:ascii="Montserrat" w:hAnsi="Montserrat" w:cstheme="majorHAnsi"/>
                <w:color w:val="0070C0"/>
                <w:sz w:val="20"/>
                <w:szCs w:val="20"/>
              </w:rPr>
              <w:t>)</w:t>
            </w:r>
          </w:p>
        </w:tc>
      </w:tr>
      <w:tr w:rsidR="00146E90" w:rsidRPr="00127B9F" w14:paraId="1BBF5C0B" w14:textId="77777777" w:rsidTr="00146E90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6A7E5" w14:textId="034FA9A8" w:rsidR="00146E90" w:rsidRPr="00127B9F" w:rsidRDefault="00127B9F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Region</w:t>
            </w:r>
          </w:p>
        </w:tc>
        <w:tc>
          <w:tcPr>
            <w:tcW w:w="8722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0FF3EC5D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North Coast</w:t>
            </w:r>
          </w:p>
        </w:tc>
      </w:tr>
      <w:tr w:rsidR="00146E90" w:rsidRPr="00127B9F" w14:paraId="7DBDF730" w14:textId="77777777" w:rsidTr="00146E90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AC493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Event</w:t>
            </w:r>
          </w:p>
        </w:tc>
        <w:tc>
          <w:tcPr>
            <w:tcW w:w="8722" w:type="dxa"/>
            <w:gridSpan w:val="8"/>
            <w:tcBorders>
              <w:left w:val="nil"/>
              <w:right w:val="nil"/>
            </w:tcBorders>
            <w:vAlign w:val="center"/>
          </w:tcPr>
          <w:p w14:paraId="4494062E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Senior / Junior</w:t>
            </w:r>
          </w:p>
        </w:tc>
      </w:tr>
      <w:tr w:rsidR="00146E90" w:rsidRPr="00127B9F" w14:paraId="143C7F3A" w14:textId="77777777" w:rsidTr="00146E90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0DC87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Gender</w:t>
            </w:r>
          </w:p>
        </w:tc>
        <w:tc>
          <w:tcPr>
            <w:tcW w:w="8722" w:type="dxa"/>
            <w:gridSpan w:val="8"/>
            <w:tcBorders>
              <w:left w:val="nil"/>
              <w:right w:val="nil"/>
            </w:tcBorders>
            <w:vAlign w:val="center"/>
          </w:tcPr>
          <w:p w14:paraId="30D91D0E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Boys / Girls</w:t>
            </w:r>
          </w:p>
        </w:tc>
      </w:tr>
      <w:tr w:rsidR="00146E90" w:rsidRPr="00127B9F" w14:paraId="4DA1983A" w14:textId="77777777" w:rsidTr="00146E90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97F14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Name of School</w:t>
            </w:r>
          </w:p>
        </w:tc>
        <w:tc>
          <w:tcPr>
            <w:tcW w:w="8722" w:type="dxa"/>
            <w:gridSpan w:val="8"/>
            <w:tcBorders>
              <w:left w:val="nil"/>
              <w:right w:val="nil"/>
            </w:tcBorders>
            <w:vAlign w:val="center"/>
          </w:tcPr>
          <w:p w14:paraId="6BBD0625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756BEC" w:rsidRPr="00127B9F" w14:paraId="3B9E2E4D" w14:textId="77777777" w:rsidTr="00756BEC">
        <w:trPr>
          <w:gridAfter w:val="1"/>
          <w:wAfter w:w="272" w:type="dxa"/>
          <w:trHeight w:val="227"/>
        </w:trPr>
        <w:tc>
          <w:tcPr>
            <w:tcW w:w="104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3118C" w14:textId="3E631504" w:rsidR="00756BEC" w:rsidRPr="00A072FE" w:rsidRDefault="00756BEC" w:rsidP="00126047">
            <w:pPr>
              <w:pStyle w:val="IOSbodytext"/>
              <w:rPr>
                <w:rFonts w:ascii="Montserrat" w:hAnsi="Montserrat" w:cstheme="majorHAnsi"/>
                <w:i/>
                <w:iCs/>
                <w:sz w:val="20"/>
                <w:szCs w:val="20"/>
              </w:rPr>
            </w:pPr>
            <w:r w:rsidRPr="00A072FE">
              <w:rPr>
                <w:rFonts w:ascii="Montserrat" w:hAnsi="Montserrat" w:cstheme="majorHAnsi"/>
                <w:b/>
                <w:i/>
                <w:iCs/>
                <w:sz w:val="20"/>
                <w:szCs w:val="20"/>
              </w:rPr>
              <w:t xml:space="preserve">NB: Students must be listed in the </w:t>
            </w:r>
            <w:r w:rsidRPr="00A072FE">
              <w:rPr>
                <w:rFonts w:ascii="Montserrat" w:hAnsi="Montserrat" w:cstheme="majorHAnsi"/>
                <w:b/>
                <w:i/>
                <w:iCs/>
                <w:sz w:val="20"/>
                <w:szCs w:val="20"/>
                <w:u w:val="single"/>
              </w:rPr>
              <w:t>order</w:t>
            </w:r>
            <w:r w:rsidRPr="00A072FE">
              <w:rPr>
                <w:rFonts w:ascii="Montserrat" w:hAnsi="Montserrat" w:cstheme="majorHAnsi"/>
                <w:b/>
                <w:i/>
                <w:iCs/>
                <w:sz w:val="20"/>
                <w:szCs w:val="20"/>
              </w:rPr>
              <w:t xml:space="preserve"> they are competing, or the team may be disqualified</w:t>
            </w:r>
          </w:p>
        </w:tc>
        <w:tc>
          <w:tcPr>
            <w:tcW w:w="236" w:type="dxa"/>
            <w:gridSpan w:val="2"/>
            <w:tcBorders>
              <w:left w:val="nil"/>
              <w:right w:val="nil"/>
            </w:tcBorders>
            <w:vAlign w:val="center"/>
          </w:tcPr>
          <w:p w14:paraId="4D150CF0" w14:textId="77777777" w:rsidR="00756BEC" w:rsidRPr="00127B9F" w:rsidRDefault="00756BEC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146E90" w:rsidRPr="00127B9F" w14:paraId="09435B0A" w14:textId="77777777" w:rsidTr="00A072FE">
        <w:trPr>
          <w:gridAfter w:val="1"/>
          <w:wAfter w:w="274" w:type="dxa"/>
          <w:trHeight w:val="284"/>
        </w:trPr>
        <w:tc>
          <w:tcPr>
            <w:tcW w:w="1968" w:type="dxa"/>
            <w:shd w:val="clear" w:color="auto" w:fill="004F88"/>
          </w:tcPr>
          <w:p w14:paraId="4B59BA5E" w14:textId="77777777" w:rsidR="00146E90" w:rsidRPr="005216F5" w:rsidRDefault="00146E90" w:rsidP="00126047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  <w:sz w:val="20"/>
              </w:rPr>
            </w:pPr>
            <w:r w:rsidRPr="005216F5">
              <w:rPr>
                <w:rFonts w:ascii="Montserrat" w:hAnsi="Montserrat" w:cstheme="majorHAnsi"/>
                <w:color w:val="FFFFFF" w:themeColor="background1"/>
                <w:sz w:val="20"/>
              </w:rPr>
              <w:t>Number</w:t>
            </w:r>
          </w:p>
        </w:tc>
        <w:tc>
          <w:tcPr>
            <w:tcW w:w="6375" w:type="dxa"/>
            <w:gridSpan w:val="5"/>
            <w:shd w:val="clear" w:color="auto" w:fill="004F88"/>
          </w:tcPr>
          <w:p w14:paraId="4C4F850F" w14:textId="77777777" w:rsidR="00146E90" w:rsidRPr="005216F5" w:rsidRDefault="00146E90" w:rsidP="00126047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  <w:sz w:val="20"/>
              </w:rPr>
            </w:pPr>
            <w:r w:rsidRPr="005216F5">
              <w:rPr>
                <w:rFonts w:ascii="Montserrat" w:hAnsi="Montserrat" w:cstheme="majorHAnsi"/>
                <w:color w:val="FFFFFF" w:themeColor="background1"/>
                <w:sz w:val="20"/>
              </w:rPr>
              <w:t>Name</w:t>
            </w:r>
          </w:p>
        </w:tc>
        <w:tc>
          <w:tcPr>
            <w:tcW w:w="2347" w:type="dxa"/>
            <w:gridSpan w:val="3"/>
            <w:shd w:val="clear" w:color="auto" w:fill="004F88"/>
          </w:tcPr>
          <w:p w14:paraId="21B07348" w14:textId="77777777" w:rsidR="00146E90" w:rsidRPr="005216F5" w:rsidRDefault="00146E90" w:rsidP="00126047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  <w:sz w:val="20"/>
              </w:rPr>
            </w:pPr>
            <w:r w:rsidRPr="005216F5">
              <w:rPr>
                <w:rFonts w:ascii="Montserrat" w:hAnsi="Montserrat" w:cstheme="majorHAnsi"/>
                <w:color w:val="FFFFFF" w:themeColor="background1"/>
                <w:sz w:val="20"/>
              </w:rPr>
              <w:t>Date of Birth</w:t>
            </w:r>
          </w:p>
        </w:tc>
      </w:tr>
      <w:tr w:rsidR="00146E90" w:rsidRPr="00127B9F" w14:paraId="13F8105D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780845DA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1</w:t>
            </w:r>
          </w:p>
        </w:tc>
        <w:tc>
          <w:tcPr>
            <w:tcW w:w="6375" w:type="dxa"/>
            <w:gridSpan w:val="5"/>
          </w:tcPr>
          <w:p w14:paraId="706CB760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15C3CF65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78B4DB39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2E987BE1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2</w:t>
            </w:r>
          </w:p>
        </w:tc>
        <w:tc>
          <w:tcPr>
            <w:tcW w:w="6375" w:type="dxa"/>
            <w:gridSpan w:val="5"/>
          </w:tcPr>
          <w:p w14:paraId="2AD53424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503E14E8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291AD0D8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4D4B1CD5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3</w:t>
            </w:r>
          </w:p>
        </w:tc>
        <w:tc>
          <w:tcPr>
            <w:tcW w:w="6375" w:type="dxa"/>
            <w:gridSpan w:val="5"/>
          </w:tcPr>
          <w:p w14:paraId="559DEC6C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2683CB4B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09250CFC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04CAA4B9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4</w:t>
            </w:r>
          </w:p>
        </w:tc>
        <w:tc>
          <w:tcPr>
            <w:tcW w:w="6375" w:type="dxa"/>
            <w:gridSpan w:val="5"/>
          </w:tcPr>
          <w:p w14:paraId="6D1DEDCC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3038ABD6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6811B118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6D6FC3A9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Reserve (if any)</w:t>
            </w:r>
          </w:p>
        </w:tc>
        <w:tc>
          <w:tcPr>
            <w:tcW w:w="6375" w:type="dxa"/>
            <w:gridSpan w:val="5"/>
          </w:tcPr>
          <w:p w14:paraId="73B2195C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1283DF14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739889B3" w14:textId="77777777" w:rsidTr="00146E90">
        <w:trPr>
          <w:gridAfter w:val="1"/>
          <w:wAfter w:w="274" w:type="dxa"/>
          <w:tblHeader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C3D3B8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  <w:t>Information required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389DDFD5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  <w:t>Enter your details here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1BA0CBBE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  <w:t>Information required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B4F7F1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  <w:t>Enter your details here</w:t>
            </w:r>
          </w:p>
        </w:tc>
      </w:tr>
      <w:tr w:rsidR="00146E90" w:rsidRPr="00127B9F" w14:paraId="0C4ECFA3" w14:textId="77777777" w:rsidTr="00146E90">
        <w:trPr>
          <w:gridAfter w:val="1"/>
          <w:wAfter w:w="274" w:type="dxa"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E79E3A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Principal/Sports Organiser Approval</w:t>
            </w: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14:paraId="79ADEDC2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208731C0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Date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right w:val="nil"/>
            </w:tcBorders>
          </w:tcPr>
          <w:p w14:paraId="7D8C5967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</w:tbl>
    <w:p w14:paraId="46806693" w14:textId="77777777" w:rsidR="00146E90" w:rsidRPr="00127B9F" w:rsidRDefault="00146E90" w:rsidP="00146E90">
      <w:pPr>
        <w:pStyle w:val="IOSbodytext"/>
        <w:rPr>
          <w:rFonts w:ascii="Montserrat" w:hAnsi="Montserrat" w:cstheme="majorHAnsi"/>
        </w:rPr>
      </w:pPr>
      <w:r w:rsidRPr="00127B9F">
        <w:rPr>
          <w:rFonts w:ascii="Montserrat" w:hAnsi="Montserrat" w:cstheme="majorHAnsi"/>
        </w:rPr>
        <w:br w:type="page"/>
      </w:r>
    </w:p>
    <w:p w14:paraId="46EBDE62" w14:textId="77777777" w:rsidR="00146E90" w:rsidRPr="00127B9F" w:rsidRDefault="00146E90" w:rsidP="00146E90">
      <w:pPr>
        <w:rPr>
          <w:rFonts w:ascii="Montserrat" w:eastAsia="SimSun" w:hAnsi="Montserrat" w:cstheme="majorHAnsi"/>
          <w:color w:val="FF0000"/>
          <w:lang w:eastAsia="zh-CN"/>
        </w:rPr>
      </w:pPr>
    </w:p>
    <w:p w14:paraId="61BF2C4B" w14:textId="77777777" w:rsidR="00146E90" w:rsidRPr="00A072FE" w:rsidRDefault="00146E90" w:rsidP="00110AB8">
      <w:pPr>
        <w:pStyle w:val="IOSbodybold"/>
        <w:spacing w:line="240" w:lineRule="auto"/>
        <w:jc w:val="center"/>
        <w:rPr>
          <w:rFonts w:ascii="Montserrat" w:hAnsi="Montserrat" w:cstheme="majorHAnsi"/>
          <w:sz w:val="28"/>
          <w:u w:val="single"/>
        </w:rPr>
      </w:pPr>
      <w:r w:rsidRPr="00A072FE">
        <w:rPr>
          <w:rFonts w:ascii="Montserrat" w:hAnsi="Montserrat" w:cstheme="majorHAnsi"/>
          <w:sz w:val="28"/>
          <w:u w:val="single"/>
        </w:rPr>
        <w:t>Small Schools Relay</w:t>
      </w:r>
    </w:p>
    <w:p w14:paraId="7E131927" w14:textId="77777777" w:rsidR="00146E90" w:rsidRPr="00A072FE" w:rsidRDefault="00146E90" w:rsidP="00110AB8">
      <w:pPr>
        <w:pStyle w:val="IOSbodybold"/>
        <w:spacing w:line="240" w:lineRule="auto"/>
        <w:jc w:val="center"/>
        <w:rPr>
          <w:rFonts w:ascii="Montserrat" w:hAnsi="Montserrat" w:cstheme="majorHAnsi"/>
          <w:color w:val="005E00"/>
          <w:sz w:val="28"/>
        </w:rPr>
      </w:pPr>
      <w:r w:rsidRPr="00A072FE">
        <w:rPr>
          <w:rFonts w:ascii="Montserrat" w:hAnsi="Montserrat" w:cstheme="majorHAnsi"/>
          <w:color w:val="005E00"/>
          <w:sz w:val="28"/>
        </w:rPr>
        <w:t>Enrolment 1 - 25</w:t>
      </w:r>
    </w:p>
    <w:p w14:paraId="3DB8DA30" w14:textId="1EB8339C" w:rsidR="00146E90" w:rsidRPr="00127B9F" w:rsidRDefault="00146E90" w:rsidP="00110AB8">
      <w:pPr>
        <w:pStyle w:val="IOSbodytext"/>
        <w:spacing w:before="240" w:line="240" w:lineRule="auto"/>
        <w:rPr>
          <w:rFonts w:ascii="Montserrat" w:hAnsi="Montserrat" w:cstheme="majorHAnsi"/>
          <w:sz w:val="22"/>
          <w:szCs w:val="22"/>
        </w:rPr>
      </w:pPr>
      <w:r w:rsidRPr="00127B9F">
        <w:rPr>
          <w:rFonts w:ascii="Montserrat" w:hAnsi="Montserrat" w:cstheme="majorHAnsi"/>
          <w:sz w:val="22"/>
          <w:szCs w:val="22"/>
        </w:rPr>
        <w:t xml:space="preserve">This relay was formerly referred to as the PP6 Relay. At the State Athletics Carnival, it is now called </w:t>
      </w:r>
      <w:r w:rsidRPr="00A072FE">
        <w:rPr>
          <w:rFonts w:ascii="Montserrat" w:hAnsi="Montserrat" w:cstheme="majorHAnsi"/>
          <w:b/>
          <w:color w:val="005E00"/>
          <w:sz w:val="22"/>
          <w:szCs w:val="22"/>
        </w:rPr>
        <w:t>The Norm and Elizabeth Austen Trophy.</w:t>
      </w:r>
    </w:p>
    <w:p w14:paraId="7797485D" w14:textId="77777777" w:rsidR="00146E90" w:rsidRPr="00127B9F" w:rsidRDefault="00146E90" w:rsidP="00110AB8">
      <w:pPr>
        <w:pStyle w:val="IOSbodytext"/>
        <w:spacing w:before="240" w:line="240" w:lineRule="auto"/>
        <w:rPr>
          <w:rFonts w:ascii="Montserrat" w:hAnsi="Montserrat" w:cstheme="majorHAnsi"/>
          <w:sz w:val="22"/>
          <w:szCs w:val="22"/>
        </w:rPr>
      </w:pPr>
      <w:r w:rsidRPr="00127B9F">
        <w:rPr>
          <w:rFonts w:ascii="Montserrat" w:hAnsi="Montserrat" w:cstheme="majorHAnsi"/>
          <w:sz w:val="22"/>
          <w:szCs w:val="22"/>
        </w:rPr>
        <w:t>The rules for this event are as follows:</w:t>
      </w:r>
    </w:p>
    <w:p w14:paraId="01C00B54" w14:textId="77777777" w:rsidR="00146E90" w:rsidRPr="00127B9F" w:rsidRDefault="00146E90" w:rsidP="00110AB8">
      <w:pPr>
        <w:pStyle w:val="IOSbodytext"/>
        <w:spacing w:before="240" w:line="240" w:lineRule="auto"/>
        <w:rPr>
          <w:rFonts w:ascii="Montserrat" w:hAnsi="Montserrat" w:cstheme="majorHAnsi"/>
          <w:sz w:val="22"/>
          <w:szCs w:val="22"/>
        </w:rPr>
      </w:pPr>
      <w:r w:rsidRPr="00127B9F">
        <w:rPr>
          <w:rFonts w:ascii="Montserrat" w:hAnsi="Montserrat" w:cstheme="majorHAnsi"/>
          <w:sz w:val="22"/>
          <w:szCs w:val="22"/>
        </w:rPr>
        <w:t xml:space="preserve">The </w:t>
      </w:r>
      <w:r w:rsidR="00A8232D" w:rsidRPr="00127B9F">
        <w:rPr>
          <w:rFonts w:ascii="Montserrat" w:hAnsi="Montserrat" w:cstheme="majorHAnsi"/>
          <w:sz w:val="22"/>
          <w:szCs w:val="22"/>
        </w:rPr>
        <w:t>Norm and Elizabeth Austen Trophy</w:t>
      </w:r>
      <w:r w:rsidRPr="00127B9F">
        <w:rPr>
          <w:rFonts w:ascii="Montserrat" w:hAnsi="Montserrat" w:cstheme="majorHAnsi"/>
          <w:sz w:val="22"/>
          <w:szCs w:val="22"/>
        </w:rPr>
        <w:t xml:space="preserve"> must include students from schools with a total enrolment </w:t>
      </w:r>
      <w:r w:rsidR="00A8232D" w:rsidRPr="00127B9F">
        <w:rPr>
          <w:rFonts w:ascii="Montserrat" w:hAnsi="Montserrat" w:cstheme="majorHAnsi"/>
          <w:sz w:val="22"/>
          <w:szCs w:val="22"/>
        </w:rPr>
        <w:t>not exceeding</w:t>
      </w:r>
      <w:r w:rsidRPr="00127B9F">
        <w:rPr>
          <w:rFonts w:ascii="Montserrat" w:hAnsi="Montserrat" w:cstheme="majorHAnsi"/>
          <w:sz w:val="22"/>
          <w:szCs w:val="22"/>
        </w:rPr>
        <w:t xml:space="preserve"> 25 pupils</w:t>
      </w:r>
      <w:r w:rsidR="00A8232D" w:rsidRPr="00127B9F">
        <w:rPr>
          <w:rFonts w:ascii="Montserrat" w:hAnsi="Montserrat" w:cstheme="majorHAnsi"/>
          <w:sz w:val="22"/>
          <w:szCs w:val="22"/>
        </w:rPr>
        <w:t>.</w:t>
      </w:r>
      <w:r w:rsidRPr="00127B9F">
        <w:rPr>
          <w:rFonts w:ascii="Montserrat" w:hAnsi="Montserrat" w:cstheme="majorHAnsi"/>
          <w:sz w:val="22"/>
          <w:szCs w:val="22"/>
        </w:rPr>
        <w:t xml:space="preserve">  The combination of boys and girls in each team to be decided by the individual school </w:t>
      </w:r>
      <w:r w:rsidRPr="00127B9F">
        <w:rPr>
          <w:rFonts w:ascii="Montserrat" w:hAnsi="Montserrat" w:cstheme="majorHAnsi"/>
          <w:b/>
          <w:sz w:val="22"/>
          <w:szCs w:val="22"/>
        </w:rPr>
        <w:t>but</w:t>
      </w:r>
      <w:r w:rsidRPr="00127B9F">
        <w:rPr>
          <w:rFonts w:ascii="Montserrat" w:hAnsi="Montserrat" w:cstheme="majorHAnsi"/>
          <w:sz w:val="22"/>
          <w:szCs w:val="22"/>
        </w:rPr>
        <w:t xml:space="preserve"> all children in the team </w:t>
      </w:r>
      <w:r w:rsidRPr="00127B9F">
        <w:rPr>
          <w:rFonts w:ascii="Montserrat" w:hAnsi="Montserrat" w:cstheme="majorHAnsi"/>
          <w:b/>
          <w:sz w:val="22"/>
          <w:szCs w:val="22"/>
        </w:rPr>
        <w:t>must</w:t>
      </w:r>
      <w:r w:rsidRPr="00127B9F">
        <w:rPr>
          <w:rFonts w:ascii="Montserrat" w:hAnsi="Montserrat" w:cstheme="majorHAnsi"/>
          <w:sz w:val="22"/>
          <w:szCs w:val="22"/>
        </w:rPr>
        <w:t xml:space="preserve"> be enrolled at the same school</w:t>
      </w:r>
    </w:p>
    <w:p w14:paraId="3F7F4C97" w14:textId="77777777" w:rsidR="00146E90" w:rsidRPr="00127B9F" w:rsidRDefault="00146E90" w:rsidP="00110AB8">
      <w:pPr>
        <w:pStyle w:val="IOSbodytext"/>
        <w:spacing w:before="240" w:line="240" w:lineRule="auto"/>
        <w:rPr>
          <w:rFonts w:ascii="Montserrat" w:hAnsi="Montserrat" w:cstheme="majorHAnsi"/>
          <w:sz w:val="22"/>
          <w:szCs w:val="22"/>
        </w:rPr>
      </w:pPr>
      <w:r w:rsidRPr="00127B9F">
        <w:rPr>
          <w:rFonts w:ascii="Montserrat" w:hAnsi="Montserrat" w:cstheme="majorHAnsi"/>
          <w:sz w:val="22"/>
          <w:szCs w:val="22"/>
        </w:rPr>
        <w:t>The classification of the enrolment will be determined by the February Staff Return.</w:t>
      </w:r>
    </w:p>
    <w:tbl>
      <w:tblPr>
        <w:tblStyle w:val="TableGrid"/>
        <w:tblW w:w="10964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27"/>
        <w:gridCol w:w="1405"/>
        <w:gridCol w:w="212"/>
        <w:gridCol w:w="2909"/>
        <w:gridCol w:w="1412"/>
        <w:gridCol w:w="642"/>
        <w:gridCol w:w="1809"/>
        <w:gridCol w:w="271"/>
        <w:gridCol w:w="94"/>
        <w:gridCol w:w="283"/>
      </w:tblGrid>
      <w:tr w:rsidR="00146E90" w:rsidRPr="00127B9F" w14:paraId="18F67637" w14:textId="77777777" w:rsidTr="00126047">
        <w:trPr>
          <w:gridAfter w:val="2"/>
          <w:wAfter w:w="370" w:type="dxa"/>
          <w:tblHeader/>
        </w:trPr>
        <w:tc>
          <w:tcPr>
            <w:tcW w:w="1059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1AA03BE" w14:textId="77777777" w:rsidR="00146E90" w:rsidRPr="00127B9F" w:rsidRDefault="00146E90" w:rsidP="00110AB8">
            <w:pPr>
              <w:pStyle w:val="IOStabletext"/>
              <w:rPr>
                <w:rFonts w:ascii="Montserrat" w:hAnsi="Montserrat" w:cstheme="majorHAnsi"/>
                <w:b/>
              </w:rPr>
            </w:pPr>
            <w:r w:rsidRPr="00127B9F">
              <w:rPr>
                <w:rFonts w:ascii="Montserrat" w:hAnsi="Montserrat" w:cstheme="majorHAnsi"/>
                <w:b/>
              </w:rPr>
              <w:t>Declaration</w:t>
            </w:r>
          </w:p>
          <w:p w14:paraId="37CB9A97" w14:textId="61F634F7" w:rsidR="00146E90" w:rsidRPr="00127B9F" w:rsidRDefault="00146E90" w:rsidP="00127B9F">
            <w:pPr>
              <w:pStyle w:val="IOSbodytext"/>
              <w:spacing w:line="240" w:lineRule="auto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  <w:sz w:val="22"/>
              </w:rPr>
              <w:t xml:space="preserve">This is to certify that I have read the rules and indicate that our </w:t>
            </w:r>
            <w:proofErr w:type="gramStart"/>
            <w:r w:rsidRPr="00127B9F">
              <w:rPr>
                <w:rFonts w:ascii="Montserrat" w:hAnsi="Montserrat" w:cstheme="majorHAnsi"/>
                <w:sz w:val="22"/>
              </w:rPr>
              <w:t>School</w:t>
            </w:r>
            <w:proofErr w:type="gramEnd"/>
            <w:r w:rsidRPr="00127B9F">
              <w:rPr>
                <w:rFonts w:ascii="Montserrat" w:hAnsi="Montserrat" w:cstheme="majorHAnsi"/>
                <w:sz w:val="22"/>
              </w:rPr>
              <w:t xml:space="preserve"> enrolment as per the February Staff Return complies with the guidelines for this event.</w:t>
            </w:r>
          </w:p>
        </w:tc>
      </w:tr>
      <w:tr w:rsidR="00146E90" w:rsidRPr="00127B9F" w14:paraId="697A34D3" w14:textId="77777777" w:rsidTr="00126047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1C9E9" w14:textId="77777777" w:rsidR="00146E90" w:rsidRPr="00127B9F" w:rsidRDefault="00146E90" w:rsidP="00126047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Name of School</w:t>
            </w:r>
          </w:p>
        </w:tc>
        <w:tc>
          <w:tcPr>
            <w:tcW w:w="7059" w:type="dxa"/>
            <w:gridSpan w:val="6"/>
            <w:tcBorders>
              <w:top w:val="nil"/>
              <w:left w:val="nil"/>
              <w:right w:val="nil"/>
            </w:tcBorders>
          </w:tcPr>
          <w:p w14:paraId="254BD6BF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  <w:tr w:rsidR="00146E90" w:rsidRPr="00127B9F" w14:paraId="33F9993F" w14:textId="77777777" w:rsidTr="00126047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981E2" w14:textId="77777777" w:rsidR="00146E90" w:rsidRPr="00127B9F" w:rsidRDefault="00146E90" w:rsidP="00126047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Total School Enrolment (as at February staff Return)</w:t>
            </w:r>
          </w:p>
        </w:tc>
        <w:tc>
          <w:tcPr>
            <w:tcW w:w="7059" w:type="dxa"/>
            <w:gridSpan w:val="6"/>
            <w:tcBorders>
              <w:left w:val="nil"/>
              <w:right w:val="nil"/>
            </w:tcBorders>
          </w:tcPr>
          <w:p w14:paraId="6F087EE9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  <w:tr w:rsidR="00146E90" w:rsidRPr="00127B9F" w14:paraId="4C2B87F7" w14:textId="77777777" w:rsidTr="00126047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8CF3F" w14:textId="77777777" w:rsidR="00146E90" w:rsidRPr="00127B9F" w:rsidRDefault="00146E90" w:rsidP="00126047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Signed</w:t>
            </w:r>
          </w:p>
        </w:tc>
        <w:tc>
          <w:tcPr>
            <w:tcW w:w="7059" w:type="dxa"/>
            <w:gridSpan w:val="6"/>
            <w:tcBorders>
              <w:left w:val="nil"/>
              <w:right w:val="nil"/>
            </w:tcBorders>
          </w:tcPr>
          <w:p w14:paraId="7AB350B1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  <w:tr w:rsidR="00146E90" w:rsidRPr="00127B9F" w14:paraId="676096AC" w14:textId="77777777" w:rsidTr="00126047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BFDB3" w14:textId="77777777" w:rsidR="00146E90" w:rsidRPr="00127B9F" w:rsidRDefault="00146E90" w:rsidP="00126047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Date</w:t>
            </w:r>
          </w:p>
        </w:tc>
        <w:tc>
          <w:tcPr>
            <w:tcW w:w="7059" w:type="dxa"/>
            <w:gridSpan w:val="6"/>
            <w:tcBorders>
              <w:left w:val="nil"/>
              <w:right w:val="nil"/>
            </w:tcBorders>
          </w:tcPr>
          <w:p w14:paraId="1010963F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  <w:tr w:rsidR="00146E90" w:rsidRPr="00127B9F" w14:paraId="513A3596" w14:textId="77777777" w:rsidTr="00126047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7F812FA1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0D29F4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0F2FDD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0FABE9EF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127B9F" w14:paraId="476199F2" w14:textId="77777777" w:rsidTr="00126047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4126AB6F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8BA967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EE935C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1E97FA14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</w:tr>
      <w:tr w:rsidR="00146E90" w:rsidRPr="00127B9F" w14:paraId="104F576E" w14:textId="77777777" w:rsidTr="00126047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065BBA1A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FF1B1D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BFECB1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3DE8353E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</w:p>
        </w:tc>
      </w:tr>
      <w:tr w:rsidR="00146E90" w:rsidRPr="00127B9F" w14:paraId="143ADC3C" w14:textId="77777777" w:rsidTr="00126047">
        <w:trPr>
          <w:gridAfter w:val="1"/>
          <w:wAfter w:w="274" w:type="dxa"/>
        </w:trPr>
        <w:tc>
          <w:tcPr>
            <w:tcW w:w="1069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ED9CA83" w14:textId="531ECB1A" w:rsidR="00146E90" w:rsidRPr="00127B9F" w:rsidRDefault="00146E90" w:rsidP="00126047">
            <w:pPr>
              <w:pStyle w:val="IOSboldtext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  <w:sz w:val="22"/>
              </w:rPr>
              <w:br/>
            </w:r>
            <w:r w:rsidR="003331BE" w:rsidRPr="00127B9F">
              <w:rPr>
                <w:rFonts w:ascii="Montserrat" w:hAnsi="Montserrat" w:cstheme="majorHAnsi"/>
                <w:sz w:val="20"/>
                <w:szCs w:val="20"/>
              </w:rPr>
              <w:t>Please return to your</w:t>
            </w:r>
            <w:r w:rsidR="006C249B">
              <w:t xml:space="preserve"> Zone Secretary</w:t>
            </w:r>
            <w:r w:rsidR="003331BE" w:rsidRPr="00127B9F">
              <w:rPr>
                <w:rFonts w:ascii="Montserrat" w:hAnsi="Montserrat" w:cstheme="majorHAnsi"/>
                <w:sz w:val="20"/>
                <w:szCs w:val="20"/>
              </w:rPr>
              <w:t xml:space="preserve"> and North Coast School Sport Unit </w:t>
            </w:r>
            <w:r w:rsidR="003331BE" w:rsidRPr="006C249B">
              <w:rPr>
                <w:rFonts w:ascii="Montserrat" w:hAnsi="Montserrat" w:cstheme="majorHAnsi"/>
                <w:color w:val="0070C0"/>
                <w:sz w:val="20"/>
                <w:szCs w:val="20"/>
              </w:rPr>
              <w:t>(</w:t>
            </w:r>
            <w:hyperlink r:id="rId15" w:history="1">
              <w:r w:rsidR="003331BE" w:rsidRPr="006C249B">
                <w:rPr>
                  <w:rStyle w:val="Hyperlink"/>
                  <w:rFonts w:ascii="Montserrat" w:hAnsi="Montserrat" w:cstheme="majorHAnsi"/>
                  <w:color w:val="0070C0"/>
                  <w:sz w:val="20"/>
                  <w:szCs w:val="20"/>
                </w:rPr>
                <w:t>nthcoastsport@det.nsw.edu.au</w:t>
              </w:r>
            </w:hyperlink>
            <w:r w:rsidR="003331BE" w:rsidRPr="006C249B">
              <w:rPr>
                <w:rFonts w:ascii="Montserrat" w:hAnsi="Montserrat" w:cstheme="majorHAnsi"/>
                <w:color w:val="0070C0"/>
                <w:sz w:val="20"/>
                <w:szCs w:val="20"/>
              </w:rPr>
              <w:t>)</w:t>
            </w:r>
          </w:p>
        </w:tc>
      </w:tr>
      <w:tr w:rsidR="00146E90" w:rsidRPr="00127B9F" w14:paraId="2D367B81" w14:textId="77777777" w:rsidTr="00126047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F98B4" w14:textId="0924A0B3" w:rsidR="00146E90" w:rsidRPr="00127B9F" w:rsidRDefault="00127B9F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Region</w:t>
            </w:r>
          </w:p>
        </w:tc>
        <w:tc>
          <w:tcPr>
            <w:tcW w:w="8722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2431FFFE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North Coast</w:t>
            </w:r>
          </w:p>
        </w:tc>
      </w:tr>
      <w:tr w:rsidR="00146E90" w:rsidRPr="00127B9F" w14:paraId="7A560583" w14:textId="77777777" w:rsidTr="00126047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CE19A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Event</w:t>
            </w:r>
          </w:p>
        </w:tc>
        <w:tc>
          <w:tcPr>
            <w:tcW w:w="8722" w:type="dxa"/>
            <w:gridSpan w:val="8"/>
            <w:tcBorders>
              <w:left w:val="nil"/>
              <w:right w:val="nil"/>
            </w:tcBorders>
            <w:vAlign w:val="center"/>
          </w:tcPr>
          <w:p w14:paraId="3AD78D57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Senior / Junior</w:t>
            </w:r>
          </w:p>
        </w:tc>
      </w:tr>
      <w:tr w:rsidR="00146E90" w:rsidRPr="00127B9F" w14:paraId="58D2FBC7" w14:textId="77777777" w:rsidTr="00126047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E7AA9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Gender</w:t>
            </w:r>
          </w:p>
        </w:tc>
        <w:tc>
          <w:tcPr>
            <w:tcW w:w="8722" w:type="dxa"/>
            <w:gridSpan w:val="8"/>
            <w:tcBorders>
              <w:left w:val="nil"/>
              <w:right w:val="nil"/>
            </w:tcBorders>
            <w:vAlign w:val="center"/>
          </w:tcPr>
          <w:p w14:paraId="195479D7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Boys / Girls</w:t>
            </w:r>
          </w:p>
        </w:tc>
      </w:tr>
      <w:tr w:rsidR="00146E90" w:rsidRPr="00127B9F" w14:paraId="15C4C01E" w14:textId="77777777" w:rsidTr="00126047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1F6DB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Name of School</w:t>
            </w:r>
          </w:p>
        </w:tc>
        <w:tc>
          <w:tcPr>
            <w:tcW w:w="8722" w:type="dxa"/>
            <w:gridSpan w:val="8"/>
            <w:tcBorders>
              <w:left w:val="nil"/>
              <w:right w:val="nil"/>
            </w:tcBorders>
            <w:vAlign w:val="center"/>
          </w:tcPr>
          <w:p w14:paraId="1938092D" w14:textId="25416B24" w:rsidR="00756BEC" w:rsidRPr="00127B9F" w:rsidRDefault="00756BEC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756BEC" w:rsidRPr="00127B9F" w14:paraId="778F7AF4" w14:textId="77777777" w:rsidTr="00756BEC">
        <w:trPr>
          <w:gridAfter w:val="1"/>
          <w:wAfter w:w="274" w:type="dxa"/>
          <w:trHeight w:val="227"/>
        </w:trPr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DA908" w14:textId="184B6C7D" w:rsidR="00756BEC" w:rsidRPr="00127B9F" w:rsidRDefault="00756BEC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b/>
                <w:sz w:val="20"/>
                <w:szCs w:val="20"/>
              </w:rPr>
              <w:t xml:space="preserve">NB: Students must be listed in the </w:t>
            </w:r>
            <w:r w:rsidRPr="00127B9F">
              <w:rPr>
                <w:rFonts w:ascii="Montserrat" w:hAnsi="Montserrat" w:cstheme="majorHAnsi"/>
                <w:b/>
                <w:sz w:val="20"/>
                <w:szCs w:val="20"/>
                <w:u w:val="single"/>
              </w:rPr>
              <w:t>order</w:t>
            </w:r>
            <w:r w:rsidRPr="00127B9F">
              <w:rPr>
                <w:rFonts w:ascii="Montserrat" w:hAnsi="Montserrat" w:cstheme="majorHAnsi"/>
                <w:b/>
                <w:sz w:val="20"/>
                <w:szCs w:val="20"/>
              </w:rPr>
              <w:t xml:space="preserve"> they are competing, or the team may be disqualified</w:t>
            </w:r>
          </w:p>
        </w:tc>
        <w:tc>
          <w:tcPr>
            <w:tcW w:w="376" w:type="dxa"/>
            <w:gridSpan w:val="2"/>
            <w:tcBorders>
              <w:left w:val="nil"/>
              <w:right w:val="nil"/>
            </w:tcBorders>
            <w:vAlign w:val="center"/>
          </w:tcPr>
          <w:p w14:paraId="20DA738C" w14:textId="77777777" w:rsidR="00756BEC" w:rsidRPr="00127B9F" w:rsidRDefault="00756BEC" w:rsidP="00126047">
            <w:pPr>
              <w:pStyle w:val="IOSbodytext"/>
              <w:rPr>
                <w:rFonts w:ascii="Montserrat" w:hAnsi="Montserrat" w:cstheme="majorHAnsi"/>
                <w:sz w:val="22"/>
              </w:rPr>
            </w:pPr>
          </w:p>
        </w:tc>
      </w:tr>
      <w:tr w:rsidR="00146E90" w:rsidRPr="00127B9F" w14:paraId="4D44C7B7" w14:textId="77777777" w:rsidTr="006C249B">
        <w:trPr>
          <w:gridAfter w:val="1"/>
          <w:wAfter w:w="274" w:type="dxa"/>
          <w:trHeight w:val="284"/>
        </w:trPr>
        <w:tc>
          <w:tcPr>
            <w:tcW w:w="1968" w:type="dxa"/>
            <w:shd w:val="clear" w:color="auto" w:fill="005E00"/>
          </w:tcPr>
          <w:p w14:paraId="380AFE4A" w14:textId="77777777" w:rsidR="00146E90" w:rsidRPr="005216F5" w:rsidRDefault="00146E90" w:rsidP="00126047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  <w:sz w:val="20"/>
              </w:rPr>
            </w:pPr>
            <w:r w:rsidRPr="005216F5">
              <w:rPr>
                <w:rFonts w:ascii="Montserrat" w:hAnsi="Montserrat" w:cstheme="majorHAnsi"/>
                <w:color w:val="FFFFFF" w:themeColor="background1"/>
                <w:sz w:val="20"/>
              </w:rPr>
              <w:t>Number</w:t>
            </w:r>
          </w:p>
        </w:tc>
        <w:tc>
          <w:tcPr>
            <w:tcW w:w="6375" w:type="dxa"/>
            <w:gridSpan w:val="5"/>
            <w:shd w:val="clear" w:color="auto" w:fill="005E00"/>
          </w:tcPr>
          <w:p w14:paraId="18CA29FD" w14:textId="77777777" w:rsidR="00146E90" w:rsidRPr="005216F5" w:rsidRDefault="00146E90" w:rsidP="00126047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  <w:sz w:val="20"/>
              </w:rPr>
            </w:pPr>
            <w:r w:rsidRPr="005216F5">
              <w:rPr>
                <w:rFonts w:ascii="Montserrat" w:hAnsi="Montserrat" w:cstheme="majorHAnsi"/>
                <w:color w:val="FFFFFF" w:themeColor="background1"/>
                <w:sz w:val="20"/>
              </w:rPr>
              <w:t>Name</w:t>
            </w:r>
          </w:p>
        </w:tc>
        <w:tc>
          <w:tcPr>
            <w:tcW w:w="2347" w:type="dxa"/>
            <w:gridSpan w:val="3"/>
            <w:shd w:val="clear" w:color="auto" w:fill="005E00"/>
          </w:tcPr>
          <w:p w14:paraId="1EB97EDE" w14:textId="77777777" w:rsidR="00146E90" w:rsidRPr="005216F5" w:rsidRDefault="00146E90" w:rsidP="00126047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  <w:sz w:val="20"/>
              </w:rPr>
            </w:pPr>
            <w:r w:rsidRPr="005216F5">
              <w:rPr>
                <w:rFonts w:ascii="Montserrat" w:hAnsi="Montserrat" w:cstheme="majorHAnsi"/>
                <w:color w:val="FFFFFF" w:themeColor="background1"/>
                <w:sz w:val="20"/>
              </w:rPr>
              <w:t>Date of Birth</w:t>
            </w:r>
          </w:p>
        </w:tc>
      </w:tr>
      <w:tr w:rsidR="00146E90" w:rsidRPr="00127B9F" w14:paraId="025E160F" w14:textId="77777777" w:rsidTr="00126047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62AE92BE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1</w:t>
            </w:r>
          </w:p>
        </w:tc>
        <w:tc>
          <w:tcPr>
            <w:tcW w:w="6375" w:type="dxa"/>
            <w:gridSpan w:val="5"/>
          </w:tcPr>
          <w:p w14:paraId="5E406601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67960C2D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31B6B4F8" w14:textId="77777777" w:rsidTr="00126047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6E80ECA7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2</w:t>
            </w:r>
          </w:p>
        </w:tc>
        <w:tc>
          <w:tcPr>
            <w:tcW w:w="6375" w:type="dxa"/>
            <w:gridSpan w:val="5"/>
          </w:tcPr>
          <w:p w14:paraId="6303AD24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1F163332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3C81CF82" w14:textId="77777777" w:rsidTr="00126047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49496396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3</w:t>
            </w:r>
          </w:p>
        </w:tc>
        <w:tc>
          <w:tcPr>
            <w:tcW w:w="6375" w:type="dxa"/>
            <w:gridSpan w:val="5"/>
          </w:tcPr>
          <w:p w14:paraId="1F7E5500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4C8F9CDE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40FB4779" w14:textId="77777777" w:rsidTr="00126047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5B02866A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4</w:t>
            </w:r>
          </w:p>
        </w:tc>
        <w:tc>
          <w:tcPr>
            <w:tcW w:w="6375" w:type="dxa"/>
            <w:gridSpan w:val="5"/>
          </w:tcPr>
          <w:p w14:paraId="0AEB88B2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08E7D5A1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6749D07E" w14:textId="77777777" w:rsidTr="00126047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02F1B976" w14:textId="77777777" w:rsidR="00146E90" w:rsidRPr="00127B9F" w:rsidRDefault="00146E90" w:rsidP="00126047">
            <w:pPr>
              <w:pStyle w:val="IOStabletextbold"/>
              <w:jc w:val="center"/>
              <w:rPr>
                <w:rFonts w:ascii="Montserrat" w:hAnsi="Montserrat" w:cstheme="majorHAnsi"/>
                <w:sz w:val="20"/>
              </w:rPr>
            </w:pPr>
            <w:r w:rsidRPr="00127B9F">
              <w:rPr>
                <w:rFonts w:ascii="Montserrat" w:hAnsi="Montserrat" w:cstheme="majorHAnsi"/>
                <w:sz w:val="20"/>
              </w:rPr>
              <w:t>Reserve (if any)</w:t>
            </w:r>
          </w:p>
        </w:tc>
        <w:tc>
          <w:tcPr>
            <w:tcW w:w="6375" w:type="dxa"/>
            <w:gridSpan w:val="5"/>
          </w:tcPr>
          <w:p w14:paraId="0E64A8CE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  <w:tc>
          <w:tcPr>
            <w:tcW w:w="2347" w:type="dxa"/>
            <w:gridSpan w:val="3"/>
          </w:tcPr>
          <w:p w14:paraId="46AC9E83" w14:textId="77777777" w:rsidR="00146E90" w:rsidRPr="00127B9F" w:rsidRDefault="00146E90" w:rsidP="00126047">
            <w:pPr>
              <w:pStyle w:val="IOStabletext"/>
              <w:rPr>
                <w:rFonts w:ascii="Montserrat" w:hAnsi="Montserrat" w:cstheme="majorHAnsi"/>
                <w:sz w:val="20"/>
              </w:rPr>
            </w:pPr>
          </w:p>
        </w:tc>
      </w:tr>
      <w:tr w:rsidR="00146E90" w:rsidRPr="00127B9F" w14:paraId="7AD11EB9" w14:textId="77777777" w:rsidTr="00126047">
        <w:trPr>
          <w:gridAfter w:val="1"/>
          <w:wAfter w:w="274" w:type="dxa"/>
          <w:tblHeader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D067DD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  <w:t>Information required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772D46F3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  <w:t>Enter your details here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1F07C4ED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  <w:t>Information required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1A7A43" w14:textId="77777777" w:rsidR="00146E90" w:rsidRPr="00127B9F" w:rsidRDefault="00146E90" w:rsidP="00126047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</w:pPr>
            <w:r w:rsidRPr="00127B9F">
              <w:rPr>
                <w:rFonts w:ascii="Montserrat" w:hAnsi="Montserrat" w:cstheme="majorHAnsi"/>
                <w:b w:val="0"/>
                <w:color w:val="FFFFFF" w:themeColor="background1"/>
                <w:sz w:val="20"/>
              </w:rPr>
              <w:t>Enter your details here</w:t>
            </w:r>
          </w:p>
        </w:tc>
      </w:tr>
      <w:tr w:rsidR="00146E90" w:rsidRPr="00127B9F" w14:paraId="345D6827" w14:textId="77777777" w:rsidTr="00126047">
        <w:trPr>
          <w:gridAfter w:val="1"/>
          <w:wAfter w:w="274" w:type="dxa"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949CDD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Principal/Sports Organiser Approval</w:t>
            </w: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14:paraId="3752954A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76360AE6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  <w:r w:rsidRPr="00127B9F">
              <w:rPr>
                <w:rFonts w:ascii="Montserrat" w:hAnsi="Montserrat" w:cstheme="majorHAnsi"/>
                <w:sz w:val="20"/>
                <w:szCs w:val="20"/>
              </w:rPr>
              <w:t>Date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right w:val="nil"/>
            </w:tcBorders>
          </w:tcPr>
          <w:p w14:paraId="124D23A7" w14:textId="77777777" w:rsidR="00146E90" w:rsidRPr="00127B9F" w:rsidRDefault="00146E90" w:rsidP="00126047">
            <w:pPr>
              <w:pStyle w:val="IOSbodytext"/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</w:tbl>
    <w:p w14:paraId="6254110B" w14:textId="223989C4" w:rsidR="00146E90" w:rsidRPr="00127B9F" w:rsidRDefault="00A8232D" w:rsidP="00BE0ACA">
      <w:pPr>
        <w:pStyle w:val="IOSbodytext"/>
        <w:rPr>
          <w:rFonts w:ascii="Montserrat" w:hAnsi="Montserrat" w:cstheme="majorHAnsi"/>
        </w:rPr>
      </w:pPr>
      <w:r w:rsidRPr="00127B9F">
        <w:rPr>
          <w:rFonts w:ascii="Montserrat" w:hAnsi="Montserrat" w:cstheme="majorHAnsi"/>
        </w:rPr>
        <w:br w:type="page"/>
      </w:r>
    </w:p>
    <w:tbl>
      <w:tblPr>
        <w:tblStyle w:val="TableGrid"/>
        <w:tblW w:w="10964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2802"/>
        <w:gridCol w:w="1876"/>
        <w:gridCol w:w="6286"/>
      </w:tblGrid>
      <w:tr w:rsidR="00A8232D" w:rsidRPr="00127B9F" w14:paraId="4AAC6287" w14:textId="77777777" w:rsidTr="00A8232D">
        <w:trPr>
          <w:tblHeader/>
        </w:trPr>
        <w:tc>
          <w:tcPr>
            <w:tcW w:w="109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1EC111" w14:textId="19D6F353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  <w:sz w:val="28"/>
              </w:rPr>
            </w:pPr>
            <w:r w:rsidRPr="00127B9F">
              <w:rPr>
                <w:rFonts w:ascii="Montserrat" w:hAnsi="Montserrat" w:cstheme="majorHAnsi"/>
                <w:sz w:val="28"/>
              </w:rPr>
              <w:lastRenderedPageBreak/>
              <w:t>Athletics Championships</w:t>
            </w:r>
          </w:p>
          <w:p w14:paraId="0CE17C80" w14:textId="77777777" w:rsidR="00A8232D" w:rsidRPr="006C249B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  <w:sz w:val="28"/>
                <w:u w:val="single"/>
              </w:rPr>
            </w:pPr>
            <w:r w:rsidRPr="006C249B">
              <w:rPr>
                <w:rFonts w:ascii="Montserrat" w:hAnsi="Montserrat" w:cstheme="majorHAnsi"/>
                <w:sz w:val="28"/>
                <w:u w:val="single"/>
              </w:rPr>
              <w:t>Relay Teams</w:t>
            </w:r>
          </w:p>
          <w:p w14:paraId="4171ED60" w14:textId="12DE5725" w:rsidR="00A8232D" w:rsidRPr="00127B9F" w:rsidRDefault="00A8232D" w:rsidP="00A8232D">
            <w:pPr>
              <w:pStyle w:val="IOSbody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 xml:space="preserve">Please forward to </w:t>
            </w:r>
            <w:r w:rsidR="006C249B">
              <w:rPr>
                <w:rFonts w:ascii="Montserrat" w:hAnsi="Montserrat" w:cstheme="majorHAnsi"/>
              </w:rPr>
              <w:t xml:space="preserve">your Zone Secretary and </w:t>
            </w:r>
            <w:r w:rsidRPr="00127B9F">
              <w:rPr>
                <w:rFonts w:ascii="Montserrat" w:hAnsi="Montserrat" w:cstheme="majorHAnsi"/>
              </w:rPr>
              <w:t xml:space="preserve">North Coast School Sport Unit </w:t>
            </w:r>
            <w:r w:rsidR="000604CC" w:rsidRPr="006C249B">
              <w:rPr>
                <w:rFonts w:ascii="Montserrat" w:hAnsi="Montserrat" w:cstheme="majorHAnsi"/>
                <w:color w:val="0070C0"/>
              </w:rPr>
              <w:t>(</w:t>
            </w:r>
            <w:hyperlink r:id="rId16" w:history="1">
              <w:r w:rsidR="000604CC" w:rsidRPr="006C249B">
                <w:rPr>
                  <w:rStyle w:val="Hyperlink"/>
                  <w:rFonts w:ascii="Montserrat" w:hAnsi="Montserrat" w:cstheme="majorHAnsi"/>
                  <w:color w:val="0070C0"/>
                </w:rPr>
                <w:t>nthcoastsport@det.nsw.edu.au</w:t>
              </w:r>
            </w:hyperlink>
            <w:r w:rsidR="000604CC" w:rsidRPr="006C249B">
              <w:rPr>
                <w:rFonts w:ascii="Montserrat" w:hAnsi="Montserrat" w:cstheme="majorHAnsi"/>
                <w:color w:val="0070C0"/>
              </w:rPr>
              <w:t xml:space="preserve">) </w:t>
            </w:r>
          </w:p>
        </w:tc>
      </w:tr>
      <w:tr w:rsidR="00A8232D" w:rsidRPr="00127B9F" w14:paraId="1552C634" w14:textId="77777777" w:rsidTr="005216F5">
        <w:trPr>
          <w:trHeight w:val="284"/>
        </w:trPr>
        <w:tc>
          <w:tcPr>
            <w:tcW w:w="2802" w:type="dxa"/>
            <w:shd w:val="clear" w:color="auto" w:fill="548DD4" w:themeFill="text2" w:themeFillTint="99"/>
          </w:tcPr>
          <w:p w14:paraId="524CA909" w14:textId="77777777" w:rsidR="00A8232D" w:rsidRPr="005216F5" w:rsidRDefault="00A8232D" w:rsidP="00126047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</w:rPr>
            </w:pPr>
            <w:r w:rsidRPr="005216F5">
              <w:rPr>
                <w:rFonts w:ascii="Montserrat" w:hAnsi="Montserrat" w:cstheme="majorHAnsi"/>
                <w:color w:val="FFFFFF" w:themeColor="background1"/>
              </w:rPr>
              <w:t>Division</w:t>
            </w:r>
          </w:p>
        </w:tc>
        <w:tc>
          <w:tcPr>
            <w:tcW w:w="1876" w:type="dxa"/>
            <w:shd w:val="clear" w:color="auto" w:fill="548DD4" w:themeFill="text2" w:themeFillTint="99"/>
          </w:tcPr>
          <w:p w14:paraId="61FDAFDC" w14:textId="77777777" w:rsidR="00A8232D" w:rsidRPr="005216F5" w:rsidRDefault="00A8232D" w:rsidP="00126047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</w:rPr>
            </w:pPr>
            <w:r w:rsidRPr="005216F5">
              <w:rPr>
                <w:rFonts w:ascii="Montserrat" w:hAnsi="Montserrat" w:cstheme="majorHAnsi"/>
                <w:color w:val="FFFFFF" w:themeColor="background1"/>
              </w:rPr>
              <w:t>Sex</w:t>
            </w:r>
          </w:p>
        </w:tc>
        <w:tc>
          <w:tcPr>
            <w:tcW w:w="6286" w:type="dxa"/>
            <w:shd w:val="clear" w:color="auto" w:fill="548DD4" w:themeFill="text2" w:themeFillTint="99"/>
          </w:tcPr>
          <w:p w14:paraId="5C5072D9" w14:textId="77777777" w:rsidR="00A8232D" w:rsidRPr="005216F5" w:rsidRDefault="00A8232D" w:rsidP="00126047">
            <w:pPr>
              <w:pStyle w:val="IOStableheader"/>
              <w:jc w:val="center"/>
              <w:rPr>
                <w:rFonts w:ascii="Montserrat" w:hAnsi="Montserrat" w:cstheme="majorHAnsi"/>
                <w:color w:val="FFFFFF" w:themeColor="background1"/>
              </w:rPr>
            </w:pPr>
            <w:r w:rsidRPr="005216F5">
              <w:rPr>
                <w:rFonts w:ascii="Montserrat" w:hAnsi="Montserrat" w:cstheme="majorHAnsi"/>
                <w:color w:val="FFFFFF" w:themeColor="background1"/>
              </w:rPr>
              <w:t>School</w:t>
            </w:r>
          </w:p>
        </w:tc>
      </w:tr>
      <w:tr w:rsidR="00A8232D" w:rsidRPr="00127B9F" w14:paraId="086B93F2" w14:textId="77777777" w:rsidTr="00056C47">
        <w:trPr>
          <w:trHeight w:val="284"/>
        </w:trPr>
        <w:tc>
          <w:tcPr>
            <w:tcW w:w="2802" w:type="dxa"/>
          </w:tcPr>
          <w:p w14:paraId="238A646D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Junior</w:t>
            </w:r>
          </w:p>
        </w:tc>
        <w:tc>
          <w:tcPr>
            <w:tcW w:w="1876" w:type="dxa"/>
          </w:tcPr>
          <w:p w14:paraId="0F3B7188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Boys</w:t>
            </w:r>
          </w:p>
        </w:tc>
        <w:tc>
          <w:tcPr>
            <w:tcW w:w="6286" w:type="dxa"/>
          </w:tcPr>
          <w:p w14:paraId="767F3044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2AD719C0" w14:textId="77777777" w:rsidTr="00056C47">
        <w:trPr>
          <w:trHeight w:val="284"/>
        </w:trPr>
        <w:tc>
          <w:tcPr>
            <w:tcW w:w="2802" w:type="dxa"/>
          </w:tcPr>
          <w:p w14:paraId="22176C7A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Junior</w:t>
            </w:r>
          </w:p>
        </w:tc>
        <w:tc>
          <w:tcPr>
            <w:tcW w:w="1876" w:type="dxa"/>
          </w:tcPr>
          <w:p w14:paraId="77A95BAF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Boys</w:t>
            </w:r>
          </w:p>
        </w:tc>
        <w:tc>
          <w:tcPr>
            <w:tcW w:w="6286" w:type="dxa"/>
          </w:tcPr>
          <w:p w14:paraId="372F40D6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381F9C86" w14:textId="77777777" w:rsidTr="00056C47">
        <w:trPr>
          <w:trHeight w:val="284"/>
        </w:trPr>
        <w:tc>
          <w:tcPr>
            <w:tcW w:w="2802" w:type="dxa"/>
          </w:tcPr>
          <w:p w14:paraId="1903A395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Junior</w:t>
            </w:r>
          </w:p>
        </w:tc>
        <w:tc>
          <w:tcPr>
            <w:tcW w:w="1876" w:type="dxa"/>
          </w:tcPr>
          <w:p w14:paraId="3BA753E3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Boys</w:t>
            </w:r>
          </w:p>
        </w:tc>
        <w:tc>
          <w:tcPr>
            <w:tcW w:w="6286" w:type="dxa"/>
          </w:tcPr>
          <w:p w14:paraId="1D49ED41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7792413F" w14:textId="77777777" w:rsidTr="00056C47">
        <w:trPr>
          <w:trHeight w:val="284"/>
        </w:trPr>
        <w:tc>
          <w:tcPr>
            <w:tcW w:w="2802" w:type="dxa"/>
          </w:tcPr>
          <w:p w14:paraId="2FC48637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Senior</w:t>
            </w:r>
          </w:p>
        </w:tc>
        <w:tc>
          <w:tcPr>
            <w:tcW w:w="1876" w:type="dxa"/>
          </w:tcPr>
          <w:p w14:paraId="215DB50A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Boys</w:t>
            </w:r>
          </w:p>
        </w:tc>
        <w:tc>
          <w:tcPr>
            <w:tcW w:w="6286" w:type="dxa"/>
          </w:tcPr>
          <w:p w14:paraId="22F6F7EF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0AA7D729" w14:textId="77777777" w:rsidTr="00056C47">
        <w:trPr>
          <w:trHeight w:val="284"/>
        </w:trPr>
        <w:tc>
          <w:tcPr>
            <w:tcW w:w="2802" w:type="dxa"/>
          </w:tcPr>
          <w:p w14:paraId="40DDFB48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Senior</w:t>
            </w:r>
          </w:p>
        </w:tc>
        <w:tc>
          <w:tcPr>
            <w:tcW w:w="1876" w:type="dxa"/>
          </w:tcPr>
          <w:p w14:paraId="1EFDDA7E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Boys</w:t>
            </w:r>
          </w:p>
        </w:tc>
        <w:tc>
          <w:tcPr>
            <w:tcW w:w="6286" w:type="dxa"/>
          </w:tcPr>
          <w:p w14:paraId="0BB3C561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54A1E2BE" w14:textId="77777777" w:rsidTr="00056C47">
        <w:trPr>
          <w:trHeight w:val="284"/>
        </w:trPr>
        <w:tc>
          <w:tcPr>
            <w:tcW w:w="2802" w:type="dxa"/>
          </w:tcPr>
          <w:p w14:paraId="63F5E6DB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Senior</w:t>
            </w:r>
          </w:p>
        </w:tc>
        <w:tc>
          <w:tcPr>
            <w:tcW w:w="1876" w:type="dxa"/>
          </w:tcPr>
          <w:p w14:paraId="6BA64AC7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Boys</w:t>
            </w:r>
          </w:p>
        </w:tc>
        <w:tc>
          <w:tcPr>
            <w:tcW w:w="6286" w:type="dxa"/>
          </w:tcPr>
          <w:p w14:paraId="658FB1B9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6FBF55C7" w14:textId="77777777" w:rsidTr="00056C47">
        <w:trPr>
          <w:trHeight w:val="284"/>
        </w:trPr>
        <w:tc>
          <w:tcPr>
            <w:tcW w:w="2802" w:type="dxa"/>
          </w:tcPr>
          <w:p w14:paraId="61847960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Junior</w:t>
            </w:r>
          </w:p>
        </w:tc>
        <w:tc>
          <w:tcPr>
            <w:tcW w:w="1876" w:type="dxa"/>
          </w:tcPr>
          <w:p w14:paraId="3231365C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Girls</w:t>
            </w:r>
          </w:p>
        </w:tc>
        <w:tc>
          <w:tcPr>
            <w:tcW w:w="6286" w:type="dxa"/>
          </w:tcPr>
          <w:p w14:paraId="24FF4323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5EABF079" w14:textId="77777777" w:rsidTr="00056C47">
        <w:trPr>
          <w:trHeight w:val="284"/>
        </w:trPr>
        <w:tc>
          <w:tcPr>
            <w:tcW w:w="2802" w:type="dxa"/>
          </w:tcPr>
          <w:p w14:paraId="1A4A98C0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Junior</w:t>
            </w:r>
          </w:p>
        </w:tc>
        <w:tc>
          <w:tcPr>
            <w:tcW w:w="1876" w:type="dxa"/>
          </w:tcPr>
          <w:p w14:paraId="3AD2AF21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Girls</w:t>
            </w:r>
          </w:p>
        </w:tc>
        <w:tc>
          <w:tcPr>
            <w:tcW w:w="6286" w:type="dxa"/>
          </w:tcPr>
          <w:p w14:paraId="3F95535D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6F427295" w14:textId="77777777" w:rsidTr="00056C47">
        <w:trPr>
          <w:trHeight w:val="284"/>
        </w:trPr>
        <w:tc>
          <w:tcPr>
            <w:tcW w:w="2802" w:type="dxa"/>
          </w:tcPr>
          <w:p w14:paraId="05353C0F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Junior</w:t>
            </w:r>
          </w:p>
        </w:tc>
        <w:tc>
          <w:tcPr>
            <w:tcW w:w="1876" w:type="dxa"/>
          </w:tcPr>
          <w:p w14:paraId="664DC6B7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Girls</w:t>
            </w:r>
          </w:p>
        </w:tc>
        <w:tc>
          <w:tcPr>
            <w:tcW w:w="6286" w:type="dxa"/>
          </w:tcPr>
          <w:p w14:paraId="50CD4E52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621A4D74" w14:textId="77777777" w:rsidTr="00056C47">
        <w:trPr>
          <w:trHeight w:val="284"/>
        </w:trPr>
        <w:tc>
          <w:tcPr>
            <w:tcW w:w="2802" w:type="dxa"/>
          </w:tcPr>
          <w:p w14:paraId="6332B351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Senior</w:t>
            </w:r>
          </w:p>
        </w:tc>
        <w:tc>
          <w:tcPr>
            <w:tcW w:w="1876" w:type="dxa"/>
          </w:tcPr>
          <w:p w14:paraId="2B160790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Girls</w:t>
            </w:r>
          </w:p>
        </w:tc>
        <w:tc>
          <w:tcPr>
            <w:tcW w:w="6286" w:type="dxa"/>
          </w:tcPr>
          <w:p w14:paraId="072CF0B0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5355B9AE" w14:textId="77777777" w:rsidTr="00056C47">
        <w:trPr>
          <w:trHeight w:val="284"/>
        </w:trPr>
        <w:tc>
          <w:tcPr>
            <w:tcW w:w="2802" w:type="dxa"/>
          </w:tcPr>
          <w:p w14:paraId="261A39DA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Senior</w:t>
            </w:r>
          </w:p>
        </w:tc>
        <w:tc>
          <w:tcPr>
            <w:tcW w:w="1876" w:type="dxa"/>
          </w:tcPr>
          <w:p w14:paraId="572A2A73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Girls</w:t>
            </w:r>
          </w:p>
        </w:tc>
        <w:tc>
          <w:tcPr>
            <w:tcW w:w="6286" w:type="dxa"/>
          </w:tcPr>
          <w:p w14:paraId="07AB57D8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4FEAE300" w14:textId="77777777" w:rsidTr="00056C47">
        <w:trPr>
          <w:trHeight w:val="284"/>
        </w:trPr>
        <w:tc>
          <w:tcPr>
            <w:tcW w:w="2802" w:type="dxa"/>
          </w:tcPr>
          <w:p w14:paraId="1AC13B9A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Senior</w:t>
            </w:r>
          </w:p>
        </w:tc>
        <w:tc>
          <w:tcPr>
            <w:tcW w:w="1876" w:type="dxa"/>
          </w:tcPr>
          <w:p w14:paraId="0218524C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</w:rPr>
              <w:t>Girls</w:t>
            </w:r>
          </w:p>
        </w:tc>
        <w:tc>
          <w:tcPr>
            <w:tcW w:w="6286" w:type="dxa"/>
          </w:tcPr>
          <w:p w14:paraId="7A19EECB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312F8BF7" w14:textId="77777777" w:rsidTr="00056C47">
        <w:trPr>
          <w:trHeight w:val="284"/>
        </w:trPr>
        <w:tc>
          <w:tcPr>
            <w:tcW w:w="2802" w:type="dxa"/>
          </w:tcPr>
          <w:p w14:paraId="01134E25" w14:textId="77777777" w:rsidR="00A8232D" w:rsidRPr="00127B9F" w:rsidRDefault="00056C47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  <w:sz w:val="22"/>
                <w:szCs w:val="22"/>
              </w:rPr>
              <w:t>Nigel Bagley Relay</w:t>
            </w:r>
          </w:p>
        </w:tc>
        <w:tc>
          <w:tcPr>
            <w:tcW w:w="1876" w:type="dxa"/>
          </w:tcPr>
          <w:p w14:paraId="5CA99E6E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proofErr w:type="spellStart"/>
            <w:r w:rsidRPr="00127B9F">
              <w:rPr>
                <w:rFonts w:ascii="Montserrat" w:hAnsi="Montserrat" w:cstheme="majorHAnsi"/>
              </w:rPr>
              <w:t>CoEd</w:t>
            </w:r>
            <w:proofErr w:type="spellEnd"/>
          </w:p>
        </w:tc>
        <w:tc>
          <w:tcPr>
            <w:tcW w:w="6286" w:type="dxa"/>
          </w:tcPr>
          <w:p w14:paraId="722FDC9E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2C30DE79" w14:textId="77777777" w:rsidTr="00056C47">
        <w:trPr>
          <w:trHeight w:val="284"/>
        </w:trPr>
        <w:tc>
          <w:tcPr>
            <w:tcW w:w="2802" w:type="dxa"/>
          </w:tcPr>
          <w:p w14:paraId="0819523C" w14:textId="77777777" w:rsidR="00A8232D" w:rsidRPr="00127B9F" w:rsidRDefault="00056C47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  <w:sz w:val="22"/>
                <w:szCs w:val="22"/>
              </w:rPr>
              <w:t>Nigel Bagley Relay</w:t>
            </w:r>
          </w:p>
        </w:tc>
        <w:tc>
          <w:tcPr>
            <w:tcW w:w="1876" w:type="dxa"/>
          </w:tcPr>
          <w:p w14:paraId="4E74708F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proofErr w:type="spellStart"/>
            <w:r w:rsidRPr="00127B9F">
              <w:rPr>
                <w:rFonts w:ascii="Montserrat" w:hAnsi="Montserrat" w:cstheme="majorHAnsi"/>
              </w:rPr>
              <w:t>CoEd</w:t>
            </w:r>
            <w:proofErr w:type="spellEnd"/>
          </w:p>
        </w:tc>
        <w:tc>
          <w:tcPr>
            <w:tcW w:w="6286" w:type="dxa"/>
          </w:tcPr>
          <w:p w14:paraId="640EF098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0C229C13" w14:textId="77777777" w:rsidTr="00056C47">
        <w:trPr>
          <w:trHeight w:val="284"/>
        </w:trPr>
        <w:tc>
          <w:tcPr>
            <w:tcW w:w="2802" w:type="dxa"/>
          </w:tcPr>
          <w:p w14:paraId="69D386F8" w14:textId="77777777" w:rsidR="00A8232D" w:rsidRPr="00127B9F" w:rsidRDefault="00056C47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  <w:sz w:val="22"/>
                <w:szCs w:val="22"/>
              </w:rPr>
              <w:t>Nigel Bagley Relay</w:t>
            </w:r>
          </w:p>
        </w:tc>
        <w:tc>
          <w:tcPr>
            <w:tcW w:w="1876" w:type="dxa"/>
          </w:tcPr>
          <w:p w14:paraId="72EDCF14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proofErr w:type="spellStart"/>
            <w:r w:rsidRPr="00127B9F">
              <w:rPr>
                <w:rFonts w:ascii="Montserrat" w:hAnsi="Montserrat" w:cstheme="majorHAnsi"/>
              </w:rPr>
              <w:t>CoEd</w:t>
            </w:r>
            <w:proofErr w:type="spellEnd"/>
          </w:p>
        </w:tc>
        <w:tc>
          <w:tcPr>
            <w:tcW w:w="6286" w:type="dxa"/>
          </w:tcPr>
          <w:p w14:paraId="282E1D31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77EF6C09" w14:textId="77777777" w:rsidTr="00056C47">
        <w:trPr>
          <w:trHeight w:val="284"/>
        </w:trPr>
        <w:tc>
          <w:tcPr>
            <w:tcW w:w="2802" w:type="dxa"/>
          </w:tcPr>
          <w:p w14:paraId="26CA2C04" w14:textId="77777777" w:rsidR="00A8232D" w:rsidRPr="00127B9F" w:rsidRDefault="00056C47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  <w:sz w:val="22"/>
                <w:szCs w:val="22"/>
              </w:rPr>
              <w:t>Norm and Elizabeth Austen Trophy</w:t>
            </w:r>
          </w:p>
        </w:tc>
        <w:tc>
          <w:tcPr>
            <w:tcW w:w="1876" w:type="dxa"/>
          </w:tcPr>
          <w:p w14:paraId="35076840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proofErr w:type="spellStart"/>
            <w:r w:rsidRPr="00127B9F">
              <w:rPr>
                <w:rFonts w:ascii="Montserrat" w:hAnsi="Montserrat" w:cstheme="majorHAnsi"/>
              </w:rPr>
              <w:t>CoEd</w:t>
            </w:r>
            <w:proofErr w:type="spellEnd"/>
          </w:p>
        </w:tc>
        <w:tc>
          <w:tcPr>
            <w:tcW w:w="6286" w:type="dxa"/>
          </w:tcPr>
          <w:p w14:paraId="78372E12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39E50225" w14:textId="77777777" w:rsidTr="00056C47">
        <w:trPr>
          <w:trHeight w:val="284"/>
        </w:trPr>
        <w:tc>
          <w:tcPr>
            <w:tcW w:w="2802" w:type="dxa"/>
          </w:tcPr>
          <w:p w14:paraId="37108D15" w14:textId="77777777" w:rsidR="00A8232D" w:rsidRPr="00127B9F" w:rsidRDefault="00056C47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  <w:sz w:val="22"/>
                <w:szCs w:val="22"/>
              </w:rPr>
              <w:t>Norm and Elizabeth Austen Trophy</w:t>
            </w:r>
          </w:p>
        </w:tc>
        <w:tc>
          <w:tcPr>
            <w:tcW w:w="1876" w:type="dxa"/>
          </w:tcPr>
          <w:p w14:paraId="11012331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proofErr w:type="spellStart"/>
            <w:r w:rsidRPr="00127B9F">
              <w:rPr>
                <w:rFonts w:ascii="Montserrat" w:hAnsi="Montserrat" w:cstheme="majorHAnsi"/>
              </w:rPr>
              <w:t>CoEd</w:t>
            </w:r>
            <w:proofErr w:type="spellEnd"/>
          </w:p>
        </w:tc>
        <w:tc>
          <w:tcPr>
            <w:tcW w:w="6286" w:type="dxa"/>
          </w:tcPr>
          <w:p w14:paraId="73AFC9FE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  <w:tr w:rsidR="00A8232D" w:rsidRPr="00127B9F" w14:paraId="4172304D" w14:textId="77777777" w:rsidTr="00056C47">
        <w:trPr>
          <w:trHeight w:val="284"/>
        </w:trPr>
        <w:tc>
          <w:tcPr>
            <w:tcW w:w="2802" w:type="dxa"/>
          </w:tcPr>
          <w:p w14:paraId="21901C6F" w14:textId="77777777" w:rsidR="00A8232D" w:rsidRPr="00127B9F" w:rsidRDefault="00056C47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r w:rsidRPr="00127B9F">
              <w:rPr>
                <w:rFonts w:ascii="Montserrat" w:hAnsi="Montserrat" w:cstheme="majorHAnsi"/>
                <w:sz w:val="22"/>
                <w:szCs w:val="22"/>
              </w:rPr>
              <w:t>Norm and Elizabeth Austen Trophy</w:t>
            </w:r>
          </w:p>
        </w:tc>
        <w:tc>
          <w:tcPr>
            <w:tcW w:w="1876" w:type="dxa"/>
          </w:tcPr>
          <w:p w14:paraId="309FA3BE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  <w:proofErr w:type="spellStart"/>
            <w:r w:rsidRPr="00127B9F">
              <w:rPr>
                <w:rFonts w:ascii="Montserrat" w:hAnsi="Montserrat" w:cstheme="majorHAnsi"/>
              </w:rPr>
              <w:t>CoEd</w:t>
            </w:r>
            <w:proofErr w:type="spellEnd"/>
          </w:p>
        </w:tc>
        <w:tc>
          <w:tcPr>
            <w:tcW w:w="6286" w:type="dxa"/>
          </w:tcPr>
          <w:p w14:paraId="77598C8F" w14:textId="77777777" w:rsidR="00A8232D" w:rsidRPr="00127B9F" w:rsidRDefault="00A8232D" w:rsidP="00A8232D">
            <w:pPr>
              <w:pStyle w:val="IOSboldtext"/>
              <w:jc w:val="center"/>
              <w:rPr>
                <w:rFonts w:ascii="Montserrat" w:hAnsi="Montserrat" w:cstheme="majorHAnsi"/>
              </w:rPr>
            </w:pPr>
          </w:p>
        </w:tc>
      </w:tr>
    </w:tbl>
    <w:p w14:paraId="54B3D89B" w14:textId="77777777" w:rsidR="0017349E" w:rsidRPr="00127B9F" w:rsidRDefault="0017349E" w:rsidP="00A8232D">
      <w:pPr>
        <w:pStyle w:val="IOSboldtext"/>
        <w:jc w:val="center"/>
        <w:rPr>
          <w:rFonts w:ascii="Montserrat" w:hAnsi="Montserrat" w:cstheme="majorHAnsi"/>
          <w:color w:val="FF0000"/>
        </w:rPr>
      </w:pPr>
    </w:p>
    <w:sectPr w:rsidR="0017349E" w:rsidRPr="00127B9F" w:rsidSect="007D558A">
      <w:headerReference w:type="default" r:id="rId17"/>
      <w:footerReference w:type="default" r:id="rId18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282DB" w14:textId="77777777" w:rsidR="00E61543" w:rsidRDefault="00E61543" w:rsidP="00480FD7">
      <w:r>
        <w:separator/>
      </w:r>
    </w:p>
  </w:endnote>
  <w:endnote w:type="continuationSeparator" w:id="0">
    <w:p w14:paraId="4A14DBEF" w14:textId="77777777" w:rsidR="00E61543" w:rsidRDefault="00E61543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AB4F" w14:textId="425F5B18" w:rsidR="00995898" w:rsidRPr="004E338C" w:rsidRDefault="00FB0013" w:rsidP="0062351C">
    <w:pPr>
      <w:pStyle w:val="IOSfooter"/>
      <w:spacing w:before="120"/>
    </w:pPr>
    <w:r w:rsidRPr="0034121C">
      <w:rPr>
        <w:rFonts w:asciiTheme="majorHAnsi" w:hAnsiTheme="majorHAnsi" w:cstheme="majorHAnsi"/>
      </w:rPr>
      <w:t>Primary Athletics</w:t>
    </w:r>
    <w:r w:rsidR="00717CB8" w:rsidRPr="0034121C">
      <w:rPr>
        <w:rFonts w:asciiTheme="majorHAnsi" w:hAnsiTheme="majorHAnsi" w:cstheme="majorHAnsi"/>
      </w:rPr>
      <w:t xml:space="preserve"> Relay </w:t>
    </w:r>
    <w:r w:rsidRPr="0034121C">
      <w:rPr>
        <w:rFonts w:asciiTheme="majorHAnsi" w:hAnsiTheme="majorHAnsi" w:cstheme="majorHAnsi"/>
      </w:rPr>
      <w:t xml:space="preserve">Entry </w:t>
    </w:r>
    <w:r w:rsidR="00717CB8" w:rsidRPr="0034121C">
      <w:rPr>
        <w:rFonts w:asciiTheme="majorHAnsi" w:hAnsiTheme="majorHAnsi" w:cstheme="majorHAnsi"/>
      </w:rPr>
      <w:t>Form</w:t>
    </w:r>
    <w:r w:rsidR="00995898" w:rsidRPr="004E338C">
      <w:tab/>
    </w:r>
    <w:r w:rsidR="00995898"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127B9F">
      <w:rPr>
        <w:noProof/>
      </w:rPr>
      <w:t>1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6D5D5" w14:textId="77777777" w:rsidR="00E61543" w:rsidRDefault="00E61543" w:rsidP="00480FD7">
      <w:r>
        <w:separator/>
      </w:r>
    </w:p>
  </w:footnote>
  <w:footnote w:type="continuationSeparator" w:id="0">
    <w:p w14:paraId="10514032" w14:textId="77777777" w:rsidR="00E61543" w:rsidRDefault="00E61543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B971C" w14:textId="77777777" w:rsidR="00995898" w:rsidRPr="0034121C" w:rsidRDefault="003B7ED6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34121C">
      <w:rPr>
        <w:rFonts w:asciiTheme="majorHAnsi" w:hAnsiTheme="majorHAnsi" w:cstheme="majorHAnsi"/>
      </w:rPr>
      <w:t>North Coast School Sport</w:t>
    </w:r>
    <w:r w:rsidR="00717CB8" w:rsidRPr="0034121C">
      <w:rPr>
        <w:rFonts w:asciiTheme="majorHAnsi" w:hAnsiTheme="majorHAnsi" w:cstheme="majorHAnsi"/>
      </w:rPr>
      <w:t xml:space="preserve">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21574">
    <w:abstractNumId w:val="22"/>
  </w:num>
  <w:num w:numId="2" w16cid:durableId="1973903828">
    <w:abstractNumId w:val="22"/>
  </w:num>
  <w:num w:numId="3" w16cid:durableId="1211109901">
    <w:abstractNumId w:val="22"/>
  </w:num>
  <w:num w:numId="4" w16cid:durableId="222059765">
    <w:abstractNumId w:val="17"/>
  </w:num>
  <w:num w:numId="5" w16cid:durableId="1735158776">
    <w:abstractNumId w:val="0"/>
  </w:num>
  <w:num w:numId="6" w16cid:durableId="571620324">
    <w:abstractNumId w:val="15"/>
  </w:num>
  <w:num w:numId="7" w16cid:durableId="310451271">
    <w:abstractNumId w:val="15"/>
  </w:num>
  <w:num w:numId="8" w16cid:durableId="810951207">
    <w:abstractNumId w:val="14"/>
  </w:num>
  <w:num w:numId="9" w16cid:durableId="1812017190">
    <w:abstractNumId w:val="2"/>
  </w:num>
  <w:num w:numId="10" w16cid:durableId="113868125">
    <w:abstractNumId w:val="13"/>
  </w:num>
  <w:num w:numId="11" w16cid:durableId="769086667">
    <w:abstractNumId w:val="4"/>
  </w:num>
  <w:num w:numId="12" w16cid:durableId="675498383">
    <w:abstractNumId w:val="12"/>
  </w:num>
  <w:num w:numId="13" w16cid:durableId="1975673491">
    <w:abstractNumId w:val="20"/>
  </w:num>
  <w:num w:numId="14" w16cid:durableId="1679311507">
    <w:abstractNumId w:val="7"/>
  </w:num>
  <w:num w:numId="15" w16cid:durableId="1691569404">
    <w:abstractNumId w:val="18"/>
  </w:num>
  <w:num w:numId="16" w16cid:durableId="1164323926">
    <w:abstractNumId w:val="5"/>
  </w:num>
  <w:num w:numId="17" w16cid:durableId="748887990">
    <w:abstractNumId w:val="9"/>
  </w:num>
  <w:num w:numId="18" w16cid:durableId="111561909">
    <w:abstractNumId w:val="11"/>
  </w:num>
  <w:num w:numId="19" w16cid:durableId="1301033942">
    <w:abstractNumId w:val="1"/>
  </w:num>
  <w:num w:numId="20" w16cid:durableId="1300380491">
    <w:abstractNumId w:val="3"/>
  </w:num>
  <w:num w:numId="21" w16cid:durableId="396171845">
    <w:abstractNumId w:val="16"/>
  </w:num>
  <w:num w:numId="22" w16cid:durableId="1989280817">
    <w:abstractNumId w:val="8"/>
  </w:num>
  <w:num w:numId="23" w16cid:durableId="84349855">
    <w:abstractNumId w:val="1"/>
  </w:num>
  <w:num w:numId="24" w16cid:durableId="1594168078">
    <w:abstractNumId w:val="18"/>
  </w:num>
  <w:num w:numId="25" w16cid:durableId="204951912">
    <w:abstractNumId w:val="12"/>
  </w:num>
  <w:num w:numId="26" w16cid:durableId="1371346310">
    <w:abstractNumId w:val="12"/>
  </w:num>
  <w:num w:numId="27" w16cid:durableId="376508251">
    <w:abstractNumId w:val="8"/>
  </w:num>
  <w:num w:numId="28" w16cid:durableId="240212313">
    <w:abstractNumId w:val="1"/>
  </w:num>
  <w:num w:numId="29" w16cid:durableId="707877108">
    <w:abstractNumId w:val="18"/>
  </w:num>
  <w:num w:numId="30" w16cid:durableId="1241017039">
    <w:abstractNumId w:val="12"/>
  </w:num>
  <w:num w:numId="31" w16cid:durableId="599677921">
    <w:abstractNumId w:val="12"/>
  </w:num>
  <w:num w:numId="32" w16cid:durableId="695934692">
    <w:abstractNumId w:val="8"/>
  </w:num>
  <w:num w:numId="33" w16cid:durableId="1750881979">
    <w:abstractNumId w:val="6"/>
  </w:num>
  <w:num w:numId="34" w16cid:durableId="1482189693">
    <w:abstractNumId w:val="1"/>
  </w:num>
  <w:num w:numId="35" w16cid:durableId="972441420">
    <w:abstractNumId w:val="18"/>
  </w:num>
  <w:num w:numId="36" w16cid:durableId="1060977815">
    <w:abstractNumId w:val="12"/>
  </w:num>
  <w:num w:numId="37" w16cid:durableId="1650667292">
    <w:abstractNumId w:val="12"/>
  </w:num>
  <w:num w:numId="38" w16cid:durableId="1856338017">
    <w:abstractNumId w:val="8"/>
  </w:num>
  <w:num w:numId="39" w16cid:durableId="2024546261">
    <w:abstractNumId w:val="6"/>
  </w:num>
  <w:num w:numId="40" w16cid:durableId="1805611067">
    <w:abstractNumId w:val="21"/>
  </w:num>
  <w:num w:numId="41" w16cid:durableId="1520043272">
    <w:abstractNumId w:val="10"/>
  </w:num>
  <w:num w:numId="42" w16cid:durableId="19517358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10671"/>
    <w:rsid w:val="00010B54"/>
    <w:rsid w:val="00015807"/>
    <w:rsid w:val="00056C47"/>
    <w:rsid w:val="000604CC"/>
    <w:rsid w:val="00076446"/>
    <w:rsid w:val="000C3B9A"/>
    <w:rsid w:val="000C4732"/>
    <w:rsid w:val="000F0BB8"/>
    <w:rsid w:val="000F6821"/>
    <w:rsid w:val="00100563"/>
    <w:rsid w:val="00110AB8"/>
    <w:rsid w:val="00127B9F"/>
    <w:rsid w:val="00146E90"/>
    <w:rsid w:val="0017349E"/>
    <w:rsid w:val="00186118"/>
    <w:rsid w:val="00191163"/>
    <w:rsid w:val="001D7D2C"/>
    <w:rsid w:val="001E1B75"/>
    <w:rsid w:val="001F1D0D"/>
    <w:rsid w:val="001F6BBE"/>
    <w:rsid w:val="00215093"/>
    <w:rsid w:val="00215471"/>
    <w:rsid w:val="00215956"/>
    <w:rsid w:val="002208BE"/>
    <w:rsid w:val="00225BA0"/>
    <w:rsid w:val="002407B2"/>
    <w:rsid w:val="00261CC9"/>
    <w:rsid w:val="00281A35"/>
    <w:rsid w:val="00281F50"/>
    <w:rsid w:val="00286108"/>
    <w:rsid w:val="00295F9F"/>
    <w:rsid w:val="002A07C0"/>
    <w:rsid w:val="002A3329"/>
    <w:rsid w:val="002D379D"/>
    <w:rsid w:val="002D47A6"/>
    <w:rsid w:val="002F0BB6"/>
    <w:rsid w:val="003030F2"/>
    <w:rsid w:val="00304EF2"/>
    <w:rsid w:val="003120FB"/>
    <w:rsid w:val="00322E34"/>
    <w:rsid w:val="003331BE"/>
    <w:rsid w:val="00334511"/>
    <w:rsid w:val="00334EE8"/>
    <w:rsid w:val="0034121C"/>
    <w:rsid w:val="00341F8B"/>
    <w:rsid w:val="00361327"/>
    <w:rsid w:val="00367FB2"/>
    <w:rsid w:val="003B3062"/>
    <w:rsid w:val="003B386D"/>
    <w:rsid w:val="003B7ED6"/>
    <w:rsid w:val="004236C1"/>
    <w:rsid w:val="004668BC"/>
    <w:rsid w:val="0047193D"/>
    <w:rsid w:val="00480C44"/>
    <w:rsid w:val="00480FD7"/>
    <w:rsid w:val="004B4B05"/>
    <w:rsid w:val="004E338C"/>
    <w:rsid w:val="004F35B3"/>
    <w:rsid w:val="00504555"/>
    <w:rsid w:val="0050798D"/>
    <w:rsid w:val="00510CBC"/>
    <w:rsid w:val="005202C7"/>
    <w:rsid w:val="005216F5"/>
    <w:rsid w:val="00533EC5"/>
    <w:rsid w:val="005402DE"/>
    <w:rsid w:val="00541AE4"/>
    <w:rsid w:val="00543BB6"/>
    <w:rsid w:val="00556DF1"/>
    <w:rsid w:val="005764DE"/>
    <w:rsid w:val="00576742"/>
    <w:rsid w:val="00583373"/>
    <w:rsid w:val="00595476"/>
    <w:rsid w:val="005B3889"/>
    <w:rsid w:val="005B53AD"/>
    <w:rsid w:val="005C7E88"/>
    <w:rsid w:val="005D1A4E"/>
    <w:rsid w:val="005F6A17"/>
    <w:rsid w:val="0062351C"/>
    <w:rsid w:val="00652107"/>
    <w:rsid w:val="0065761A"/>
    <w:rsid w:val="00662F4D"/>
    <w:rsid w:val="00671826"/>
    <w:rsid w:val="006735CE"/>
    <w:rsid w:val="00673D2D"/>
    <w:rsid w:val="00675AF4"/>
    <w:rsid w:val="00680A03"/>
    <w:rsid w:val="00684627"/>
    <w:rsid w:val="006914F9"/>
    <w:rsid w:val="00697CE2"/>
    <w:rsid w:val="006B2D4C"/>
    <w:rsid w:val="006C249B"/>
    <w:rsid w:val="006E2F78"/>
    <w:rsid w:val="006F2409"/>
    <w:rsid w:val="007052B6"/>
    <w:rsid w:val="00717CB8"/>
    <w:rsid w:val="00735393"/>
    <w:rsid w:val="007464AC"/>
    <w:rsid w:val="00756B8D"/>
    <w:rsid w:val="00756BEC"/>
    <w:rsid w:val="007605AF"/>
    <w:rsid w:val="00776EF0"/>
    <w:rsid w:val="007773AD"/>
    <w:rsid w:val="00786115"/>
    <w:rsid w:val="007A070B"/>
    <w:rsid w:val="007C3CDD"/>
    <w:rsid w:val="007D0956"/>
    <w:rsid w:val="007D558A"/>
    <w:rsid w:val="007E35FE"/>
    <w:rsid w:val="0080474D"/>
    <w:rsid w:val="00804F4F"/>
    <w:rsid w:val="00835193"/>
    <w:rsid w:val="00846B99"/>
    <w:rsid w:val="00861F4B"/>
    <w:rsid w:val="00863F90"/>
    <w:rsid w:val="008750C7"/>
    <w:rsid w:val="008B4870"/>
    <w:rsid w:val="008C2BB3"/>
    <w:rsid w:val="008D7ABA"/>
    <w:rsid w:val="008E4F5E"/>
    <w:rsid w:val="008F5BE1"/>
    <w:rsid w:val="00923F94"/>
    <w:rsid w:val="0092556A"/>
    <w:rsid w:val="0093161F"/>
    <w:rsid w:val="00937F54"/>
    <w:rsid w:val="0095110A"/>
    <w:rsid w:val="0096036A"/>
    <w:rsid w:val="009608E0"/>
    <w:rsid w:val="0096553E"/>
    <w:rsid w:val="009722EA"/>
    <w:rsid w:val="00981BF1"/>
    <w:rsid w:val="00994359"/>
    <w:rsid w:val="00994991"/>
    <w:rsid w:val="00995898"/>
    <w:rsid w:val="009B3B4C"/>
    <w:rsid w:val="009B4552"/>
    <w:rsid w:val="009D798B"/>
    <w:rsid w:val="009E7AE2"/>
    <w:rsid w:val="009F59E0"/>
    <w:rsid w:val="00A072FE"/>
    <w:rsid w:val="00A21F45"/>
    <w:rsid w:val="00A370B3"/>
    <w:rsid w:val="00A435FD"/>
    <w:rsid w:val="00A57066"/>
    <w:rsid w:val="00A67905"/>
    <w:rsid w:val="00A75A12"/>
    <w:rsid w:val="00A8232D"/>
    <w:rsid w:val="00AA168F"/>
    <w:rsid w:val="00AA5AC4"/>
    <w:rsid w:val="00AB62F9"/>
    <w:rsid w:val="00AC269B"/>
    <w:rsid w:val="00AC44EA"/>
    <w:rsid w:val="00AE67E3"/>
    <w:rsid w:val="00AE79D8"/>
    <w:rsid w:val="00B23567"/>
    <w:rsid w:val="00B24CBA"/>
    <w:rsid w:val="00B301C2"/>
    <w:rsid w:val="00B3504F"/>
    <w:rsid w:val="00B40474"/>
    <w:rsid w:val="00B7767B"/>
    <w:rsid w:val="00BC097D"/>
    <w:rsid w:val="00BC353F"/>
    <w:rsid w:val="00BD6F31"/>
    <w:rsid w:val="00BE0ACA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7510E"/>
    <w:rsid w:val="00C9652D"/>
    <w:rsid w:val="00CA461E"/>
    <w:rsid w:val="00CD7B01"/>
    <w:rsid w:val="00CE670F"/>
    <w:rsid w:val="00D02DB4"/>
    <w:rsid w:val="00D2375A"/>
    <w:rsid w:val="00D67117"/>
    <w:rsid w:val="00D7685E"/>
    <w:rsid w:val="00DD21D5"/>
    <w:rsid w:val="00DD36C0"/>
    <w:rsid w:val="00DD636E"/>
    <w:rsid w:val="00DE67EB"/>
    <w:rsid w:val="00DF0DB1"/>
    <w:rsid w:val="00DF3B99"/>
    <w:rsid w:val="00DF6F06"/>
    <w:rsid w:val="00E26D32"/>
    <w:rsid w:val="00E326D0"/>
    <w:rsid w:val="00E42AE6"/>
    <w:rsid w:val="00E45779"/>
    <w:rsid w:val="00E61543"/>
    <w:rsid w:val="00E639B8"/>
    <w:rsid w:val="00E86FE9"/>
    <w:rsid w:val="00E95EA2"/>
    <w:rsid w:val="00EC1887"/>
    <w:rsid w:val="00EF6D6A"/>
    <w:rsid w:val="00F141C9"/>
    <w:rsid w:val="00F209C7"/>
    <w:rsid w:val="00F32B6E"/>
    <w:rsid w:val="00F373A4"/>
    <w:rsid w:val="00F420F0"/>
    <w:rsid w:val="00F4748E"/>
    <w:rsid w:val="00F54219"/>
    <w:rsid w:val="00F64899"/>
    <w:rsid w:val="00F66441"/>
    <w:rsid w:val="00F827A9"/>
    <w:rsid w:val="00F93A8A"/>
    <w:rsid w:val="00FB0013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72C7FD2"/>
  <w14:defaultImageDpi w14:val="300"/>
  <w15:docId w15:val="{7D84367E-F78A-40C1-A8F9-0F88A3A7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0604C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04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6DF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thcoastschoolsport@det.nsw.edu.a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nthcoastschoolsport@det.nsw.edu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nthcoastschoolsport@det.nsw.edu.a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thcoastschoolsport@det.nsw.edu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9CA5B8-9040-4F41-B587-12719CF98349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2.xml><?xml version="1.0" encoding="utf-8"?>
<ds:datastoreItem xmlns:ds="http://schemas.openxmlformats.org/officeDocument/2006/customXml" ds:itemID="{03CA30D7-A719-4ADC-B0F1-D2DF4FE3C3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5D2F0-3E4D-4237-888C-00ECF25246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79415F-47CB-4212-A199-CD3347695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5</TotalTime>
  <Pages>4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2026-02-23T23:23:00Z</dcterms:created>
  <dcterms:modified xsi:type="dcterms:W3CDTF">2026-02-23T23:23:00Z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2023-12-19T23:03:22Z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d4ffe277-2e0c-4cf8-bab6-15cf2805dc3c</vt:lpwstr>
  </property>
  <property fmtid="{D5CDD505-2E9C-101B-9397-08002B2CF9AE}" pid="10" name="MSIP_Label_b603dfd7-d93a-4381-a340-2995d8282205_ContentBits">
    <vt:lpwstr>0</vt:lpwstr>
  </property>
</Properties>
</file>