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02BE" w14:textId="77777777" w:rsidR="00E66559" w:rsidRDefault="00E66559"/>
    <w:tbl>
      <w:tblPr>
        <w:tblW w:w="0" w:type="auto"/>
        <w:jc w:val="center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054"/>
        <w:gridCol w:w="2167"/>
        <w:gridCol w:w="3118"/>
        <w:gridCol w:w="2410"/>
        <w:gridCol w:w="3568"/>
      </w:tblGrid>
      <w:tr w:rsidR="00D52BED" w:rsidRPr="00FF2ECA" w14:paraId="2F109881" w14:textId="77777777" w:rsidTr="005375DC">
        <w:trPr>
          <w:trHeight w:val="284"/>
          <w:jc w:val="center"/>
        </w:trPr>
        <w:tc>
          <w:tcPr>
            <w:tcW w:w="915" w:type="dxa"/>
            <w:vAlign w:val="center"/>
          </w:tcPr>
          <w:p w14:paraId="1E5C2503" w14:textId="243508E4" w:rsidR="00D52BED" w:rsidRPr="005375DC" w:rsidRDefault="00D52BED" w:rsidP="00D52BED">
            <w:pPr>
              <w:pStyle w:val="IOSboldtext"/>
              <w:rPr>
                <w:rFonts w:ascii="Montserrat" w:hAnsi="Montserrat" w:cs="Arial"/>
                <w:b w:val="0"/>
                <w:bCs/>
              </w:rPr>
            </w:pPr>
            <w:r w:rsidRPr="005375DC">
              <w:rPr>
                <w:rFonts w:ascii="Montserrat" w:hAnsi="Montserrat" w:cs="Arial"/>
                <w:b w:val="0"/>
                <w:bCs/>
              </w:rPr>
              <w:t>Zone</w:t>
            </w:r>
            <w:r w:rsidR="00E66559" w:rsidRPr="005375DC">
              <w:rPr>
                <w:rFonts w:ascii="Montserrat" w:hAnsi="Montserrat" w:cs="Arial"/>
                <w:b w:val="0"/>
                <w:bCs/>
              </w:rPr>
              <w:t>:</w:t>
            </w:r>
          </w:p>
        </w:tc>
        <w:tc>
          <w:tcPr>
            <w:tcW w:w="3054" w:type="dxa"/>
          </w:tcPr>
          <w:p w14:paraId="5004B430" w14:textId="77777777" w:rsidR="00D52BED" w:rsidRPr="005375DC" w:rsidRDefault="00D52BED" w:rsidP="00D52BED">
            <w:pPr>
              <w:pStyle w:val="IOSboldtext"/>
              <w:rPr>
                <w:rFonts w:ascii="Montserrat" w:hAnsi="Montserrat" w:cs="Arial"/>
                <w:b w:val="0"/>
                <w:bCs/>
              </w:rPr>
            </w:pPr>
          </w:p>
        </w:tc>
        <w:tc>
          <w:tcPr>
            <w:tcW w:w="2167" w:type="dxa"/>
          </w:tcPr>
          <w:p w14:paraId="5F8175F2" w14:textId="221D3C5C" w:rsidR="00D52BED" w:rsidRPr="005375DC" w:rsidRDefault="00D52BED" w:rsidP="00D52BED">
            <w:pPr>
              <w:pStyle w:val="IOSboldtext"/>
              <w:rPr>
                <w:rFonts w:ascii="Montserrat" w:hAnsi="Montserrat" w:cs="Arial"/>
                <w:b w:val="0"/>
                <w:bCs/>
              </w:rPr>
            </w:pPr>
            <w:r w:rsidRPr="005375DC">
              <w:rPr>
                <w:rFonts w:ascii="Montserrat" w:hAnsi="Montserrat" w:cs="Arial"/>
                <w:b w:val="0"/>
                <w:bCs/>
              </w:rPr>
              <w:t>M</w:t>
            </w:r>
            <w:r w:rsidR="005375DC" w:rsidRPr="005375DC">
              <w:rPr>
                <w:rFonts w:ascii="Montserrat" w:hAnsi="Montserrat" w:cs="Arial"/>
                <w:b w:val="0"/>
                <w:bCs/>
              </w:rPr>
              <w:t xml:space="preserve">anager </w:t>
            </w:r>
            <w:r w:rsidRPr="005375DC">
              <w:rPr>
                <w:rFonts w:ascii="Montserrat" w:hAnsi="Montserrat" w:cs="Arial"/>
                <w:b w:val="0"/>
                <w:bCs/>
              </w:rPr>
              <w:t>Name</w:t>
            </w:r>
            <w:r w:rsidR="00E66559" w:rsidRPr="005375DC">
              <w:rPr>
                <w:rFonts w:ascii="Montserrat" w:hAnsi="Montserrat" w:cs="Arial"/>
                <w:b w:val="0"/>
                <w:bCs/>
              </w:rPr>
              <w:t>:</w:t>
            </w:r>
          </w:p>
        </w:tc>
        <w:tc>
          <w:tcPr>
            <w:tcW w:w="3118" w:type="dxa"/>
          </w:tcPr>
          <w:p w14:paraId="04969CF5" w14:textId="38F2BD3D" w:rsidR="00D52BED" w:rsidRPr="005375DC" w:rsidRDefault="005375DC" w:rsidP="00D52BED">
            <w:pPr>
              <w:pStyle w:val="IOSboldtext"/>
              <w:rPr>
                <w:rFonts w:ascii="Montserrat" w:hAnsi="Montserrat" w:cs="Arial"/>
                <w:b w:val="0"/>
                <w:bCs/>
              </w:rPr>
            </w:pPr>
            <w:r w:rsidRPr="005375DC">
              <w:rPr>
                <w:rFonts w:ascii="Montserrat" w:hAnsi="Montserrat" w:cs="Arial"/>
                <w:b w:val="0"/>
                <w:bCs/>
              </w:rPr>
              <w:t xml:space="preserve"> </w:t>
            </w:r>
          </w:p>
        </w:tc>
        <w:tc>
          <w:tcPr>
            <w:tcW w:w="2410" w:type="dxa"/>
          </w:tcPr>
          <w:p w14:paraId="211026E4" w14:textId="0C6D513B" w:rsidR="00D52BED" w:rsidRPr="005375DC" w:rsidRDefault="00D52BED" w:rsidP="00D52BED">
            <w:pPr>
              <w:pStyle w:val="IOSboldtext"/>
              <w:rPr>
                <w:rFonts w:ascii="Montserrat" w:hAnsi="Montserrat" w:cs="Arial"/>
                <w:b w:val="0"/>
                <w:bCs/>
              </w:rPr>
            </w:pPr>
            <w:r w:rsidRPr="005375DC">
              <w:rPr>
                <w:rFonts w:ascii="Montserrat" w:hAnsi="Montserrat" w:cs="Arial"/>
                <w:b w:val="0"/>
                <w:bCs/>
              </w:rPr>
              <w:t>Mobile Number</w:t>
            </w:r>
            <w:r w:rsidR="00E66559" w:rsidRPr="005375DC">
              <w:rPr>
                <w:rFonts w:ascii="Montserrat" w:hAnsi="Montserrat" w:cs="Arial"/>
                <w:b w:val="0"/>
                <w:bCs/>
              </w:rPr>
              <w:t>:</w:t>
            </w:r>
          </w:p>
        </w:tc>
        <w:tc>
          <w:tcPr>
            <w:tcW w:w="3568" w:type="dxa"/>
          </w:tcPr>
          <w:p w14:paraId="03B0C209" w14:textId="77777777" w:rsidR="00D52BED" w:rsidRPr="005375DC" w:rsidRDefault="00D52BED" w:rsidP="00D52BED">
            <w:pPr>
              <w:pStyle w:val="IOSboldtext"/>
              <w:rPr>
                <w:rFonts w:cs="Arial"/>
                <w:b w:val="0"/>
                <w:bCs/>
              </w:rPr>
            </w:pPr>
          </w:p>
        </w:tc>
      </w:tr>
    </w:tbl>
    <w:p w14:paraId="57FA63ED" w14:textId="45AE3F20" w:rsidR="00C43479" w:rsidRPr="005375DC" w:rsidRDefault="00D52BED" w:rsidP="00D52BED">
      <w:pPr>
        <w:pStyle w:val="IOSbodybold"/>
        <w:rPr>
          <w:rFonts w:cs="Arial"/>
          <w:u w:val="single"/>
        </w:rPr>
        <w:sectPr w:rsidR="00C43479" w:rsidRPr="005375DC" w:rsidSect="00F76958">
          <w:headerReference w:type="default" r:id="rId11"/>
          <w:footerReference w:type="default" r:id="rId12"/>
          <w:type w:val="continuous"/>
          <w:pgSz w:w="16840" w:h="11900" w:orient="landscape"/>
          <w:pgMar w:top="567" w:right="958" w:bottom="567" w:left="567" w:header="284" w:footer="340" w:gutter="0"/>
          <w:cols w:space="708"/>
          <w:docGrid w:linePitch="326"/>
        </w:sectPr>
      </w:pPr>
      <w:r w:rsidRPr="005375DC">
        <w:rPr>
          <w:rFonts w:cs="Arial"/>
          <w:u w:val="single"/>
        </w:rPr>
        <w:t>Boys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875"/>
        <w:gridCol w:w="3118"/>
        <w:gridCol w:w="1318"/>
        <w:gridCol w:w="1942"/>
        <w:gridCol w:w="4111"/>
        <w:gridCol w:w="3828"/>
      </w:tblGrid>
      <w:tr w:rsidR="00F76958" w:rsidRPr="00FF2ECA" w14:paraId="0F6F24D1" w14:textId="77777777" w:rsidTr="00537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  <w:shd w:val="clear" w:color="auto" w:fill="006600"/>
          </w:tcPr>
          <w:p w14:paraId="3BD85563" w14:textId="77777777" w:rsidR="00F76958" w:rsidRPr="00FF2ECA" w:rsidRDefault="00F76958" w:rsidP="00D52BED">
            <w:pPr>
              <w:pStyle w:val="IOStableheader"/>
              <w:jc w:val="center"/>
              <w:rPr>
                <w:rFonts w:ascii="Arial" w:hAnsi="Arial" w:cs="Arial"/>
              </w:rPr>
            </w:pPr>
            <w:bookmarkStart w:id="0" w:name="Title_1" w:colFirst="0" w:colLast="0"/>
            <w:r w:rsidRPr="00FF2ECA">
              <w:rPr>
                <w:rFonts w:ascii="Arial" w:hAnsi="Arial" w:cs="Arial"/>
              </w:rPr>
              <w:t>Rank</w:t>
            </w:r>
          </w:p>
        </w:tc>
        <w:tc>
          <w:tcPr>
            <w:tcW w:w="3118" w:type="dxa"/>
            <w:shd w:val="clear" w:color="auto" w:fill="006600"/>
          </w:tcPr>
          <w:p w14:paraId="75508C15" w14:textId="77777777" w:rsidR="00F76958" w:rsidRPr="00FF2ECA" w:rsidRDefault="00F76958" w:rsidP="00F76958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Name</w:t>
            </w:r>
          </w:p>
        </w:tc>
        <w:tc>
          <w:tcPr>
            <w:tcW w:w="1318" w:type="dxa"/>
            <w:shd w:val="clear" w:color="auto" w:fill="006600"/>
          </w:tcPr>
          <w:p w14:paraId="2E1AE8A8" w14:textId="77777777" w:rsidR="00F76958" w:rsidRPr="00FF2ECA" w:rsidRDefault="006F603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DOB</w:t>
            </w:r>
          </w:p>
        </w:tc>
        <w:tc>
          <w:tcPr>
            <w:tcW w:w="1942" w:type="dxa"/>
            <w:shd w:val="clear" w:color="auto" w:fill="006600"/>
          </w:tcPr>
          <w:p w14:paraId="595C4594" w14:textId="77777777" w:rsidR="00F76958" w:rsidRPr="00FF2ECA" w:rsidRDefault="00F76958" w:rsidP="00F76958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Telephone</w:t>
            </w:r>
          </w:p>
        </w:tc>
        <w:tc>
          <w:tcPr>
            <w:tcW w:w="4111" w:type="dxa"/>
            <w:shd w:val="clear" w:color="auto" w:fill="006600"/>
          </w:tcPr>
          <w:p w14:paraId="43E622B8" w14:textId="77777777" w:rsidR="00F76958" w:rsidRPr="00FF2ECA" w:rsidRDefault="00F76958" w:rsidP="00F76958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Address</w:t>
            </w:r>
          </w:p>
        </w:tc>
        <w:tc>
          <w:tcPr>
            <w:tcW w:w="3828" w:type="dxa"/>
            <w:shd w:val="clear" w:color="auto" w:fill="006600"/>
          </w:tcPr>
          <w:p w14:paraId="6ECED285" w14:textId="77777777" w:rsidR="00F76958" w:rsidRPr="00FF2ECA" w:rsidRDefault="00F76958" w:rsidP="00F76958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Best Performances</w:t>
            </w:r>
          </w:p>
        </w:tc>
      </w:tr>
      <w:bookmarkEnd w:id="0"/>
      <w:tr w:rsidR="00F76958" w:rsidRPr="00FF2ECA" w14:paraId="62E91469" w14:textId="77777777" w:rsidTr="00672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5E41A00" w14:textId="77777777" w:rsidR="00F76958" w:rsidRPr="00FF2ECA" w:rsidRDefault="00F76958" w:rsidP="00F76958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</w:tcPr>
          <w:p w14:paraId="0AC6550F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75B9D8DE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75C1B43B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32C37BE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726334AF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7CB490F2" w14:textId="77777777" w:rsidTr="00672F3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2C0DD48" w14:textId="77777777" w:rsidR="00F76958" w:rsidRPr="00FF2ECA" w:rsidRDefault="00F76958" w:rsidP="00F76958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</w:tcPr>
          <w:p w14:paraId="5BF5E487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034CF2ED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3A102672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189FADAC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40D66A30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7BD7A9C5" w14:textId="77777777" w:rsidTr="00672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6298821" w14:textId="77777777" w:rsidR="00F76958" w:rsidRPr="00FF2ECA" w:rsidRDefault="00F76958" w:rsidP="00F76958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</w:tcPr>
          <w:p w14:paraId="72582956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3B36AFCB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3C02D9C9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5469C218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7847F6E5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3C10555E" w14:textId="77777777" w:rsidTr="00672F3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1B98F111" w14:textId="77777777" w:rsidR="00F76958" w:rsidRPr="00FF2ECA" w:rsidRDefault="00F76958" w:rsidP="00F76958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</w:tcPr>
          <w:p w14:paraId="5564CE73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1750F13D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17437460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11D437BB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156AC4E5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9A7B843" w14:textId="77777777" w:rsidR="00F76958" w:rsidRPr="005375DC" w:rsidRDefault="006F6038" w:rsidP="00D52BED">
      <w:pPr>
        <w:pStyle w:val="IOSbodybold"/>
        <w:rPr>
          <w:rFonts w:cs="Arial"/>
          <w:b w:val="0"/>
          <w:sz w:val="22"/>
          <w:u w:val="single"/>
        </w:rPr>
        <w:sectPr w:rsidR="00F76958" w:rsidRPr="005375DC" w:rsidSect="00F76958">
          <w:type w:val="continuous"/>
          <w:pgSz w:w="16840" w:h="11900" w:orient="landscape"/>
          <w:pgMar w:top="284" w:right="958" w:bottom="567" w:left="567" w:header="340" w:footer="241" w:gutter="0"/>
          <w:cols w:space="708"/>
          <w:docGrid w:linePitch="326"/>
        </w:sectPr>
      </w:pPr>
      <w:r w:rsidRPr="00FF2ECA">
        <w:rPr>
          <w:rFonts w:cs="Arial"/>
          <w:sz w:val="22"/>
        </w:rPr>
        <w:br/>
      </w:r>
      <w:r w:rsidR="00D52BED" w:rsidRPr="005375DC">
        <w:rPr>
          <w:rFonts w:cs="Arial"/>
          <w:u w:val="single"/>
        </w:rPr>
        <w:t>Girls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  <w:tblCaption w:val="Girls nomination table"/>
      </w:tblPr>
      <w:tblGrid>
        <w:gridCol w:w="875"/>
        <w:gridCol w:w="3118"/>
        <w:gridCol w:w="1318"/>
        <w:gridCol w:w="1942"/>
        <w:gridCol w:w="4111"/>
        <w:gridCol w:w="3828"/>
      </w:tblGrid>
      <w:tr w:rsidR="00F76958" w:rsidRPr="00FF2ECA" w14:paraId="3F7D7C89" w14:textId="77777777" w:rsidTr="00537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  <w:shd w:val="clear" w:color="auto" w:fill="006600"/>
          </w:tcPr>
          <w:p w14:paraId="1254B643" w14:textId="77777777" w:rsidR="00F76958" w:rsidRPr="00FF2ECA" w:rsidRDefault="00F76958" w:rsidP="00D52BED">
            <w:pPr>
              <w:pStyle w:val="IOStableheader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Rank</w:t>
            </w:r>
          </w:p>
        </w:tc>
        <w:tc>
          <w:tcPr>
            <w:tcW w:w="3118" w:type="dxa"/>
            <w:shd w:val="clear" w:color="auto" w:fill="006600"/>
          </w:tcPr>
          <w:p w14:paraId="56E0EC99" w14:textId="77777777" w:rsidR="00F76958" w:rsidRPr="00FF2ECA" w:rsidRDefault="00F7695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Name</w:t>
            </w:r>
          </w:p>
        </w:tc>
        <w:tc>
          <w:tcPr>
            <w:tcW w:w="1318" w:type="dxa"/>
            <w:shd w:val="clear" w:color="auto" w:fill="006600"/>
          </w:tcPr>
          <w:p w14:paraId="0DE195A2" w14:textId="77777777" w:rsidR="00F76958" w:rsidRPr="00FF2ECA" w:rsidRDefault="006F603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DOB</w:t>
            </w:r>
          </w:p>
        </w:tc>
        <w:tc>
          <w:tcPr>
            <w:tcW w:w="1942" w:type="dxa"/>
            <w:shd w:val="clear" w:color="auto" w:fill="006600"/>
          </w:tcPr>
          <w:p w14:paraId="2236187B" w14:textId="77777777" w:rsidR="00F76958" w:rsidRPr="00FF2ECA" w:rsidRDefault="00F7695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Telephone</w:t>
            </w:r>
          </w:p>
        </w:tc>
        <w:tc>
          <w:tcPr>
            <w:tcW w:w="4111" w:type="dxa"/>
            <w:shd w:val="clear" w:color="auto" w:fill="006600"/>
          </w:tcPr>
          <w:p w14:paraId="1055FC1B" w14:textId="77777777" w:rsidR="00F76958" w:rsidRPr="00FF2ECA" w:rsidRDefault="00F7695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Address</w:t>
            </w:r>
          </w:p>
        </w:tc>
        <w:tc>
          <w:tcPr>
            <w:tcW w:w="3828" w:type="dxa"/>
            <w:shd w:val="clear" w:color="auto" w:fill="006600"/>
          </w:tcPr>
          <w:p w14:paraId="4DB54DFB" w14:textId="77777777" w:rsidR="00F76958" w:rsidRPr="00FF2ECA" w:rsidRDefault="00F76958" w:rsidP="00D52BED">
            <w:pPr>
              <w:pStyle w:val="IOStableheader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Best Performances</w:t>
            </w:r>
          </w:p>
        </w:tc>
      </w:tr>
      <w:tr w:rsidR="00F76958" w:rsidRPr="00FF2ECA" w14:paraId="38525643" w14:textId="77777777" w:rsidTr="00672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C1F7241" w14:textId="77777777" w:rsidR="00F76958" w:rsidRPr="00FF2ECA" w:rsidRDefault="00F76958" w:rsidP="00D52BE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1</w:t>
            </w:r>
          </w:p>
        </w:tc>
        <w:tc>
          <w:tcPr>
            <w:tcW w:w="3118" w:type="dxa"/>
          </w:tcPr>
          <w:p w14:paraId="6D6F0353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56DF6D94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547BAC4B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278D97CF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7E059C83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5132D1A4" w14:textId="77777777" w:rsidTr="00672F3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9C407CE" w14:textId="77777777" w:rsidR="00F76958" w:rsidRPr="00FF2ECA" w:rsidRDefault="00F76958" w:rsidP="00D52BE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2</w:t>
            </w:r>
          </w:p>
        </w:tc>
        <w:tc>
          <w:tcPr>
            <w:tcW w:w="3118" w:type="dxa"/>
          </w:tcPr>
          <w:p w14:paraId="006C3DE9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538FBF7A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4CB18F20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52CCA1D4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0F692EBD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5AC819FD" w14:textId="77777777" w:rsidTr="00672F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5A15746" w14:textId="77777777" w:rsidR="00F76958" w:rsidRPr="00FF2ECA" w:rsidRDefault="00F76958" w:rsidP="00D52BE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3</w:t>
            </w:r>
          </w:p>
        </w:tc>
        <w:tc>
          <w:tcPr>
            <w:tcW w:w="3118" w:type="dxa"/>
          </w:tcPr>
          <w:p w14:paraId="399DD1FA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768D2A7A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20A36F2D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38ECD7B5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711C03BB" w14:textId="77777777" w:rsidR="00F76958" w:rsidRPr="00FF2ECA" w:rsidRDefault="00F76958" w:rsidP="00D52BED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76958" w:rsidRPr="00FF2ECA" w14:paraId="40E79371" w14:textId="77777777" w:rsidTr="00672F3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999DEE5" w14:textId="77777777" w:rsidR="00F76958" w:rsidRPr="00FF2ECA" w:rsidRDefault="00F76958" w:rsidP="00D52BED">
            <w:pPr>
              <w:pStyle w:val="IOStabletextbold"/>
              <w:jc w:val="center"/>
              <w:rPr>
                <w:rFonts w:ascii="Arial" w:hAnsi="Arial" w:cs="Arial"/>
              </w:rPr>
            </w:pPr>
            <w:r w:rsidRPr="00FF2ECA">
              <w:rPr>
                <w:rFonts w:ascii="Arial" w:hAnsi="Arial" w:cs="Arial"/>
              </w:rPr>
              <w:t>4</w:t>
            </w:r>
          </w:p>
        </w:tc>
        <w:tc>
          <w:tcPr>
            <w:tcW w:w="3118" w:type="dxa"/>
          </w:tcPr>
          <w:p w14:paraId="2F08C4D2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318" w:type="dxa"/>
          </w:tcPr>
          <w:p w14:paraId="7E7366A8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942" w:type="dxa"/>
          </w:tcPr>
          <w:p w14:paraId="2C3627FB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4111" w:type="dxa"/>
          </w:tcPr>
          <w:p w14:paraId="34A87FDB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3F3DCCD3" w14:textId="77777777" w:rsidR="00F76958" w:rsidRPr="00FF2ECA" w:rsidRDefault="00F76958" w:rsidP="00D52BED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1C3D806" w14:textId="77777777" w:rsidR="00E66559" w:rsidRDefault="00E66559" w:rsidP="00BD6F31">
      <w:pPr>
        <w:pStyle w:val="IOSList10"/>
        <w:rPr>
          <w:rFonts w:cs="Arial"/>
          <w:b/>
          <w:sz w:val="22"/>
        </w:rPr>
      </w:pPr>
    </w:p>
    <w:p w14:paraId="7E4B7660" w14:textId="77777777" w:rsidR="005375DC" w:rsidRDefault="005375DC" w:rsidP="00BD6F31">
      <w:pPr>
        <w:pStyle w:val="IOSList10"/>
        <w:rPr>
          <w:rFonts w:ascii="Montserrat" w:hAnsi="Montserrat" w:cs="Arial"/>
          <w:b/>
          <w:sz w:val="22"/>
        </w:rPr>
      </w:pPr>
    </w:p>
    <w:p w14:paraId="0F103942" w14:textId="76322F3F" w:rsidR="00D52BED" w:rsidRPr="005375DC" w:rsidRDefault="00AC6816" w:rsidP="00BD6F31">
      <w:pPr>
        <w:pStyle w:val="IOSList10"/>
        <w:rPr>
          <w:rFonts w:ascii="Montserrat" w:hAnsi="Montserrat" w:cs="Arial"/>
          <w:b/>
          <w:sz w:val="22"/>
        </w:rPr>
      </w:pPr>
      <w:r w:rsidRPr="005375DC">
        <w:rPr>
          <w:rFonts w:ascii="Montserrat" w:hAnsi="Montserrat" w:cs="Arial"/>
          <w:b/>
          <w:sz w:val="22"/>
        </w:rPr>
        <w:t>Send</w:t>
      </w:r>
      <w:r w:rsidR="006F6038" w:rsidRPr="005375DC">
        <w:rPr>
          <w:rFonts w:ascii="Montserrat" w:hAnsi="Montserrat" w:cs="Arial"/>
          <w:b/>
          <w:sz w:val="22"/>
        </w:rPr>
        <w:t xml:space="preserve"> entries to:</w:t>
      </w:r>
      <w:r w:rsidR="006F6038" w:rsidRPr="005375DC">
        <w:rPr>
          <w:rFonts w:ascii="Montserrat" w:hAnsi="Montserrat" w:cs="Arial"/>
          <w:b/>
          <w:sz w:val="22"/>
        </w:rPr>
        <w:tab/>
      </w:r>
    </w:p>
    <w:p w14:paraId="42D8EACC" w14:textId="1881CC6E" w:rsidR="005375DC" w:rsidRPr="005375DC" w:rsidRDefault="005375DC" w:rsidP="00BD6F31">
      <w:pPr>
        <w:pStyle w:val="IOSList10"/>
        <w:rPr>
          <w:rFonts w:ascii="Montserrat" w:hAnsi="Montserrat" w:cs="Arial"/>
          <w:bCs/>
          <w:sz w:val="22"/>
        </w:rPr>
      </w:pPr>
      <w:r w:rsidRPr="005375DC">
        <w:rPr>
          <w:rFonts w:ascii="Montserrat" w:hAnsi="Montserrat" w:cs="Arial"/>
          <w:bCs/>
          <w:sz w:val="22"/>
        </w:rPr>
        <w:t>North Coast Executive Officer</w:t>
      </w:r>
    </w:p>
    <w:p w14:paraId="12953291" w14:textId="413FE66B" w:rsidR="005375DC" w:rsidRPr="005375DC" w:rsidRDefault="005375DC" w:rsidP="00BD6F31">
      <w:pPr>
        <w:pStyle w:val="IOSList10"/>
        <w:rPr>
          <w:rFonts w:ascii="Montserrat" w:hAnsi="Montserrat" w:cs="Arial"/>
          <w:bCs/>
          <w:sz w:val="22"/>
        </w:rPr>
      </w:pPr>
      <w:hyperlink r:id="rId13" w:history="1">
        <w:r w:rsidRPr="005375DC">
          <w:rPr>
            <w:rStyle w:val="Hyperlink"/>
            <w:rFonts w:ascii="Montserrat" w:hAnsi="Montserrat" w:cs="Arial"/>
            <w:bCs/>
            <w:sz w:val="22"/>
          </w:rPr>
          <w:t>nthcoastsport@det.nsw.edu.au</w:t>
        </w:r>
      </w:hyperlink>
    </w:p>
    <w:p w14:paraId="6633CA86" w14:textId="449AF05C" w:rsidR="005375DC" w:rsidRPr="005375DC" w:rsidRDefault="005375DC" w:rsidP="00BD6F31">
      <w:pPr>
        <w:pStyle w:val="IOSList10"/>
        <w:rPr>
          <w:rFonts w:ascii="Montserrat" w:hAnsi="Montserrat" w:cs="Arial"/>
          <w:bCs/>
          <w:sz w:val="22"/>
        </w:rPr>
      </w:pPr>
      <w:r w:rsidRPr="005375DC">
        <w:rPr>
          <w:rFonts w:ascii="Montserrat" w:hAnsi="Montserrat" w:cs="Arial"/>
          <w:bCs/>
          <w:sz w:val="22"/>
        </w:rPr>
        <w:t>0266 235938</w:t>
      </w:r>
    </w:p>
    <w:sectPr w:rsidR="005375DC" w:rsidRPr="005375DC" w:rsidSect="006F6038">
      <w:type w:val="continuous"/>
      <w:pgSz w:w="16840" w:h="11900" w:orient="landscape"/>
      <w:pgMar w:top="567" w:right="958" w:bottom="426" w:left="567" w:header="340" w:footer="14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5199A" w14:textId="77777777" w:rsidR="00417292" w:rsidRDefault="00417292" w:rsidP="00480FD7">
      <w:r>
        <w:separator/>
      </w:r>
    </w:p>
  </w:endnote>
  <w:endnote w:type="continuationSeparator" w:id="0">
    <w:p w14:paraId="7C60A796" w14:textId="77777777" w:rsidR="00417292" w:rsidRDefault="00417292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4581" w14:textId="2628C47D" w:rsidR="00995898" w:rsidRPr="004E338C" w:rsidRDefault="00D52BED" w:rsidP="0062351C">
    <w:pPr>
      <w:pStyle w:val="IOSfooter"/>
      <w:spacing w:before="120"/>
    </w:pPr>
    <w:r w:rsidRPr="004C153F">
      <w:rPr>
        <w:rFonts w:asciiTheme="majorHAnsi" w:hAnsiTheme="majorHAnsi" w:cstheme="majorHAnsi"/>
      </w:rPr>
      <w:t>Primary</w:t>
    </w:r>
    <w:r w:rsidR="00F76958" w:rsidRPr="004C153F">
      <w:rPr>
        <w:rFonts w:asciiTheme="majorHAnsi" w:hAnsiTheme="majorHAnsi" w:cstheme="majorHAnsi"/>
      </w:rPr>
      <w:t xml:space="preserve"> Tennis Nomination Form</w:t>
    </w:r>
    <w:r w:rsidR="00995898" w:rsidRPr="004E338C">
      <w:tab/>
    </w:r>
    <w:r w:rsidR="00995898"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FE661D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8C7DC" w14:textId="77777777" w:rsidR="00417292" w:rsidRDefault="00417292" w:rsidP="00480FD7">
      <w:r>
        <w:separator/>
      </w:r>
    </w:p>
  </w:footnote>
  <w:footnote w:type="continuationSeparator" w:id="0">
    <w:p w14:paraId="5E6DE596" w14:textId="77777777" w:rsidR="00417292" w:rsidRDefault="00417292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6"/>
      <w:gridCol w:w="5106"/>
      <w:gridCol w:w="5103"/>
    </w:tblGrid>
    <w:tr w:rsidR="00E66559" w:rsidRPr="00C768B4" w14:paraId="7AE89450" w14:textId="77777777" w:rsidTr="007B2046">
      <w:trPr>
        <w:trHeight w:val="1401"/>
      </w:trPr>
      <w:tc>
        <w:tcPr>
          <w:tcW w:w="1667" w:type="pct"/>
          <w:vAlign w:val="center"/>
        </w:tcPr>
        <w:p w14:paraId="6BE46C1D" w14:textId="77777777" w:rsidR="00E66559" w:rsidRPr="00C768B4" w:rsidRDefault="00E66559" w:rsidP="00E66559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478EBD5E" wp14:editId="4A03A62D">
                <wp:extent cx="1762031" cy="625237"/>
                <wp:effectExtent l="0" t="0" r="0" b="381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3514800F" w14:textId="4E41D8FD" w:rsidR="00E66559" w:rsidRPr="005375DC" w:rsidRDefault="00E66559" w:rsidP="00E66559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 w:cstheme="majorHAnsi"/>
              <w:b/>
              <w:sz w:val="28"/>
              <w:szCs w:val="28"/>
            </w:rPr>
          </w:pPr>
          <w:r w:rsidRPr="005375DC">
            <w:rPr>
              <w:rFonts w:ascii="Montserrat" w:hAnsi="Montserrat" w:cstheme="majorHAnsi"/>
              <w:b/>
              <w:sz w:val="28"/>
              <w:szCs w:val="28"/>
            </w:rPr>
            <w:t>PSSA Tennis Nomination Form</w:t>
          </w:r>
        </w:p>
      </w:tc>
      <w:tc>
        <w:tcPr>
          <w:tcW w:w="1666" w:type="pct"/>
          <w:vAlign w:val="center"/>
        </w:tcPr>
        <w:p w14:paraId="6E818C19" w14:textId="77777777" w:rsidR="00E66559" w:rsidRPr="00C768B4" w:rsidRDefault="00E66559" w:rsidP="00E66559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 w:rsidRPr="004B6239">
            <w:rPr>
              <w:rFonts w:asciiTheme="majorHAnsi" w:hAnsiTheme="majorHAnsi"/>
              <w:noProof/>
              <w:sz w:val="22"/>
              <w:szCs w:val="22"/>
              <w:lang w:eastAsia="en-AU"/>
            </w:rPr>
            <w:drawing>
              <wp:inline distT="0" distB="0" distL="0" distR="0" wp14:anchorId="090ADCD3" wp14:editId="00C64147">
                <wp:extent cx="1512781" cy="704019"/>
                <wp:effectExtent l="0" t="0" r="0" b="127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orth Coast Logo_B&amp;W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0582" cy="716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077F4CB" w14:textId="77777777" w:rsidR="00E66559" w:rsidRPr="004C153F" w:rsidRDefault="00E66559" w:rsidP="009654FB">
    <w:pPr>
      <w:pStyle w:val="IOSdocumenttitle"/>
      <w:tabs>
        <w:tab w:val="left" w:pos="470"/>
      </w:tabs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784966">
    <w:abstractNumId w:val="22"/>
  </w:num>
  <w:num w:numId="2" w16cid:durableId="1868329423">
    <w:abstractNumId w:val="22"/>
  </w:num>
  <w:num w:numId="3" w16cid:durableId="1411974013">
    <w:abstractNumId w:val="22"/>
  </w:num>
  <w:num w:numId="4" w16cid:durableId="775711530">
    <w:abstractNumId w:val="17"/>
  </w:num>
  <w:num w:numId="5" w16cid:durableId="1747872928">
    <w:abstractNumId w:val="0"/>
  </w:num>
  <w:num w:numId="6" w16cid:durableId="631711220">
    <w:abstractNumId w:val="15"/>
  </w:num>
  <w:num w:numId="7" w16cid:durableId="700788027">
    <w:abstractNumId w:val="15"/>
  </w:num>
  <w:num w:numId="8" w16cid:durableId="536704916">
    <w:abstractNumId w:val="14"/>
  </w:num>
  <w:num w:numId="9" w16cid:durableId="1324509316">
    <w:abstractNumId w:val="2"/>
  </w:num>
  <w:num w:numId="10" w16cid:durableId="2096824683">
    <w:abstractNumId w:val="13"/>
  </w:num>
  <w:num w:numId="11" w16cid:durableId="570509657">
    <w:abstractNumId w:val="4"/>
  </w:num>
  <w:num w:numId="12" w16cid:durableId="2116048839">
    <w:abstractNumId w:val="12"/>
  </w:num>
  <w:num w:numId="13" w16cid:durableId="1356685777">
    <w:abstractNumId w:val="20"/>
  </w:num>
  <w:num w:numId="14" w16cid:durableId="665787381">
    <w:abstractNumId w:val="7"/>
  </w:num>
  <w:num w:numId="15" w16cid:durableId="1368065789">
    <w:abstractNumId w:val="18"/>
  </w:num>
  <w:num w:numId="16" w16cid:durableId="849837179">
    <w:abstractNumId w:val="5"/>
  </w:num>
  <w:num w:numId="17" w16cid:durableId="1473404129">
    <w:abstractNumId w:val="9"/>
  </w:num>
  <w:num w:numId="18" w16cid:durableId="2094281841">
    <w:abstractNumId w:val="11"/>
  </w:num>
  <w:num w:numId="19" w16cid:durableId="643121829">
    <w:abstractNumId w:val="1"/>
  </w:num>
  <w:num w:numId="20" w16cid:durableId="1135562239">
    <w:abstractNumId w:val="3"/>
  </w:num>
  <w:num w:numId="21" w16cid:durableId="1363554920">
    <w:abstractNumId w:val="16"/>
  </w:num>
  <w:num w:numId="22" w16cid:durableId="1537809080">
    <w:abstractNumId w:val="8"/>
  </w:num>
  <w:num w:numId="23" w16cid:durableId="895551610">
    <w:abstractNumId w:val="1"/>
  </w:num>
  <w:num w:numId="24" w16cid:durableId="248537875">
    <w:abstractNumId w:val="18"/>
  </w:num>
  <w:num w:numId="25" w16cid:durableId="1075401081">
    <w:abstractNumId w:val="12"/>
  </w:num>
  <w:num w:numId="26" w16cid:durableId="416706472">
    <w:abstractNumId w:val="12"/>
  </w:num>
  <w:num w:numId="27" w16cid:durableId="660237336">
    <w:abstractNumId w:val="8"/>
  </w:num>
  <w:num w:numId="28" w16cid:durableId="1713188490">
    <w:abstractNumId w:val="1"/>
  </w:num>
  <w:num w:numId="29" w16cid:durableId="600533105">
    <w:abstractNumId w:val="18"/>
  </w:num>
  <w:num w:numId="30" w16cid:durableId="837037040">
    <w:abstractNumId w:val="12"/>
  </w:num>
  <w:num w:numId="31" w16cid:durableId="958998237">
    <w:abstractNumId w:val="12"/>
  </w:num>
  <w:num w:numId="32" w16cid:durableId="112599744">
    <w:abstractNumId w:val="8"/>
  </w:num>
  <w:num w:numId="33" w16cid:durableId="2106805646">
    <w:abstractNumId w:val="6"/>
  </w:num>
  <w:num w:numId="34" w16cid:durableId="425615236">
    <w:abstractNumId w:val="1"/>
  </w:num>
  <w:num w:numId="35" w16cid:durableId="1433743770">
    <w:abstractNumId w:val="18"/>
  </w:num>
  <w:num w:numId="36" w16cid:durableId="739639853">
    <w:abstractNumId w:val="12"/>
  </w:num>
  <w:num w:numId="37" w16cid:durableId="1283807480">
    <w:abstractNumId w:val="12"/>
  </w:num>
  <w:num w:numId="38" w16cid:durableId="557281575">
    <w:abstractNumId w:val="8"/>
  </w:num>
  <w:num w:numId="39" w16cid:durableId="646713414">
    <w:abstractNumId w:val="6"/>
  </w:num>
  <w:num w:numId="40" w16cid:durableId="1386835488">
    <w:abstractNumId w:val="21"/>
  </w:num>
  <w:num w:numId="41" w16cid:durableId="664358759">
    <w:abstractNumId w:val="10"/>
  </w:num>
  <w:num w:numId="42" w16cid:durableId="113051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76446"/>
    <w:rsid w:val="000C3B9A"/>
    <w:rsid w:val="000C4732"/>
    <w:rsid w:val="000F6821"/>
    <w:rsid w:val="00100563"/>
    <w:rsid w:val="00186118"/>
    <w:rsid w:val="001E1B75"/>
    <w:rsid w:val="001F1D0D"/>
    <w:rsid w:val="001F3569"/>
    <w:rsid w:val="001F6BBE"/>
    <w:rsid w:val="00215471"/>
    <w:rsid w:val="00215956"/>
    <w:rsid w:val="002208BE"/>
    <w:rsid w:val="00225BA0"/>
    <w:rsid w:val="002407B2"/>
    <w:rsid w:val="00265A1B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77F1B"/>
    <w:rsid w:val="003B3062"/>
    <w:rsid w:val="00417292"/>
    <w:rsid w:val="004668BC"/>
    <w:rsid w:val="00480C44"/>
    <w:rsid w:val="00480FD7"/>
    <w:rsid w:val="004B4B05"/>
    <w:rsid w:val="004C153F"/>
    <w:rsid w:val="004E338C"/>
    <w:rsid w:val="004F0AE5"/>
    <w:rsid w:val="004F35B3"/>
    <w:rsid w:val="00504555"/>
    <w:rsid w:val="005202C7"/>
    <w:rsid w:val="00536F9F"/>
    <w:rsid w:val="005375DC"/>
    <w:rsid w:val="005402DE"/>
    <w:rsid w:val="00541AE4"/>
    <w:rsid w:val="005764DE"/>
    <w:rsid w:val="00595476"/>
    <w:rsid w:val="005B53AD"/>
    <w:rsid w:val="005C7E88"/>
    <w:rsid w:val="005D1A4E"/>
    <w:rsid w:val="0062351C"/>
    <w:rsid w:val="00652107"/>
    <w:rsid w:val="0065761A"/>
    <w:rsid w:val="00662F4D"/>
    <w:rsid w:val="00672F38"/>
    <w:rsid w:val="006735CE"/>
    <w:rsid w:val="00684627"/>
    <w:rsid w:val="006914F9"/>
    <w:rsid w:val="00697043"/>
    <w:rsid w:val="006B2D4C"/>
    <w:rsid w:val="006E2F78"/>
    <w:rsid w:val="006F2409"/>
    <w:rsid w:val="006F6038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94895"/>
    <w:rsid w:val="008C2BB3"/>
    <w:rsid w:val="008F5BE1"/>
    <w:rsid w:val="008F70DA"/>
    <w:rsid w:val="00923F94"/>
    <w:rsid w:val="0093161F"/>
    <w:rsid w:val="00937F54"/>
    <w:rsid w:val="0095110A"/>
    <w:rsid w:val="0096036A"/>
    <w:rsid w:val="009608E0"/>
    <w:rsid w:val="009654FB"/>
    <w:rsid w:val="0096553E"/>
    <w:rsid w:val="00981BF1"/>
    <w:rsid w:val="00991154"/>
    <w:rsid w:val="00994359"/>
    <w:rsid w:val="00994991"/>
    <w:rsid w:val="00995898"/>
    <w:rsid w:val="009D798B"/>
    <w:rsid w:val="00A051ED"/>
    <w:rsid w:val="00A21F45"/>
    <w:rsid w:val="00A370B3"/>
    <w:rsid w:val="00A4656B"/>
    <w:rsid w:val="00A57066"/>
    <w:rsid w:val="00A67905"/>
    <w:rsid w:val="00AA168F"/>
    <w:rsid w:val="00AA5AC4"/>
    <w:rsid w:val="00AB62F9"/>
    <w:rsid w:val="00AC269B"/>
    <w:rsid w:val="00AC44EA"/>
    <w:rsid w:val="00AC6816"/>
    <w:rsid w:val="00AE67E3"/>
    <w:rsid w:val="00AE79D8"/>
    <w:rsid w:val="00B24CBA"/>
    <w:rsid w:val="00B301C2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0262"/>
    <w:rsid w:val="00C43479"/>
    <w:rsid w:val="00C77D65"/>
    <w:rsid w:val="00C83C3C"/>
    <w:rsid w:val="00CA461E"/>
    <w:rsid w:val="00CB3F1F"/>
    <w:rsid w:val="00CD600B"/>
    <w:rsid w:val="00CD7B01"/>
    <w:rsid w:val="00CE670F"/>
    <w:rsid w:val="00D2375A"/>
    <w:rsid w:val="00D52BED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66559"/>
    <w:rsid w:val="00E86FE9"/>
    <w:rsid w:val="00E95EA2"/>
    <w:rsid w:val="00EC1887"/>
    <w:rsid w:val="00EE7694"/>
    <w:rsid w:val="00EF6D6A"/>
    <w:rsid w:val="00F209C7"/>
    <w:rsid w:val="00F373A4"/>
    <w:rsid w:val="00F420F0"/>
    <w:rsid w:val="00F4748E"/>
    <w:rsid w:val="00F64899"/>
    <w:rsid w:val="00F76958"/>
    <w:rsid w:val="00F827A9"/>
    <w:rsid w:val="00F93A8A"/>
    <w:rsid w:val="00FB7716"/>
    <w:rsid w:val="00FE661D"/>
    <w:rsid w:val="00FF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639273E"/>
  <w14:defaultImageDpi w14:val="300"/>
  <w15:docId w15:val="{FBAE5F2B-04F4-4A19-B5B0-CA7ADA95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table" w:styleId="GridTable4-Accent1">
    <w:name w:val="Grid Table 4 Accent 1"/>
    <w:basedOn w:val="TableNormal"/>
    <w:uiPriority w:val="49"/>
    <w:rsid w:val="00FF2EC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375D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7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thcoastspor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AEC9F3-CDCD-499C-84C7-52726EF4A8DB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740E7003-F5FD-4B26-96F0-A536A9FEC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A1C362-30CE-48B1-83D0-7B414843F0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95F7C0-EF83-4F5A-8294-BE3ECD24B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3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Amy</dc:creator>
  <cp:keywords/>
  <dc:description/>
  <cp:lastModifiedBy>Simone Millar (Simone Millar)</cp:lastModifiedBy>
  <cp:revision>2</cp:revision>
  <cp:lastPrinted>2016-07-07T23:41:00Z</cp:lastPrinted>
  <dcterms:created xsi:type="dcterms:W3CDTF">2026-02-24T00:15:00Z</dcterms:created>
  <dcterms:modified xsi:type="dcterms:W3CDTF">2026-02-24T00:15:00Z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2024-01-15T03:11:19Z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0bc2f62d-5412-45a6-ae17-9bed20792518</vt:lpwstr>
  </property>
  <property fmtid="{D5CDD505-2E9C-101B-9397-08002B2CF9AE}" pid="10" name="MSIP_Label_b603dfd7-d93a-4381-a340-2995d8282205_ContentBits">
    <vt:lpwstr>0</vt:lpwstr>
  </property>
</Properties>
</file>