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E281" w14:textId="3B32255A" w:rsidR="00EC1887" w:rsidRPr="00933B11" w:rsidRDefault="00BD7166" w:rsidP="00BD7166">
      <w:pPr>
        <w:pStyle w:val="IOSHeading1"/>
        <w:tabs>
          <w:tab w:val="left" w:pos="2552"/>
        </w:tabs>
        <w:spacing w:before="0" w:after="120"/>
        <w:ind w:left="57"/>
        <w:jc w:val="center"/>
        <w:rPr>
          <w:rFonts w:asciiTheme="majorHAnsi" w:hAnsiTheme="majorHAnsi" w:cstheme="majorHAnsi"/>
        </w:rPr>
      </w:pPr>
      <w:r w:rsidRPr="00933B11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2C4836CB" wp14:editId="31882F92">
            <wp:extent cx="1193800" cy="423606"/>
            <wp:effectExtent l="0" t="0" r="6350" b="0"/>
            <wp:docPr id="2" name="Picture 2" title="Do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299" cy="42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4DED">
        <w:rPr>
          <w:rFonts w:asciiTheme="majorHAnsi" w:hAnsiTheme="majorHAnsi" w:cstheme="majorHAnsi"/>
          <w:sz w:val="44"/>
        </w:rPr>
        <w:t xml:space="preserve"> </w:t>
      </w:r>
      <w:r w:rsidR="00D65881" w:rsidRPr="008D717E">
        <w:rPr>
          <w:rFonts w:ascii="Montserrat" w:hAnsi="Montserrat" w:cstheme="majorHAnsi"/>
          <w:b/>
          <w:bCs/>
          <w:sz w:val="44"/>
        </w:rPr>
        <w:t xml:space="preserve">Secondary </w:t>
      </w:r>
      <w:r w:rsidR="00DE48AB" w:rsidRPr="008D717E">
        <w:rPr>
          <w:rFonts w:ascii="Montserrat" w:hAnsi="Montserrat" w:cstheme="majorHAnsi"/>
          <w:b/>
          <w:bCs/>
          <w:sz w:val="44"/>
        </w:rPr>
        <w:t>Athletics</w:t>
      </w:r>
      <w:r w:rsidR="00FC0B28" w:rsidRPr="008D717E">
        <w:rPr>
          <w:rFonts w:ascii="Montserrat" w:hAnsi="Montserrat" w:cstheme="majorHAnsi"/>
          <w:b/>
          <w:bCs/>
          <w:sz w:val="44"/>
        </w:rPr>
        <w:t xml:space="preserve"> </w:t>
      </w:r>
      <w:r w:rsidR="00C45C92" w:rsidRPr="008D717E">
        <w:rPr>
          <w:rFonts w:ascii="Montserrat" w:hAnsi="Montserrat" w:cstheme="majorHAnsi"/>
          <w:b/>
          <w:bCs/>
          <w:sz w:val="44"/>
        </w:rPr>
        <w:t xml:space="preserve">State Events </w:t>
      </w:r>
      <w:r w:rsidR="00D65881" w:rsidRPr="008D717E">
        <w:rPr>
          <w:rFonts w:ascii="Montserrat" w:hAnsi="Montserrat" w:cstheme="majorHAnsi"/>
          <w:b/>
          <w:bCs/>
          <w:sz w:val="44"/>
        </w:rPr>
        <w:t>Nomination Form</w:t>
      </w:r>
      <w:r w:rsidR="008D717E" w:rsidRPr="00933B11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0DCFB28F" wp14:editId="7401C8A6">
            <wp:extent cx="763481" cy="355309"/>
            <wp:effectExtent l="0" t="0" r="0" b="6985"/>
            <wp:docPr id="4" name="Picture 4" title="north coast school spor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374" cy="36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3B11">
        <w:rPr>
          <w:rFonts w:asciiTheme="majorHAnsi" w:hAnsiTheme="majorHAnsi" w:cstheme="majorHAnsi"/>
          <w:sz w:val="4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Zone &amp; School Details"/>
        <w:tblDescription w:val="Zone &amp; School Details"/>
      </w:tblPr>
      <w:tblGrid>
        <w:gridCol w:w="2410"/>
        <w:gridCol w:w="4394"/>
        <w:gridCol w:w="3119"/>
        <w:gridCol w:w="5097"/>
      </w:tblGrid>
      <w:tr w:rsidR="00215471" w:rsidRPr="00933B11" w14:paraId="75B1EFED" w14:textId="77777777" w:rsidTr="00DE48AB">
        <w:trPr>
          <w:trHeight w:val="26"/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CC32987" w14:textId="77777777" w:rsidR="00215471" w:rsidRPr="00933B11" w:rsidRDefault="0062351C" w:rsidP="00DE48AB">
            <w:pPr>
              <w:pStyle w:val="IOStableheader"/>
              <w:spacing w:before="0" w:after="120" w:line="240" w:lineRule="auto"/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</w:pPr>
            <w:bookmarkStart w:id="0" w:name="ColumnTitle_1"/>
            <w:r w:rsidRPr="00933B11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61D28DC" w14:textId="77777777" w:rsidR="00215471" w:rsidRPr="00933B11" w:rsidRDefault="007605AF" w:rsidP="00DE48AB">
            <w:pPr>
              <w:pStyle w:val="IOStableheader"/>
              <w:spacing w:before="0" w:after="120" w:line="240" w:lineRule="auto"/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</w:pPr>
            <w:r w:rsidRPr="00933B11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7B573D7" w14:textId="77777777" w:rsidR="00215471" w:rsidRPr="00933B11" w:rsidRDefault="007605AF" w:rsidP="00DE48AB">
            <w:pPr>
              <w:pStyle w:val="IOStableheader"/>
              <w:spacing w:before="0" w:after="120" w:line="240" w:lineRule="auto"/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</w:pPr>
            <w:r w:rsidRPr="00933B11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5729B281" w14:textId="77777777" w:rsidR="00215471" w:rsidRPr="00933B11" w:rsidRDefault="007605AF" w:rsidP="00DE48AB">
            <w:pPr>
              <w:pStyle w:val="IOStableheader"/>
              <w:spacing w:before="0" w:after="120" w:line="240" w:lineRule="auto"/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</w:pPr>
            <w:r w:rsidRPr="00933B11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DE48AB" w:rsidRPr="00933B11" w14:paraId="1EB835FA" w14:textId="77777777" w:rsidTr="004B4D61">
        <w:trPr>
          <w:trHeight w:val="381"/>
        </w:trPr>
        <w:tc>
          <w:tcPr>
            <w:tcW w:w="15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4E5AF9" w14:textId="77777777" w:rsidR="00DE48AB" w:rsidRPr="008D717E" w:rsidRDefault="00DE48AB" w:rsidP="00DE48AB">
            <w:pPr>
              <w:pStyle w:val="IOScaptionforgraphics"/>
              <w:rPr>
                <w:rFonts w:ascii="Montserrat" w:hAnsi="Montserrat" w:cstheme="majorHAnsi"/>
                <w:i/>
                <w:iCs/>
              </w:rPr>
            </w:pPr>
            <w:r w:rsidRPr="008D717E">
              <w:rPr>
                <w:rFonts w:ascii="Montserrat" w:hAnsi="Montserrat" w:cstheme="majorHAnsi"/>
                <w:i/>
                <w:iCs/>
              </w:rPr>
              <w:t>For events not conducted at North Coast Carnival but run at the NSWCHSSA Championships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397"/>
              <w:gridCol w:w="7397"/>
            </w:tblGrid>
            <w:tr w:rsidR="000C322F" w:rsidRPr="008D717E" w14:paraId="6A4E701B" w14:textId="77777777" w:rsidTr="000C322F">
              <w:tc>
                <w:tcPr>
                  <w:tcW w:w="7397" w:type="dxa"/>
                </w:tcPr>
                <w:p w14:paraId="67055367" w14:textId="45F85C65" w:rsidR="000C322F" w:rsidRPr="008D717E" w:rsidRDefault="000C322F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2km Steeplechase</w:t>
                  </w:r>
                </w:p>
              </w:tc>
              <w:tc>
                <w:tcPr>
                  <w:tcW w:w="7397" w:type="dxa"/>
                </w:tcPr>
                <w:p w14:paraId="525D8F47" w14:textId="32C7507A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17-19 years Girls 100m Hurdles</w:t>
                  </w:r>
                </w:p>
              </w:tc>
            </w:tr>
            <w:tr w:rsidR="000C322F" w:rsidRPr="008D717E" w14:paraId="0823CD59" w14:textId="77777777" w:rsidTr="000C322F">
              <w:tc>
                <w:tcPr>
                  <w:tcW w:w="7397" w:type="dxa"/>
                </w:tcPr>
                <w:p w14:paraId="5E2FA96D" w14:textId="052A2479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12 years Boys &amp; Girls 80m Hurdles</w:t>
                  </w:r>
                </w:p>
              </w:tc>
              <w:tc>
                <w:tcPr>
                  <w:tcW w:w="7397" w:type="dxa"/>
                </w:tcPr>
                <w:p w14:paraId="6583B0D5" w14:textId="101D7575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16 years Boys 110m Hurdles</w:t>
                  </w:r>
                </w:p>
              </w:tc>
            </w:tr>
            <w:tr w:rsidR="000C322F" w:rsidRPr="008D717E" w14:paraId="079866FD" w14:textId="77777777" w:rsidTr="000C322F">
              <w:tc>
                <w:tcPr>
                  <w:tcW w:w="7397" w:type="dxa"/>
                </w:tcPr>
                <w:p w14:paraId="60898D5F" w14:textId="18C4F5BE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13 years Girls 80m Hurdles</w:t>
                  </w:r>
                </w:p>
              </w:tc>
              <w:tc>
                <w:tcPr>
                  <w:tcW w:w="7397" w:type="dxa"/>
                </w:tcPr>
                <w:p w14:paraId="18015EA4" w14:textId="0368708B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17-19 years Boys 110m Hurdles</w:t>
                  </w:r>
                </w:p>
              </w:tc>
            </w:tr>
            <w:tr w:rsidR="000C322F" w:rsidRPr="008D717E" w14:paraId="10BEEC74" w14:textId="77777777" w:rsidTr="000C322F">
              <w:tc>
                <w:tcPr>
                  <w:tcW w:w="7397" w:type="dxa"/>
                </w:tcPr>
                <w:p w14:paraId="7CB3AE3B" w14:textId="20250199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13 years Boys 90m Hurdles</w:t>
                  </w:r>
                </w:p>
              </w:tc>
              <w:tc>
                <w:tcPr>
                  <w:tcW w:w="7397" w:type="dxa"/>
                </w:tcPr>
                <w:p w14:paraId="143001BA" w14:textId="7F0AEE48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200m Hurdles</w:t>
                  </w:r>
                </w:p>
              </w:tc>
            </w:tr>
            <w:tr w:rsidR="000C322F" w:rsidRPr="008D717E" w14:paraId="2106421B" w14:textId="77777777" w:rsidTr="000C322F">
              <w:tc>
                <w:tcPr>
                  <w:tcW w:w="7397" w:type="dxa"/>
                </w:tcPr>
                <w:p w14:paraId="0781D43E" w14:textId="5AA128B8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14 years Girls 90m Hurdles</w:t>
                  </w:r>
                </w:p>
              </w:tc>
              <w:tc>
                <w:tcPr>
                  <w:tcW w:w="7397" w:type="dxa"/>
                </w:tcPr>
                <w:p w14:paraId="1AB8078C" w14:textId="7A5E8932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400m Hurdles</w:t>
                  </w:r>
                </w:p>
              </w:tc>
            </w:tr>
            <w:tr w:rsidR="000C322F" w:rsidRPr="008D717E" w14:paraId="23DA3201" w14:textId="77777777" w:rsidTr="000C322F">
              <w:tc>
                <w:tcPr>
                  <w:tcW w:w="7397" w:type="dxa"/>
                </w:tcPr>
                <w:p w14:paraId="0822BAC9" w14:textId="52C8784F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15 years Girls 90m Hurdles</w:t>
                  </w:r>
                </w:p>
              </w:tc>
              <w:tc>
                <w:tcPr>
                  <w:tcW w:w="7397" w:type="dxa"/>
                </w:tcPr>
                <w:p w14:paraId="3764749B" w14:textId="47806E5D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Pentathlon</w:t>
                  </w:r>
                </w:p>
              </w:tc>
            </w:tr>
            <w:tr w:rsidR="000C322F" w:rsidRPr="008D717E" w14:paraId="062E53B8" w14:textId="77777777" w:rsidTr="000C322F">
              <w:tc>
                <w:tcPr>
                  <w:tcW w:w="7397" w:type="dxa"/>
                </w:tcPr>
                <w:p w14:paraId="04BD2616" w14:textId="734A965E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14 years Boys 100m Hurdles</w:t>
                  </w:r>
                </w:p>
              </w:tc>
              <w:tc>
                <w:tcPr>
                  <w:tcW w:w="7397" w:type="dxa"/>
                </w:tcPr>
                <w:p w14:paraId="676AC5AC" w14:textId="3A871F5E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 xml:space="preserve">12-14 years girls 1500m Walk </w:t>
                  </w:r>
                </w:p>
              </w:tc>
            </w:tr>
            <w:tr w:rsidR="000C322F" w:rsidRPr="008D717E" w14:paraId="00D9D74C" w14:textId="77777777" w:rsidTr="000C322F">
              <w:tc>
                <w:tcPr>
                  <w:tcW w:w="7397" w:type="dxa"/>
                </w:tcPr>
                <w:p w14:paraId="3A4E7377" w14:textId="504FAAC0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15 years Boys 100m Hurdles</w:t>
                  </w:r>
                </w:p>
              </w:tc>
              <w:tc>
                <w:tcPr>
                  <w:tcW w:w="7397" w:type="dxa"/>
                </w:tcPr>
                <w:p w14:paraId="6EB069DB" w14:textId="76941D3F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12-15</w:t>
                  </w:r>
                  <w:r w:rsidR="009E5D18" w:rsidRPr="008D717E">
                    <w:rPr>
                      <w:rFonts w:ascii="Montserrat" w:hAnsi="Montserrat" w:cstheme="majorHAnsi"/>
                    </w:rPr>
                    <w:t xml:space="preserve"> </w:t>
                  </w:r>
                  <w:r w:rsidRPr="008D717E">
                    <w:rPr>
                      <w:rFonts w:ascii="Montserrat" w:hAnsi="Montserrat" w:cstheme="majorHAnsi"/>
                    </w:rPr>
                    <w:t xml:space="preserve">years boys 1500m Walk </w:t>
                  </w:r>
                </w:p>
              </w:tc>
            </w:tr>
            <w:tr w:rsidR="000C322F" w:rsidRPr="008D717E" w14:paraId="0B121665" w14:textId="77777777" w:rsidTr="000C322F">
              <w:tc>
                <w:tcPr>
                  <w:tcW w:w="7397" w:type="dxa"/>
                </w:tcPr>
                <w:p w14:paraId="37D0EEE2" w14:textId="615FC9A3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16 years Girls 100m Hurdles</w:t>
                  </w:r>
                </w:p>
              </w:tc>
              <w:tc>
                <w:tcPr>
                  <w:tcW w:w="7397" w:type="dxa"/>
                </w:tcPr>
                <w:p w14:paraId="65691330" w14:textId="07A8ECE1" w:rsidR="000C322F" w:rsidRPr="008D717E" w:rsidRDefault="006C286B" w:rsidP="00DE48AB">
                  <w:pPr>
                    <w:pStyle w:val="IOScaptionforgraphics"/>
                    <w:rPr>
                      <w:rFonts w:ascii="Montserrat" w:hAnsi="Montserrat" w:cstheme="majorHAnsi"/>
                    </w:rPr>
                  </w:pPr>
                  <w:r w:rsidRPr="008D717E">
                    <w:rPr>
                      <w:rFonts w:ascii="Montserrat" w:hAnsi="Montserrat" w:cstheme="majorHAnsi"/>
                    </w:rPr>
                    <w:t>15-19</w:t>
                  </w:r>
                  <w:r w:rsidR="009E5D18" w:rsidRPr="008D717E">
                    <w:rPr>
                      <w:rFonts w:ascii="Montserrat" w:hAnsi="Montserrat" w:cstheme="majorHAnsi"/>
                    </w:rPr>
                    <w:t xml:space="preserve"> </w:t>
                  </w:r>
                  <w:r w:rsidRPr="008D717E">
                    <w:rPr>
                      <w:rFonts w:ascii="Montserrat" w:hAnsi="Montserrat" w:cstheme="majorHAnsi"/>
                    </w:rPr>
                    <w:t>years 3000m Walk</w:t>
                  </w:r>
                </w:p>
              </w:tc>
            </w:tr>
          </w:tbl>
          <w:p w14:paraId="4704D04F" w14:textId="7647E3F4" w:rsidR="00DE48AB" w:rsidRPr="008D717E" w:rsidRDefault="00DE48AB" w:rsidP="006862C7">
            <w:pPr>
              <w:pStyle w:val="IOScaptionforgraphics"/>
              <w:rPr>
                <w:rFonts w:ascii="Montserrat" w:hAnsi="Montserrat" w:cstheme="majorHAnsi"/>
              </w:rPr>
            </w:pPr>
          </w:p>
        </w:tc>
      </w:tr>
      <w:bookmarkEnd w:id="0"/>
      <w:tr w:rsidR="00215471" w:rsidRPr="00933B11" w14:paraId="24CE32F5" w14:textId="77777777" w:rsidTr="00DE48AB">
        <w:trPr>
          <w:trHeight w:val="38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BFB720B" w14:textId="6B39E546" w:rsidR="00215471" w:rsidRPr="008D717E" w:rsidRDefault="00FC0B28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  <w:r w:rsidRPr="008D717E">
              <w:rPr>
                <w:rFonts w:ascii="Montserrat" w:hAnsi="Montserrat" w:cstheme="majorHAnsi"/>
                <w:sz w:val="20"/>
              </w:rPr>
              <w:t>Zone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14:paraId="1852C8A5" w14:textId="77777777" w:rsidR="00215471" w:rsidRPr="008D717E" w:rsidRDefault="00215471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AE821B5" w14:textId="59B7DC6E" w:rsidR="00C26C69" w:rsidRPr="008D717E" w:rsidRDefault="00FC0B28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  <w:r w:rsidRPr="008D717E">
              <w:rPr>
                <w:rFonts w:ascii="Montserrat" w:hAnsi="Montserrat" w:cstheme="majorHAnsi"/>
                <w:sz w:val="20"/>
              </w:rPr>
              <w:t>Contact Name &amp; Number</w:t>
            </w:r>
          </w:p>
        </w:tc>
        <w:tc>
          <w:tcPr>
            <w:tcW w:w="5097" w:type="dxa"/>
            <w:tcBorders>
              <w:top w:val="nil"/>
              <w:left w:val="nil"/>
              <w:right w:val="nil"/>
            </w:tcBorders>
          </w:tcPr>
          <w:p w14:paraId="7661E655" w14:textId="77777777" w:rsidR="00215471" w:rsidRPr="008D717E" w:rsidRDefault="00215471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</w:p>
        </w:tc>
      </w:tr>
      <w:tr w:rsidR="00C26C69" w:rsidRPr="00933B11" w14:paraId="42C192F1" w14:textId="77777777" w:rsidTr="008B50E3">
        <w:trPr>
          <w:trHeight w:val="33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585A006" w14:textId="77777777" w:rsidR="00C26C69" w:rsidRPr="008D717E" w:rsidRDefault="00C43479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  <w:r w:rsidRPr="008D717E">
              <w:rPr>
                <w:rFonts w:ascii="Montserrat" w:hAnsi="Montserrat" w:cstheme="majorHAnsi"/>
                <w:sz w:val="20"/>
              </w:rPr>
              <w:t>School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4258B070" w14:textId="77777777" w:rsidR="00C26C69" w:rsidRPr="008D717E" w:rsidRDefault="00C26C69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F75A39C" w14:textId="77777777" w:rsidR="00C26C69" w:rsidRPr="008D717E" w:rsidRDefault="00C43479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  <w:r w:rsidRPr="008D717E">
              <w:rPr>
                <w:rFonts w:ascii="Montserrat" w:hAnsi="Montserrat" w:cstheme="majorHAnsi"/>
                <w:sz w:val="20"/>
              </w:rPr>
              <w:t>School e</w:t>
            </w:r>
            <w:r w:rsidR="00C26C69" w:rsidRPr="008D717E">
              <w:rPr>
                <w:rFonts w:ascii="Montserrat" w:hAnsi="Montserrat" w:cstheme="majorHAnsi"/>
                <w:sz w:val="20"/>
              </w:rPr>
              <w:t>mail</w:t>
            </w:r>
          </w:p>
        </w:tc>
        <w:tc>
          <w:tcPr>
            <w:tcW w:w="5097" w:type="dxa"/>
            <w:tcBorders>
              <w:left w:val="nil"/>
              <w:right w:val="nil"/>
            </w:tcBorders>
          </w:tcPr>
          <w:p w14:paraId="3F12793B" w14:textId="77777777" w:rsidR="00C26C69" w:rsidRPr="008D717E" w:rsidRDefault="00C26C69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</w:p>
        </w:tc>
      </w:tr>
      <w:tr w:rsidR="00C26C69" w:rsidRPr="00933B11" w14:paraId="3342E990" w14:textId="77777777" w:rsidTr="006C286B">
        <w:trPr>
          <w:trHeight w:val="37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72EFE78" w14:textId="11686942" w:rsidR="00C26C69" w:rsidRPr="008D717E" w:rsidRDefault="00C26C69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  <w:r w:rsidRPr="008D717E">
              <w:rPr>
                <w:rFonts w:ascii="Montserrat" w:hAnsi="Montserrat" w:cstheme="majorHAnsi"/>
                <w:sz w:val="20"/>
              </w:rPr>
              <w:t>Street address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00E5100C" w14:textId="77777777" w:rsidR="00C26C69" w:rsidRPr="008D717E" w:rsidRDefault="00C26C69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EA556A7" w14:textId="77777777" w:rsidR="00C26C69" w:rsidRPr="008D717E" w:rsidRDefault="00C26C69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  <w:r w:rsidRPr="008D717E">
              <w:rPr>
                <w:rFonts w:ascii="Montserrat" w:hAnsi="Montserrat" w:cstheme="majorHAnsi"/>
                <w:sz w:val="20"/>
              </w:rPr>
              <w:t>Suburb and postcode</w:t>
            </w:r>
          </w:p>
        </w:tc>
        <w:tc>
          <w:tcPr>
            <w:tcW w:w="5097" w:type="dxa"/>
            <w:tcBorders>
              <w:left w:val="nil"/>
              <w:right w:val="nil"/>
            </w:tcBorders>
          </w:tcPr>
          <w:p w14:paraId="57FA2AA5" w14:textId="77777777" w:rsidR="00C26C69" w:rsidRPr="008D717E" w:rsidRDefault="00C26C69" w:rsidP="00DE48AB">
            <w:pPr>
              <w:pStyle w:val="IOScaptionforgraphics"/>
              <w:rPr>
                <w:rFonts w:ascii="Montserrat" w:hAnsi="Montserrat" w:cstheme="majorHAnsi"/>
                <w:sz w:val="20"/>
              </w:rPr>
            </w:pPr>
          </w:p>
        </w:tc>
      </w:tr>
    </w:tbl>
    <w:tbl>
      <w:tblPr>
        <w:tblStyle w:val="GridTable4-Accent1"/>
        <w:tblW w:w="0" w:type="auto"/>
        <w:tblInd w:w="-5" w:type="dxa"/>
        <w:tblLook w:val="04A0" w:firstRow="1" w:lastRow="0" w:firstColumn="1" w:lastColumn="0" w:noHBand="0" w:noVBand="1"/>
        <w:tblCaption w:val="Zone &amp; School Details"/>
        <w:tblDescription w:val="Zone &amp; School Details"/>
      </w:tblPr>
      <w:tblGrid>
        <w:gridCol w:w="1583"/>
        <w:gridCol w:w="2694"/>
        <w:gridCol w:w="2004"/>
        <w:gridCol w:w="644"/>
        <w:gridCol w:w="4168"/>
        <w:gridCol w:w="1780"/>
        <w:gridCol w:w="2331"/>
      </w:tblGrid>
      <w:tr w:rsidR="00DE48AB" w:rsidRPr="00933B11" w14:paraId="39C8F1D5" w14:textId="77777777" w:rsidTr="008D71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shd w:val="clear" w:color="auto" w:fill="005E00"/>
          </w:tcPr>
          <w:p w14:paraId="29070930" w14:textId="77777777" w:rsidR="00DE48AB" w:rsidRPr="006862C7" w:rsidRDefault="00DE48AB" w:rsidP="004B4D61">
            <w:pPr>
              <w:pStyle w:val="IOStableheader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" w:name="Title_1" w:colFirst="0" w:colLast="0"/>
            <w:r w:rsidRPr="006862C7">
              <w:rPr>
                <w:rFonts w:ascii="Arial" w:hAnsi="Arial" w:cs="Arial"/>
                <w:sz w:val="24"/>
                <w:szCs w:val="24"/>
              </w:rPr>
              <w:t>First Name</w:t>
            </w:r>
          </w:p>
        </w:tc>
        <w:tc>
          <w:tcPr>
            <w:tcW w:w="2694" w:type="dxa"/>
            <w:shd w:val="clear" w:color="auto" w:fill="005E00"/>
          </w:tcPr>
          <w:p w14:paraId="0DF8420B" w14:textId="77777777" w:rsidR="00DE48AB" w:rsidRPr="006862C7" w:rsidRDefault="00DE48AB" w:rsidP="004B4D61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62C7">
              <w:rPr>
                <w:rFonts w:ascii="Arial" w:hAnsi="Arial" w:cs="Arial"/>
                <w:sz w:val="24"/>
                <w:szCs w:val="24"/>
              </w:rPr>
              <w:t>Surname</w:t>
            </w:r>
          </w:p>
        </w:tc>
        <w:tc>
          <w:tcPr>
            <w:tcW w:w="2004" w:type="dxa"/>
            <w:shd w:val="clear" w:color="auto" w:fill="005E00"/>
          </w:tcPr>
          <w:p w14:paraId="080A5E0A" w14:textId="77777777" w:rsidR="00DE48AB" w:rsidRPr="006862C7" w:rsidRDefault="00DE48AB" w:rsidP="004B4D61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62C7">
              <w:rPr>
                <w:rFonts w:ascii="Arial" w:hAnsi="Arial" w:cs="Arial"/>
                <w:sz w:val="24"/>
                <w:szCs w:val="24"/>
              </w:rPr>
              <w:t>School</w:t>
            </w:r>
          </w:p>
        </w:tc>
        <w:tc>
          <w:tcPr>
            <w:tcW w:w="644" w:type="dxa"/>
            <w:shd w:val="clear" w:color="auto" w:fill="005E00"/>
          </w:tcPr>
          <w:p w14:paraId="10C66866" w14:textId="77777777" w:rsidR="00DE48AB" w:rsidRPr="006862C7" w:rsidRDefault="00DE48AB" w:rsidP="004B4D61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62C7"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4168" w:type="dxa"/>
            <w:shd w:val="clear" w:color="auto" w:fill="005E00"/>
          </w:tcPr>
          <w:p w14:paraId="269FBE77" w14:textId="77777777" w:rsidR="00DE48AB" w:rsidRPr="006862C7" w:rsidRDefault="00DE48AB" w:rsidP="004B4D61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62C7">
              <w:rPr>
                <w:rFonts w:ascii="Arial" w:hAnsi="Arial" w:cs="Arial"/>
                <w:sz w:val="24"/>
                <w:szCs w:val="24"/>
              </w:rPr>
              <w:t>Event</w:t>
            </w:r>
          </w:p>
        </w:tc>
        <w:tc>
          <w:tcPr>
            <w:tcW w:w="1780" w:type="dxa"/>
            <w:shd w:val="clear" w:color="auto" w:fill="005E00"/>
          </w:tcPr>
          <w:p w14:paraId="595A918D" w14:textId="77777777" w:rsidR="00DE48AB" w:rsidRPr="006862C7" w:rsidRDefault="00DE48AB" w:rsidP="004B4D61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62C7">
              <w:rPr>
                <w:rFonts w:ascii="Arial" w:hAnsi="Arial" w:cs="Arial"/>
                <w:sz w:val="24"/>
                <w:szCs w:val="24"/>
              </w:rPr>
              <w:t>Time/ Distance</w:t>
            </w:r>
          </w:p>
        </w:tc>
        <w:tc>
          <w:tcPr>
            <w:tcW w:w="2331" w:type="dxa"/>
            <w:shd w:val="clear" w:color="auto" w:fill="005E00"/>
          </w:tcPr>
          <w:p w14:paraId="028EC284" w14:textId="17560A2F" w:rsidR="00DE48AB" w:rsidRPr="006862C7" w:rsidRDefault="00DE48AB" w:rsidP="004B4D61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62C7">
              <w:rPr>
                <w:rFonts w:ascii="Arial" w:hAnsi="Arial" w:cs="Arial"/>
                <w:sz w:val="24"/>
                <w:szCs w:val="24"/>
              </w:rPr>
              <w:t>Where achieved</w:t>
            </w:r>
          </w:p>
        </w:tc>
      </w:tr>
      <w:bookmarkEnd w:id="1"/>
      <w:tr w:rsidR="00DE48AB" w:rsidRPr="00933B11" w14:paraId="023747BB" w14:textId="77777777" w:rsidTr="008F2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6CF254D7" w14:textId="77777777" w:rsidR="00DE48AB" w:rsidRPr="00933B11" w:rsidRDefault="00DE48AB" w:rsidP="004B4D61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27ADB27E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4DA56550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5D2C8A39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10BF9695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21009EDC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2FDB1166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DE48AB" w:rsidRPr="00933B11" w14:paraId="72EE9FC1" w14:textId="77777777" w:rsidTr="008F2529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1DC783F6" w14:textId="77777777" w:rsidR="00DE48AB" w:rsidRPr="00933B11" w:rsidRDefault="00DE48AB" w:rsidP="004B4D61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0A1E4299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45EDA3F9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48B870BB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66C997A3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5ECB4305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36D70BDB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DE48AB" w:rsidRPr="00933B11" w14:paraId="2D24D77C" w14:textId="77777777" w:rsidTr="008F2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4773AF17" w14:textId="77777777" w:rsidR="00DE48AB" w:rsidRPr="00933B11" w:rsidRDefault="00DE48AB" w:rsidP="004B4D61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3C10E87C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6FB3C2CC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5E44FF93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180D80CC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5912D625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42AE2095" w14:textId="77777777" w:rsidR="00DE48AB" w:rsidRPr="00933B11" w:rsidRDefault="00DE48AB" w:rsidP="004B4D61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DE48AB" w:rsidRPr="00933B11" w14:paraId="1FE02E20" w14:textId="77777777" w:rsidTr="008F2529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796B8457" w14:textId="77777777" w:rsidR="00DE48AB" w:rsidRPr="00933B11" w:rsidRDefault="00DE48AB" w:rsidP="004B4D61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2CC0E4B5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7F12CB31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0F0A1608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10FBF4DF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2CEDB8D3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36D837C4" w14:textId="77777777" w:rsidR="00DE48AB" w:rsidRPr="00933B11" w:rsidRDefault="00DE48AB" w:rsidP="004B4D6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26FCFFB9" w14:textId="77777777" w:rsidR="00C07E33" w:rsidRDefault="00C07E33" w:rsidP="00DE48AB">
      <w:pPr>
        <w:pStyle w:val="IOSboldtext"/>
        <w:rPr>
          <w:rFonts w:asciiTheme="majorHAnsi" w:hAnsiTheme="majorHAnsi" w:cstheme="majorHAnsi"/>
          <w:b w:val="0"/>
        </w:rPr>
      </w:pPr>
    </w:p>
    <w:tbl>
      <w:tblPr>
        <w:tblStyle w:val="GridTable4-Accent1"/>
        <w:tblW w:w="0" w:type="auto"/>
        <w:tblInd w:w="-5" w:type="dxa"/>
        <w:tblLook w:val="04A0" w:firstRow="1" w:lastRow="0" w:firstColumn="1" w:lastColumn="0" w:noHBand="0" w:noVBand="1"/>
      </w:tblPr>
      <w:tblGrid>
        <w:gridCol w:w="1583"/>
        <w:gridCol w:w="2694"/>
        <w:gridCol w:w="2004"/>
        <w:gridCol w:w="644"/>
        <w:gridCol w:w="4168"/>
        <w:gridCol w:w="1780"/>
        <w:gridCol w:w="2331"/>
      </w:tblGrid>
      <w:tr w:rsidR="006F2B7C" w:rsidRPr="00933B11" w14:paraId="6B30E92D" w14:textId="77777777" w:rsidTr="008D71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shd w:val="clear" w:color="auto" w:fill="005E00"/>
          </w:tcPr>
          <w:p w14:paraId="4C719738" w14:textId="54B7303B" w:rsidR="006F2B7C" w:rsidRPr="00933B11" w:rsidRDefault="006F2B7C" w:rsidP="006F2B7C">
            <w:pPr>
              <w:pStyle w:val="IOStabletextbold"/>
              <w:rPr>
                <w:rFonts w:asciiTheme="majorHAnsi" w:hAnsiTheme="majorHAnsi" w:cstheme="majorHAnsi"/>
                <w:b/>
              </w:rPr>
            </w:pPr>
            <w:r w:rsidRPr="006862C7">
              <w:rPr>
                <w:rFonts w:ascii="Arial" w:hAnsi="Arial" w:cs="Arial"/>
                <w:sz w:val="24"/>
                <w:szCs w:val="24"/>
              </w:rPr>
              <w:lastRenderedPageBreak/>
              <w:t>First Name</w:t>
            </w:r>
          </w:p>
        </w:tc>
        <w:tc>
          <w:tcPr>
            <w:tcW w:w="2694" w:type="dxa"/>
            <w:shd w:val="clear" w:color="auto" w:fill="005E00"/>
          </w:tcPr>
          <w:p w14:paraId="3CC321A6" w14:textId="12C23C2D" w:rsidR="006F2B7C" w:rsidRPr="006F2B7C" w:rsidRDefault="006F2B7C" w:rsidP="006F2B7C">
            <w:pPr>
              <w:pStyle w:val="IOS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6F2B7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Surname</w:t>
            </w:r>
          </w:p>
        </w:tc>
        <w:tc>
          <w:tcPr>
            <w:tcW w:w="2004" w:type="dxa"/>
            <w:shd w:val="clear" w:color="auto" w:fill="005E00"/>
          </w:tcPr>
          <w:p w14:paraId="24EEC322" w14:textId="408B3DAD" w:rsidR="006F2B7C" w:rsidRPr="006F2B7C" w:rsidRDefault="006F2B7C" w:rsidP="006F2B7C">
            <w:pPr>
              <w:pStyle w:val="IOS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6F2B7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School</w:t>
            </w:r>
          </w:p>
        </w:tc>
        <w:tc>
          <w:tcPr>
            <w:tcW w:w="644" w:type="dxa"/>
            <w:shd w:val="clear" w:color="auto" w:fill="005E00"/>
          </w:tcPr>
          <w:p w14:paraId="76C0C36B" w14:textId="38C9D995" w:rsidR="006F2B7C" w:rsidRPr="006F2B7C" w:rsidRDefault="006F2B7C" w:rsidP="006F2B7C">
            <w:pPr>
              <w:pStyle w:val="IOS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6F2B7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Age</w:t>
            </w:r>
          </w:p>
        </w:tc>
        <w:tc>
          <w:tcPr>
            <w:tcW w:w="4168" w:type="dxa"/>
            <w:shd w:val="clear" w:color="auto" w:fill="005E00"/>
          </w:tcPr>
          <w:p w14:paraId="5C15D86E" w14:textId="32AD0AC3" w:rsidR="006F2B7C" w:rsidRPr="006F2B7C" w:rsidRDefault="006F2B7C" w:rsidP="006F2B7C">
            <w:pPr>
              <w:pStyle w:val="IOS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6F2B7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Event</w:t>
            </w:r>
          </w:p>
        </w:tc>
        <w:tc>
          <w:tcPr>
            <w:tcW w:w="1780" w:type="dxa"/>
            <w:shd w:val="clear" w:color="auto" w:fill="005E00"/>
          </w:tcPr>
          <w:p w14:paraId="4D1CD7D7" w14:textId="3382A851" w:rsidR="006F2B7C" w:rsidRPr="006F2B7C" w:rsidRDefault="006F2B7C" w:rsidP="006F2B7C">
            <w:pPr>
              <w:pStyle w:val="IOS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6F2B7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Time/ Distance</w:t>
            </w:r>
          </w:p>
        </w:tc>
        <w:tc>
          <w:tcPr>
            <w:tcW w:w="2331" w:type="dxa"/>
            <w:shd w:val="clear" w:color="auto" w:fill="005E00"/>
          </w:tcPr>
          <w:p w14:paraId="669131D0" w14:textId="367FFE39" w:rsidR="006F2B7C" w:rsidRPr="006F2B7C" w:rsidRDefault="006F2B7C" w:rsidP="006F2B7C">
            <w:pPr>
              <w:pStyle w:val="IOS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6F2B7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Where achieved</w:t>
            </w:r>
          </w:p>
        </w:tc>
      </w:tr>
      <w:tr w:rsidR="00C07E33" w:rsidRPr="00933B11" w14:paraId="19D110CB" w14:textId="77777777" w:rsidTr="00C07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4E6E63C6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7BF689A7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3C0BCCFF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2BC419E5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1D223611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4480F5C7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2261B7B3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12A1AD50" w14:textId="77777777" w:rsidTr="00C07E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047DE928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6D6659DA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0A91F47D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1C5D0F4B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39206658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2B031D5B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3189E84D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61414631" w14:textId="77777777" w:rsidTr="00C07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5F8299A5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304D4900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1FF65AB8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490316E4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1691FEB3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79E4D2A5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5A71F7EE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1830F509" w14:textId="77777777" w:rsidTr="00C07E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202EB2C0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3A8C2746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2DCB72C3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70FE5D82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695626AE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2916D520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6BFB0663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40B8DC99" w14:textId="77777777" w:rsidTr="00C07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2935117E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73ECE397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61E4095F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0448628C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67F950F3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62A36E0A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32C167D3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163C650D" w14:textId="77777777" w:rsidTr="00C07E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0EF3B659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36A722DD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44F14A68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77C0549D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287B0D43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13B8917E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2AB2538F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02942FE6" w14:textId="77777777" w:rsidTr="00C07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25FD5DDE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0406E5B1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17A67B30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68D0A9A4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2808E42D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782665E4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741FC9F8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5CE5305C" w14:textId="77777777" w:rsidTr="00C07E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09FE4753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7B02FA8A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3C528A97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459BA756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7F6F57F8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6D8EBB1A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17ACD7F2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338AC473" w14:textId="77777777" w:rsidTr="00C07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5F7D2445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5EE545A7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1CAE08AA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5B8F11EF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1AAFF629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6B8351CB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27E5BCDA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074847F6" w14:textId="77777777" w:rsidTr="00C07E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6D9F2DAA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0EA7D450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5788B6C9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32D91FED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4EAA97F2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0193F862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24AC766F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4324191E" w14:textId="77777777" w:rsidTr="00C07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7AFD59DB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646D1291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476E2B67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6883E961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279D1BB6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513CD70E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261307EF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30EFFED5" w14:textId="77777777" w:rsidTr="00C07E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5AE45DB4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05EB9903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3A59BAAB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1F5AFCE7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00A4E80A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51666B00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6123AEA6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400D9A7F" w14:textId="77777777" w:rsidTr="00C07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020FF3C5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39077D7F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6F663C11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401B3B3B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6FBC255D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1FF2664F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314BB28D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04782D26" w14:textId="77777777" w:rsidTr="00C07E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64ECDAB8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6D8FA3DA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3A8DC853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6C4AE1CE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0FC58AE2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286DBB12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14AE7982" w14:textId="77777777" w:rsidR="00C07E33" w:rsidRPr="00933B11" w:rsidRDefault="00C07E33" w:rsidP="00F10D56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C07E33" w:rsidRPr="00933B11" w14:paraId="5C47E1E4" w14:textId="77777777" w:rsidTr="00C07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</w:tcPr>
          <w:p w14:paraId="1168B1C5" w14:textId="77777777" w:rsidR="00C07E33" w:rsidRPr="00933B11" w:rsidRDefault="00C07E33" w:rsidP="00F10D56">
            <w:pPr>
              <w:pStyle w:val="IOStabletextbold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694" w:type="dxa"/>
          </w:tcPr>
          <w:p w14:paraId="7878976C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004" w:type="dxa"/>
          </w:tcPr>
          <w:p w14:paraId="455607AA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644" w:type="dxa"/>
          </w:tcPr>
          <w:p w14:paraId="1070E14C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4168" w:type="dxa"/>
          </w:tcPr>
          <w:p w14:paraId="557FE099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1780" w:type="dxa"/>
          </w:tcPr>
          <w:p w14:paraId="25D82C12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  <w:tc>
          <w:tcPr>
            <w:tcW w:w="2331" w:type="dxa"/>
          </w:tcPr>
          <w:p w14:paraId="711F63E3" w14:textId="77777777" w:rsidR="00C07E33" w:rsidRPr="00933B11" w:rsidRDefault="00C07E33" w:rsidP="00F10D56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</w:tbl>
    <w:p w14:paraId="343B001E" w14:textId="0ACA0479" w:rsidR="008D717E" w:rsidRPr="008D717E" w:rsidRDefault="00DE48AB" w:rsidP="00DE48AB">
      <w:pPr>
        <w:pStyle w:val="IOSboldtext"/>
        <w:rPr>
          <w:rFonts w:asciiTheme="majorHAnsi" w:hAnsiTheme="majorHAnsi" w:cstheme="majorHAnsi"/>
        </w:rPr>
      </w:pPr>
      <w:r w:rsidRPr="00933B11">
        <w:rPr>
          <w:rFonts w:asciiTheme="majorHAnsi" w:hAnsiTheme="majorHAnsi" w:cstheme="majorHAnsi"/>
          <w:b w:val="0"/>
        </w:rPr>
        <w:br/>
      </w:r>
      <w:r w:rsidR="00151514" w:rsidRPr="00933B11">
        <w:rPr>
          <w:rFonts w:asciiTheme="majorHAnsi" w:hAnsiTheme="majorHAnsi" w:cstheme="majorHAnsi"/>
        </w:rPr>
        <w:t>Return</w:t>
      </w:r>
      <w:r w:rsidR="008D717E">
        <w:rPr>
          <w:rFonts w:asciiTheme="majorHAnsi" w:hAnsiTheme="majorHAnsi" w:cstheme="majorHAnsi"/>
        </w:rPr>
        <w:t xml:space="preserve"> to North Coast Executive Officer: </w:t>
      </w:r>
      <w:r w:rsidR="002472E3" w:rsidRPr="008D717E">
        <w:rPr>
          <w:rFonts w:asciiTheme="majorHAnsi" w:hAnsiTheme="majorHAnsi" w:cstheme="majorHAnsi"/>
          <w:b w:val="0"/>
          <w:bCs/>
        </w:rPr>
        <w:t>Phone: 02 6623 5938</w:t>
      </w:r>
    </w:p>
    <w:p w14:paraId="5656FE7B" w14:textId="63043A3C" w:rsidR="00DE48AB" w:rsidRPr="008D717E" w:rsidRDefault="00DB628D" w:rsidP="00DE48AB">
      <w:pPr>
        <w:pStyle w:val="IOSboldtext"/>
        <w:rPr>
          <w:rFonts w:asciiTheme="majorHAnsi" w:hAnsiTheme="majorHAnsi" w:cstheme="majorHAnsi"/>
          <w:i/>
          <w:iCs/>
        </w:rPr>
      </w:pPr>
      <w:r w:rsidRPr="008D717E">
        <w:rPr>
          <w:rFonts w:asciiTheme="majorHAnsi" w:hAnsiTheme="majorHAnsi" w:cstheme="majorHAnsi"/>
          <w:b w:val="0"/>
          <w:bCs/>
          <w:i/>
          <w:iCs/>
        </w:rPr>
        <w:t xml:space="preserve">Email: </w:t>
      </w:r>
      <w:r w:rsidR="005571EC" w:rsidRPr="008D717E">
        <w:rPr>
          <w:rFonts w:asciiTheme="majorHAnsi" w:hAnsiTheme="majorHAnsi" w:cstheme="majorHAnsi"/>
          <w:b w:val="0"/>
          <w:bCs/>
          <w:i/>
          <w:iCs/>
        </w:rPr>
        <w:t>nthcoastsport</w:t>
      </w:r>
      <w:r w:rsidRPr="008D717E">
        <w:rPr>
          <w:rFonts w:asciiTheme="majorHAnsi" w:hAnsiTheme="majorHAnsi" w:cstheme="majorHAnsi"/>
          <w:b w:val="0"/>
          <w:bCs/>
          <w:i/>
          <w:iCs/>
        </w:rPr>
        <w:t>@det.nsw.edu.au</w:t>
      </w:r>
    </w:p>
    <w:sectPr w:rsidR="00DE48AB" w:rsidRPr="008D717E" w:rsidSect="00991154">
      <w:headerReference w:type="default" r:id="rId13"/>
      <w:footerReference w:type="default" r:id="rId14"/>
      <w:type w:val="continuous"/>
      <w:pgSz w:w="16840" w:h="11900" w:orient="landscape"/>
      <w:pgMar w:top="567" w:right="958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75AAD" w14:textId="77777777" w:rsidR="0038043C" w:rsidRDefault="0038043C" w:rsidP="00480FD7">
      <w:r>
        <w:separator/>
      </w:r>
    </w:p>
  </w:endnote>
  <w:endnote w:type="continuationSeparator" w:id="0">
    <w:p w14:paraId="331D5AAE" w14:textId="77777777" w:rsidR="0038043C" w:rsidRDefault="0038043C" w:rsidP="00480FD7">
      <w:r>
        <w:continuationSeparator/>
      </w:r>
    </w:p>
  </w:endnote>
  <w:endnote w:type="continuationNotice" w:id="1">
    <w:p w14:paraId="33D5D347" w14:textId="77777777" w:rsidR="0038043C" w:rsidRDefault="003804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9C3AF" w14:textId="39356126" w:rsidR="004B4D61" w:rsidRPr="00933B11" w:rsidRDefault="004B4D61" w:rsidP="0062351C">
    <w:pPr>
      <w:pStyle w:val="IOSfooter"/>
      <w:spacing w:before="120"/>
      <w:rPr>
        <w:rFonts w:asciiTheme="majorHAnsi" w:hAnsiTheme="majorHAnsi" w:cstheme="majorHAnsi"/>
      </w:rPr>
    </w:pPr>
    <w:r w:rsidRPr="00933B11">
      <w:rPr>
        <w:rFonts w:asciiTheme="majorHAnsi" w:hAnsiTheme="majorHAnsi" w:cstheme="majorHAnsi"/>
      </w:rPr>
      <w:t xml:space="preserve">Secondary Athletics </w:t>
    </w:r>
    <w:r w:rsidR="006B6E02">
      <w:rPr>
        <w:rFonts w:asciiTheme="majorHAnsi" w:hAnsiTheme="majorHAnsi" w:cstheme="majorHAnsi"/>
      </w:rPr>
      <w:t xml:space="preserve">State </w:t>
    </w:r>
    <w:r w:rsidRPr="00933B11">
      <w:rPr>
        <w:rFonts w:asciiTheme="majorHAnsi" w:hAnsiTheme="majorHAnsi" w:cstheme="majorHAnsi"/>
      </w:rPr>
      <w:t>Nomination Form</w:t>
    </w:r>
    <w:r w:rsidRPr="00933B11">
      <w:rPr>
        <w:rFonts w:asciiTheme="majorHAnsi" w:hAnsiTheme="majorHAnsi" w:cstheme="majorHAnsi"/>
      </w:rPr>
      <w:tab/>
      <w:t>*No late nominations will be accepted</w:t>
    </w:r>
    <w:r>
      <w:rPr>
        <w:rFonts w:asciiTheme="majorHAnsi" w:hAnsiTheme="majorHAnsi" w:cstheme="maj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940B8" w14:textId="77777777" w:rsidR="0038043C" w:rsidRDefault="0038043C" w:rsidP="00480FD7">
      <w:r>
        <w:separator/>
      </w:r>
    </w:p>
  </w:footnote>
  <w:footnote w:type="continuationSeparator" w:id="0">
    <w:p w14:paraId="6B322AE2" w14:textId="77777777" w:rsidR="0038043C" w:rsidRDefault="0038043C" w:rsidP="00480FD7">
      <w:r>
        <w:continuationSeparator/>
      </w:r>
    </w:p>
  </w:footnote>
  <w:footnote w:type="continuationNotice" w:id="1">
    <w:p w14:paraId="74B2791E" w14:textId="77777777" w:rsidR="0038043C" w:rsidRDefault="003804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33E0" w14:textId="77777777" w:rsidR="004B4D61" w:rsidRPr="00933B11" w:rsidRDefault="004B4D61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933B11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80906">
    <w:abstractNumId w:val="22"/>
  </w:num>
  <w:num w:numId="2" w16cid:durableId="1417051333">
    <w:abstractNumId w:val="22"/>
  </w:num>
  <w:num w:numId="3" w16cid:durableId="1363437380">
    <w:abstractNumId w:val="22"/>
  </w:num>
  <w:num w:numId="4" w16cid:durableId="1387873084">
    <w:abstractNumId w:val="17"/>
  </w:num>
  <w:num w:numId="5" w16cid:durableId="1091052488">
    <w:abstractNumId w:val="0"/>
  </w:num>
  <w:num w:numId="6" w16cid:durableId="678888619">
    <w:abstractNumId w:val="15"/>
  </w:num>
  <w:num w:numId="7" w16cid:durableId="1274286803">
    <w:abstractNumId w:val="15"/>
  </w:num>
  <w:num w:numId="8" w16cid:durableId="1482309820">
    <w:abstractNumId w:val="14"/>
  </w:num>
  <w:num w:numId="9" w16cid:durableId="1816024958">
    <w:abstractNumId w:val="2"/>
  </w:num>
  <w:num w:numId="10" w16cid:durableId="642655659">
    <w:abstractNumId w:val="13"/>
  </w:num>
  <w:num w:numId="11" w16cid:durableId="378868962">
    <w:abstractNumId w:val="4"/>
  </w:num>
  <w:num w:numId="12" w16cid:durableId="554201338">
    <w:abstractNumId w:val="12"/>
  </w:num>
  <w:num w:numId="13" w16cid:durableId="1315792276">
    <w:abstractNumId w:val="20"/>
  </w:num>
  <w:num w:numId="14" w16cid:durableId="340084616">
    <w:abstractNumId w:val="7"/>
  </w:num>
  <w:num w:numId="15" w16cid:durableId="1449162469">
    <w:abstractNumId w:val="18"/>
  </w:num>
  <w:num w:numId="16" w16cid:durableId="1299650352">
    <w:abstractNumId w:val="5"/>
  </w:num>
  <w:num w:numId="17" w16cid:durableId="1653022675">
    <w:abstractNumId w:val="9"/>
  </w:num>
  <w:num w:numId="18" w16cid:durableId="2019575158">
    <w:abstractNumId w:val="11"/>
  </w:num>
  <w:num w:numId="19" w16cid:durableId="1935940514">
    <w:abstractNumId w:val="1"/>
  </w:num>
  <w:num w:numId="20" w16cid:durableId="384331792">
    <w:abstractNumId w:val="3"/>
  </w:num>
  <w:num w:numId="21" w16cid:durableId="1350066309">
    <w:abstractNumId w:val="16"/>
  </w:num>
  <w:num w:numId="22" w16cid:durableId="1175267366">
    <w:abstractNumId w:val="8"/>
  </w:num>
  <w:num w:numId="23" w16cid:durableId="1386949786">
    <w:abstractNumId w:val="1"/>
  </w:num>
  <w:num w:numId="24" w16cid:durableId="291449634">
    <w:abstractNumId w:val="18"/>
  </w:num>
  <w:num w:numId="25" w16cid:durableId="1274091403">
    <w:abstractNumId w:val="12"/>
  </w:num>
  <w:num w:numId="26" w16cid:durableId="1032538007">
    <w:abstractNumId w:val="12"/>
  </w:num>
  <w:num w:numId="27" w16cid:durableId="934752119">
    <w:abstractNumId w:val="8"/>
  </w:num>
  <w:num w:numId="28" w16cid:durableId="568729072">
    <w:abstractNumId w:val="1"/>
  </w:num>
  <w:num w:numId="29" w16cid:durableId="1057437943">
    <w:abstractNumId w:val="18"/>
  </w:num>
  <w:num w:numId="30" w16cid:durableId="1107430882">
    <w:abstractNumId w:val="12"/>
  </w:num>
  <w:num w:numId="31" w16cid:durableId="1730419783">
    <w:abstractNumId w:val="12"/>
  </w:num>
  <w:num w:numId="32" w16cid:durableId="338166106">
    <w:abstractNumId w:val="8"/>
  </w:num>
  <w:num w:numId="33" w16cid:durableId="690642304">
    <w:abstractNumId w:val="6"/>
  </w:num>
  <w:num w:numId="34" w16cid:durableId="948004988">
    <w:abstractNumId w:val="1"/>
  </w:num>
  <w:num w:numId="35" w16cid:durableId="823357368">
    <w:abstractNumId w:val="18"/>
  </w:num>
  <w:num w:numId="36" w16cid:durableId="1394347402">
    <w:abstractNumId w:val="12"/>
  </w:num>
  <w:num w:numId="37" w16cid:durableId="2059279467">
    <w:abstractNumId w:val="12"/>
  </w:num>
  <w:num w:numId="38" w16cid:durableId="1198812072">
    <w:abstractNumId w:val="8"/>
  </w:num>
  <w:num w:numId="39" w16cid:durableId="443690521">
    <w:abstractNumId w:val="6"/>
  </w:num>
  <w:num w:numId="40" w16cid:durableId="1717856652">
    <w:abstractNumId w:val="21"/>
  </w:num>
  <w:num w:numId="41" w16cid:durableId="54594413">
    <w:abstractNumId w:val="10"/>
  </w:num>
  <w:num w:numId="42" w16cid:durableId="82576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10671"/>
    <w:rsid w:val="00010912"/>
    <w:rsid w:val="00010B54"/>
    <w:rsid w:val="00076446"/>
    <w:rsid w:val="000C322F"/>
    <w:rsid w:val="000C3B9A"/>
    <w:rsid w:val="000C4732"/>
    <w:rsid w:val="000F6821"/>
    <w:rsid w:val="00100563"/>
    <w:rsid w:val="001226CA"/>
    <w:rsid w:val="00130960"/>
    <w:rsid w:val="00151514"/>
    <w:rsid w:val="00186118"/>
    <w:rsid w:val="001E1B75"/>
    <w:rsid w:val="001F1D0D"/>
    <w:rsid w:val="001F6BBE"/>
    <w:rsid w:val="00215471"/>
    <w:rsid w:val="00215956"/>
    <w:rsid w:val="002208BE"/>
    <w:rsid w:val="00225BA0"/>
    <w:rsid w:val="002407B2"/>
    <w:rsid w:val="002472E3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9F9"/>
    <w:rsid w:val="00367FB2"/>
    <w:rsid w:val="0038043C"/>
    <w:rsid w:val="003A16D6"/>
    <w:rsid w:val="003A415F"/>
    <w:rsid w:val="003B3062"/>
    <w:rsid w:val="004668BC"/>
    <w:rsid w:val="00480C44"/>
    <w:rsid w:val="00480FD7"/>
    <w:rsid w:val="004B4B05"/>
    <w:rsid w:val="004B4D61"/>
    <w:rsid w:val="004D2239"/>
    <w:rsid w:val="004D4DB1"/>
    <w:rsid w:val="004E338C"/>
    <w:rsid w:val="004E6E68"/>
    <w:rsid w:val="004F0AE5"/>
    <w:rsid w:val="004F35B3"/>
    <w:rsid w:val="00504555"/>
    <w:rsid w:val="00514954"/>
    <w:rsid w:val="0051544F"/>
    <w:rsid w:val="005202C7"/>
    <w:rsid w:val="005402DE"/>
    <w:rsid w:val="00541AE4"/>
    <w:rsid w:val="005571EC"/>
    <w:rsid w:val="005764DE"/>
    <w:rsid w:val="00595476"/>
    <w:rsid w:val="005B53AD"/>
    <w:rsid w:val="005C7C3A"/>
    <w:rsid w:val="005C7E88"/>
    <w:rsid w:val="005D1A4E"/>
    <w:rsid w:val="00606C01"/>
    <w:rsid w:val="0062351C"/>
    <w:rsid w:val="00652107"/>
    <w:rsid w:val="0065761A"/>
    <w:rsid w:val="00662F4D"/>
    <w:rsid w:val="006638A1"/>
    <w:rsid w:val="006735CE"/>
    <w:rsid w:val="00684627"/>
    <w:rsid w:val="006862C7"/>
    <w:rsid w:val="006914F9"/>
    <w:rsid w:val="006B2D4C"/>
    <w:rsid w:val="006B6E02"/>
    <w:rsid w:val="006C286B"/>
    <w:rsid w:val="006E2F78"/>
    <w:rsid w:val="006F2409"/>
    <w:rsid w:val="006F2B7C"/>
    <w:rsid w:val="006F752D"/>
    <w:rsid w:val="007052B6"/>
    <w:rsid w:val="00735393"/>
    <w:rsid w:val="007464AC"/>
    <w:rsid w:val="00756B8D"/>
    <w:rsid w:val="007605AF"/>
    <w:rsid w:val="007773AD"/>
    <w:rsid w:val="007809D4"/>
    <w:rsid w:val="00786115"/>
    <w:rsid w:val="00791D00"/>
    <w:rsid w:val="007A070B"/>
    <w:rsid w:val="007A3FEB"/>
    <w:rsid w:val="007A4521"/>
    <w:rsid w:val="007C3CDD"/>
    <w:rsid w:val="007D0956"/>
    <w:rsid w:val="007D558A"/>
    <w:rsid w:val="007E332C"/>
    <w:rsid w:val="0080474D"/>
    <w:rsid w:val="00804F4F"/>
    <w:rsid w:val="00834F5D"/>
    <w:rsid w:val="00846B99"/>
    <w:rsid w:val="00861F4B"/>
    <w:rsid w:val="00863F90"/>
    <w:rsid w:val="008750C7"/>
    <w:rsid w:val="008B50E3"/>
    <w:rsid w:val="008C2BB3"/>
    <w:rsid w:val="008C790A"/>
    <w:rsid w:val="008D717E"/>
    <w:rsid w:val="008F2529"/>
    <w:rsid w:val="008F5BE1"/>
    <w:rsid w:val="009050EB"/>
    <w:rsid w:val="00923F94"/>
    <w:rsid w:val="0093161F"/>
    <w:rsid w:val="00933B11"/>
    <w:rsid w:val="00937F54"/>
    <w:rsid w:val="0095110A"/>
    <w:rsid w:val="0096036A"/>
    <w:rsid w:val="009608E0"/>
    <w:rsid w:val="0096553E"/>
    <w:rsid w:val="00981BF1"/>
    <w:rsid w:val="00991154"/>
    <w:rsid w:val="00994359"/>
    <w:rsid w:val="00994766"/>
    <w:rsid w:val="00994991"/>
    <w:rsid w:val="00995898"/>
    <w:rsid w:val="009D798B"/>
    <w:rsid w:val="009E5D18"/>
    <w:rsid w:val="00A21F45"/>
    <w:rsid w:val="00A370B3"/>
    <w:rsid w:val="00A542A4"/>
    <w:rsid w:val="00A57066"/>
    <w:rsid w:val="00A67905"/>
    <w:rsid w:val="00AA168F"/>
    <w:rsid w:val="00AA5AC4"/>
    <w:rsid w:val="00AB62F9"/>
    <w:rsid w:val="00AC269B"/>
    <w:rsid w:val="00AC44EA"/>
    <w:rsid w:val="00AD666E"/>
    <w:rsid w:val="00AE67E3"/>
    <w:rsid w:val="00AE79D8"/>
    <w:rsid w:val="00B1008B"/>
    <w:rsid w:val="00B1335A"/>
    <w:rsid w:val="00B24CBA"/>
    <w:rsid w:val="00B301C2"/>
    <w:rsid w:val="00B3504F"/>
    <w:rsid w:val="00B40474"/>
    <w:rsid w:val="00B7767B"/>
    <w:rsid w:val="00B94616"/>
    <w:rsid w:val="00BC097D"/>
    <w:rsid w:val="00BC353F"/>
    <w:rsid w:val="00BD6F31"/>
    <w:rsid w:val="00BD7166"/>
    <w:rsid w:val="00BE1B6F"/>
    <w:rsid w:val="00BF0A5C"/>
    <w:rsid w:val="00BF504B"/>
    <w:rsid w:val="00BF6866"/>
    <w:rsid w:val="00BF6C29"/>
    <w:rsid w:val="00C0318E"/>
    <w:rsid w:val="00C069F5"/>
    <w:rsid w:val="00C07E33"/>
    <w:rsid w:val="00C13311"/>
    <w:rsid w:val="00C21241"/>
    <w:rsid w:val="00C2213A"/>
    <w:rsid w:val="00C262AE"/>
    <w:rsid w:val="00C26C69"/>
    <w:rsid w:val="00C2705F"/>
    <w:rsid w:val="00C27C7D"/>
    <w:rsid w:val="00C3323B"/>
    <w:rsid w:val="00C34ECC"/>
    <w:rsid w:val="00C43479"/>
    <w:rsid w:val="00C45C92"/>
    <w:rsid w:val="00C94746"/>
    <w:rsid w:val="00CA461E"/>
    <w:rsid w:val="00CD7B01"/>
    <w:rsid w:val="00CE670F"/>
    <w:rsid w:val="00D17EBE"/>
    <w:rsid w:val="00D2375A"/>
    <w:rsid w:val="00D65881"/>
    <w:rsid w:val="00D67117"/>
    <w:rsid w:val="00D7277E"/>
    <w:rsid w:val="00D7685E"/>
    <w:rsid w:val="00DB628D"/>
    <w:rsid w:val="00DD21D5"/>
    <w:rsid w:val="00DD36C0"/>
    <w:rsid w:val="00DD636E"/>
    <w:rsid w:val="00DE48AB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A76E0"/>
    <w:rsid w:val="00EC1887"/>
    <w:rsid w:val="00EC4DED"/>
    <w:rsid w:val="00EC4E8C"/>
    <w:rsid w:val="00EE32E7"/>
    <w:rsid w:val="00EF6D6A"/>
    <w:rsid w:val="00F209C7"/>
    <w:rsid w:val="00F349C0"/>
    <w:rsid w:val="00F373A4"/>
    <w:rsid w:val="00F420F0"/>
    <w:rsid w:val="00F4748E"/>
    <w:rsid w:val="00F53B4B"/>
    <w:rsid w:val="00F64899"/>
    <w:rsid w:val="00F827A9"/>
    <w:rsid w:val="00F93A8A"/>
    <w:rsid w:val="00FB7716"/>
    <w:rsid w:val="00FC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8DD7DFB"/>
  <w14:defaultImageDpi w14:val="300"/>
  <w15:docId w15:val="{DCCDFAC5-DC3A-4D84-B6A5-29C521CD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table" w:styleId="GridTable4-Accent1">
    <w:name w:val="Grid Table 4 Accent 1"/>
    <w:basedOn w:val="TableNormal"/>
    <w:uiPriority w:val="49"/>
    <w:rsid w:val="00EC4DE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6FFD0-247D-4639-A8DA-3D8821385157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2.xml><?xml version="1.0" encoding="utf-8"?>
<ds:datastoreItem xmlns:ds="http://schemas.openxmlformats.org/officeDocument/2006/customXml" ds:itemID="{1E5303E7-0EA3-45F9-8919-16B7A2D03A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D3212D-3CBE-40A2-8115-0C15006688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6D2261-862D-44B8-97DE-52BD471EC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3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2026-02-24T00:39:00Z</dcterms:created>
  <dcterms:modified xsi:type="dcterms:W3CDTF">2026-02-24T00:39:00Z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2023-08-02T23:46:08Z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38464124-f2f9-4bc4-9690-e1faa12ff318</vt:lpwstr>
  </property>
  <property fmtid="{D5CDD505-2E9C-101B-9397-08002B2CF9AE}" pid="10" name="MSIP_Label_b603dfd7-d93a-4381-a340-2995d8282205_ContentBits">
    <vt:lpwstr>0</vt:lpwstr>
  </property>
</Properties>
</file>