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E51E2" w14:textId="6ADB846D" w:rsidR="00D20345" w:rsidRDefault="001023BA" w:rsidP="008E0182">
      <w:pPr>
        <w:pStyle w:val="IOSHeading1"/>
        <w:tabs>
          <w:tab w:val="left" w:pos="2552"/>
        </w:tabs>
        <w:ind w:left="57"/>
        <w:jc w:val="center"/>
        <w:rPr>
          <w:rFonts w:ascii="Montserrat" w:hAnsi="Montserrat" w:cs="Arial"/>
          <w:color w:val="000000"/>
          <w:sz w:val="20"/>
          <w:szCs w:val="20"/>
          <w:shd w:val="clear" w:color="auto" w:fill="FFFFFF"/>
        </w:rPr>
      </w:pPr>
      <w:r w:rsidRPr="006E0763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0FBC2626" wp14:editId="148F2D8E">
            <wp:extent cx="1046307" cy="371270"/>
            <wp:effectExtent l="0" t="0" r="1905" b="0"/>
            <wp:docPr id="3" name="Picture 3" title="D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481" cy="38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182">
        <w:rPr>
          <w:rFonts w:ascii="Montserrat" w:hAnsi="Montserrat" w:cs="Arial"/>
          <w:b/>
          <w:sz w:val="32"/>
          <w:szCs w:val="32"/>
        </w:rPr>
        <w:t xml:space="preserve"> </w:t>
      </w:r>
      <w:r w:rsidR="00794E5E" w:rsidRPr="008E0182">
        <w:rPr>
          <w:rFonts w:ascii="Montserrat" w:hAnsi="Montserrat" w:cs="Arial"/>
          <w:b/>
          <w:sz w:val="32"/>
          <w:szCs w:val="32"/>
        </w:rPr>
        <w:t>Multi-Class</w:t>
      </w:r>
      <w:r w:rsidR="00526DAD" w:rsidRPr="008E0182">
        <w:rPr>
          <w:rFonts w:ascii="Montserrat" w:hAnsi="Montserrat" w:cs="Arial"/>
          <w:b/>
          <w:sz w:val="32"/>
          <w:szCs w:val="32"/>
        </w:rPr>
        <w:t xml:space="preserve"> </w:t>
      </w:r>
      <w:r w:rsidR="005F6BC6" w:rsidRPr="008E0182">
        <w:rPr>
          <w:rFonts w:ascii="Montserrat" w:hAnsi="Montserrat" w:cs="Arial"/>
          <w:b/>
          <w:sz w:val="32"/>
          <w:szCs w:val="32"/>
        </w:rPr>
        <w:t xml:space="preserve">Athletics </w:t>
      </w:r>
      <w:r w:rsidR="00526DAD" w:rsidRPr="008E0182">
        <w:rPr>
          <w:rFonts w:ascii="Montserrat" w:hAnsi="Montserrat" w:cs="Arial"/>
          <w:b/>
          <w:sz w:val="32"/>
          <w:szCs w:val="32"/>
        </w:rPr>
        <w:t>Nomination</w:t>
      </w:r>
      <w:r w:rsidR="005F6BC6" w:rsidRPr="008E0182">
        <w:rPr>
          <w:rFonts w:ascii="Montserrat" w:hAnsi="Montserrat" w:cs="Arial"/>
          <w:b/>
          <w:sz w:val="32"/>
          <w:szCs w:val="32"/>
        </w:rPr>
        <w:t xml:space="preserve"> Form</w:t>
      </w:r>
      <w:r w:rsidR="00A03B81" w:rsidRPr="008E0182">
        <w:rPr>
          <w:rFonts w:ascii="Montserrat" w:hAnsi="Montserrat" w:cs="Arial"/>
          <w:b/>
          <w:sz w:val="32"/>
          <w:szCs w:val="32"/>
        </w:rPr>
        <w:t xml:space="preserve"> </w:t>
      </w:r>
      <w:r w:rsidR="00667889" w:rsidRPr="006E0763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395961D4" wp14:editId="3A4FA681">
            <wp:extent cx="1098402" cy="511175"/>
            <wp:effectExtent l="0" t="0" r="6985" b="3175"/>
            <wp:docPr id="4" name="Picture 4" title="north coast school spor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895" cy="52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BC6" w:rsidRPr="008E0182">
        <w:rPr>
          <w:rFonts w:ascii="Montserrat" w:hAnsi="Montserrat" w:cs="Arial"/>
          <w:b/>
          <w:color w:val="000000"/>
          <w:sz w:val="28"/>
          <w:szCs w:val="22"/>
          <w:shd w:val="clear" w:color="auto" w:fill="FFFFFF"/>
        </w:rPr>
        <w:t xml:space="preserve"> </w:t>
      </w:r>
      <w:r w:rsidR="005F6BC6" w:rsidRPr="008E0182">
        <w:rPr>
          <w:rFonts w:ascii="Montserrat" w:hAnsi="Montserrat" w:cs="Arial"/>
          <w:b/>
          <w:color w:val="000000"/>
          <w:sz w:val="22"/>
          <w:szCs w:val="22"/>
          <w:shd w:val="clear" w:color="auto" w:fill="FFFFFF"/>
        </w:rPr>
        <w:br/>
      </w:r>
    </w:p>
    <w:p w14:paraId="554DA597" w14:textId="1ED67849" w:rsidR="008E0182" w:rsidRPr="008E0182" w:rsidRDefault="008E0182" w:rsidP="008E0182">
      <w:pPr>
        <w:pStyle w:val="IOSbodytext"/>
        <w:rPr>
          <w:b/>
          <w:bCs/>
        </w:rPr>
      </w:pPr>
      <w:r w:rsidRPr="008E0182">
        <w:rPr>
          <w:rFonts w:ascii="Montserrat" w:hAnsi="Montserrat" w:cs="Arial"/>
          <w:b/>
          <w:bCs/>
          <w:i/>
          <w:color w:val="000000"/>
          <w:sz w:val="20"/>
          <w:szCs w:val="20"/>
          <w:shd w:val="clear" w:color="auto" w:fill="FFFFFF"/>
        </w:rPr>
        <w:t>Please note:</w:t>
      </w:r>
    </w:p>
    <w:p w14:paraId="1977FDE8" w14:textId="77777777" w:rsidR="00D20345" w:rsidRPr="008E0182" w:rsidRDefault="00D20345" w:rsidP="00CB0AD3">
      <w:pPr>
        <w:pStyle w:val="IOSList1numbered123"/>
        <w:rPr>
          <w:rFonts w:ascii="Montserrat" w:hAnsi="Montserrat" w:cs="Arial"/>
          <w:sz w:val="20"/>
          <w:szCs w:val="20"/>
        </w:rPr>
      </w:pPr>
      <w:r w:rsidRPr="008E0182">
        <w:rPr>
          <w:rFonts w:ascii="Montserrat" w:hAnsi="Montserrat" w:cs="Arial"/>
          <w:sz w:val="20"/>
          <w:szCs w:val="20"/>
        </w:rPr>
        <w:t>The type of disability and classification must be included</w:t>
      </w:r>
    </w:p>
    <w:p w14:paraId="5FF0FA0F" w14:textId="77777777" w:rsidR="00D20345" w:rsidRPr="008E0182" w:rsidRDefault="00D20345" w:rsidP="00CB0AD3">
      <w:pPr>
        <w:pStyle w:val="IOSList1numbered123"/>
        <w:rPr>
          <w:rFonts w:ascii="Montserrat" w:hAnsi="Montserrat" w:cs="Arial"/>
          <w:sz w:val="20"/>
          <w:szCs w:val="20"/>
        </w:rPr>
      </w:pPr>
      <w:r w:rsidRPr="008E0182">
        <w:rPr>
          <w:rFonts w:ascii="Montserrat" w:hAnsi="Montserrat" w:cs="Arial"/>
          <w:sz w:val="20"/>
          <w:szCs w:val="20"/>
        </w:rPr>
        <w:t>The competitor’s entry time/distance must be included on the entry form</w:t>
      </w:r>
    </w:p>
    <w:p w14:paraId="3AB602AB" w14:textId="77777777" w:rsidR="00CB0AD3" w:rsidRPr="008E0182" w:rsidRDefault="00CB0AD3" w:rsidP="00CB0AD3">
      <w:pPr>
        <w:pStyle w:val="IOSList1numbered123"/>
        <w:rPr>
          <w:rFonts w:ascii="Montserrat" w:hAnsi="Montserrat" w:cs="Arial"/>
          <w:sz w:val="20"/>
          <w:szCs w:val="20"/>
        </w:rPr>
      </w:pPr>
      <w:r w:rsidRPr="008E0182">
        <w:rPr>
          <w:rFonts w:ascii="Montserrat" w:hAnsi="Montserrat" w:cs="Arial"/>
          <w:sz w:val="20"/>
          <w:szCs w:val="20"/>
        </w:rPr>
        <w:t>The competitor’s entry time must be of a standard suitable for a Zone carnival</w:t>
      </w:r>
    </w:p>
    <w:p w14:paraId="73911F34" w14:textId="77777777" w:rsidR="00D20345" w:rsidRPr="008E0182" w:rsidRDefault="00D20345" w:rsidP="00CB0AD3">
      <w:pPr>
        <w:pStyle w:val="IOSList1numbered123"/>
        <w:rPr>
          <w:rFonts w:ascii="Montserrat" w:hAnsi="Montserrat" w:cs="Arial"/>
          <w:sz w:val="20"/>
          <w:szCs w:val="20"/>
        </w:rPr>
      </w:pPr>
      <w:r w:rsidRPr="008E0182">
        <w:rPr>
          <w:rFonts w:ascii="Montserrat" w:hAnsi="Montserrat" w:cs="Arial"/>
          <w:sz w:val="20"/>
          <w:szCs w:val="20"/>
        </w:rPr>
        <w:t xml:space="preserve">Events will be conducted as </w:t>
      </w:r>
      <w:r w:rsidR="00CB0AD3" w:rsidRPr="008E0182">
        <w:rPr>
          <w:rFonts w:ascii="Montserrat" w:hAnsi="Montserrat" w:cs="Arial"/>
          <w:sz w:val="20"/>
          <w:szCs w:val="20"/>
        </w:rPr>
        <w:t>multi</w:t>
      </w:r>
      <w:r w:rsidR="00452EC9" w:rsidRPr="008E0182">
        <w:rPr>
          <w:rFonts w:ascii="Montserrat" w:hAnsi="Montserrat" w:cs="Arial"/>
          <w:sz w:val="20"/>
          <w:szCs w:val="20"/>
        </w:rPr>
        <w:t xml:space="preserve"> </w:t>
      </w:r>
      <w:r w:rsidR="00CB0AD3" w:rsidRPr="008E0182">
        <w:rPr>
          <w:rFonts w:ascii="Montserrat" w:hAnsi="Montserrat" w:cs="Arial"/>
          <w:sz w:val="20"/>
          <w:szCs w:val="20"/>
        </w:rPr>
        <w:t>disability</w:t>
      </w:r>
      <w:r w:rsidRPr="008E0182">
        <w:rPr>
          <w:rFonts w:ascii="Montserrat" w:hAnsi="Montserrat" w:cs="Arial"/>
          <w:sz w:val="20"/>
          <w:szCs w:val="20"/>
        </w:rPr>
        <w:t xml:space="preserve"> events</w:t>
      </w:r>
    </w:p>
    <w:p w14:paraId="2166F9DD" w14:textId="2EB05AB9" w:rsidR="00D20345" w:rsidRPr="008E0182" w:rsidRDefault="00D20345" w:rsidP="00A03B81">
      <w:pPr>
        <w:pStyle w:val="IOSList1numbered123"/>
        <w:ind w:left="426" w:firstLine="0"/>
        <w:rPr>
          <w:rFonts w:ascii="Montserrat" w:hAnsi="Montserrat" w:cs="Arial"/>
          <w:sz w:val="20"/>
          <w:szCs w:val="20"/>
        </w:rPr>
      </w:pPr>
      <w:r w:rsidRPr="008E0182">
        <w:rPr>
          <w:rFonts w:ascii="Montserrat" w:hAnsi="Montserrat" w:cs="Arial"/>
          <w:sz w:val="20"/>
          <w:szCs w:val="20"/>
        </w:rPr>
        <w:t xml:space="preserve">Please attached the following: </w:t>
      </w:r>
      <w:r w:rsidR="00A03B81" w:rsidRPr="008E0182">
        <w:rPr>
          <w:rFonts w:ascii="Montserrat" w:hAnsi="Montserrat" w:cs="Arial"/>
          <w:sz w:val="20"/>
          <w:szCs w:val="20"/>
        </w:rPr>
        <w:br/>
      </w:r>
      <w:r w:rsidRPr="008E0182">
        <w:rPr>
          <w:rFonts w:ascii="Montserrat" w:hAnsi="Montserrat" w:cs="Arial"/>
          <w:sz w:val="20"/>
          <w:szCs w:val="20"/>
        </w:rPr>
        <w:t>T20 Disability Confirmation Form</w:t>
      </w:r>
      <w:r w:rsidR="00EF6333" w:rsidRPr="008E0182">
        <w:rPr>
          <w:rFonts w:ascii="Montserrat" w:hAnsi="Montserrat" w:cs="Arial"/>
          <w:sz w:val="20"/>
          <w:szCs w:val="20"/>
        </w:rPr>
        <w:t xml:space="preserve"> and copy of </w:t>
      </w:r>
      <w:r w:rsidR="00A7542F" w:rsidRPr="008E0182">
        <w:rPr>
          <w:rFonts w:ascii="Montserrat" w:hAnsi="Montserrat" w:cs="Arial"/>
          <w:sz w:val="20"/>
          <w:szCs w:val="20"/>
        </w:rPr>
        <w:t>Sport Inclusion Australia</w:t>
      </w:r>
      <w:r w:rsidR="00EF6333" w:rsidRPr="008E0182">
        <w:rPr>
          <w:rFonts w:ascii="Montserrat" w:hAnsi="Montserrat" w:cs="Arial"/>
          <w:sz w:val="20"/>
          <w:szCs w:val="20"/>
        </w:rPr>
        <w:t xml:space="preserve"> Registration Card</w:t>
      </w:r>
      <w:r w:rsidRPr="008E0182">
        <w:rPr>
          <w:rFonts w:ascii="Montserrat" w:hAnsi="Montserrat" w:cs="Arial"/>
          <w:sz w:val="20"/>
          <w:szCs w:val="20"/>
        </w:rPr>
        <w:t>,</w:t>
      </w:r>
      <w:r w:rsidR="00A03B81" w:rsidRPr="008E0182">
        <w:rPr>
          <w:rFonts w:ascii="Montserrat" w:hAnsi="Montserrat" w:cs="Arial"/>
          <w:sz w:val="20"/>
          <w:szCs w:val="20"/>
        </w:rPr>
        <w:br/>
      </w:r>
      <w:r w:rsidRPr="008E0182">
        <w:rPr>
          <w:rFonts w:ascii="Montserrat" w:hAnsi="Montserrat" w:cs="Arial"/>
          <w:sz w:val="20"/>
          <w:szCs w:val="20"/>
        </w:rPr>
        <w:t>T01 – Latest Audiology Report</w:t>
      </w:r>
      <w:r w:rsidR="00A7542F" w:rsidRPr="008E0182">
        <w:rPr>
          <w:rFonts w:ascii="Montserrat" w:hAnsi="Montserrat" w:cs="Arial"/>
          <w:sz w:val="20"/>
          <w:szCs w:val="20"/>
        </w:rPr>
        <w:t xml:space="preserve"> and letter from Deaf School Australia</w:t>
      </w:r>
      <w:r w:rsidRPr="008E0182">
        <w:rPr>
          <w:rFonts w:ascii="Montserrat" w:hAnsi="Montserrat" w:cs="Arial"/>
          <w:sz w:val="20"/>
          <w:szCs w:val="20"/>
        </w:rPr>
        <w:t xml:space="preserve">, </w:t>
      </w:r>
      <w:r w:rsidR="00A03B81" w:rsidRPr="008E0182">
        <w:rPr>
          <w:rFonts w:ascii="Montserrat" w:hAnsi="Montserrat" w:cs="Arial"/>
          <w:sz w:val="20"/>
          <w:szCs w:val="20"/>
        </w:rPr>
        <w:br/>
      </w:r>
      <w:r w:rsidRPr="008E0182">
        <w:rPr>
          <w:rFonts w:ascii="Montserrat" w:hAnsi="Montserrat" w:cs="Arial"/>
          <w:sz w:val="20"/>
          <w:szCs w:val="20"/>
        </w:rPr>
        <w:t>T12 and T13 – Latest Vision Disability Confirmation Reports</w:t>
      </w:r>
      <w:r w:rsidR="00A7542F" w:rsidRPr="008E0182">
        <w:rPr>
          <w:rFonts w:ascii="Montserrat" w:hAnsi="Montserrat" w:cs="Arial"/>
          <w:sz w:val="20"/>
          <w:szCs w:val="20"/>
        </w:rPr>
        <w:t xml:space="preserve"> and letter from Vision Australia</w:t>
      </w:r>
      <w:r w:rsidRPr="008E0182">
        <w:rPr>
          <w:rFonts w:ascii="Montserrat" w:hAnsi="Montserrat" w:cs="Arial"/>
          <w:sz w:val="20"/>
          <w:szCs w:val="20"/>
        </w:rPr>
        <w:t xml:space="preserve">.  These forms are mandatory for students to progress through </w:t>
      </w:r>
      <w:proofErr w:type="gramStart"/>
      <w:r w:rsidR="00A03B81" w:rsidRPr="008E0182">
        <w:rPr>
          <w:rFonts w:ascii="Montserrat" w:hAnsi="Montserrat" w:cs="Arial"/>
          <w:sz w:val="20"/>
          <w:szCs w:val="20"/>
        </w:rPr>
        <w:t>Multi-Class</w:t>
      </w:r>
      <w:proofErr w:type="gramEnd"/>
      <w:r w:rsidR="00A03B81" w:rsidRPr="008E0182">
        <w:rPr>
          <w:rFonts w:ascii="Montserrat" w:hAnsi="Montserrat" w:cs="Arial"/>
          <w:sz w:val="20"/>
          <w:szCs w:val="20"/>
        </w:rPr>
        <w:t xml:space="preserve"> </w:t>
      </w:r>
      <w:r w:rsidRPr="008E0182">
        <w:rPr>
          <w:rFonts w:ascii="Montserrat" w:hAnsi="Montserrat" w:cs="Arial"/>
          <w:sz w:val="20"/>
          <w:szCs w:val="20"/>
        </w:rPr>
        <w:t>representative levels.</w:t>
      </w:r>
    </w:p>
    <w:p w14:paraId="3BF71474" w14:textId="2BC4F62E" w:rsidR="00EA0FB4" w:rsidRPr="008E0182" w:rsidRDefault="00D20345" w:rsidP="00F35F55">
      <w:pPr>
        <w:rPr>
          <w:rFonts w:ascii="Montserrat" w:hAnsi="Montserrat"/>
          <w:sz w:val="20"/>
          <w:szCs w:val="20"/>
        </w:rPr>
      </w:pPr>
      <w:r w:rsidRPr="008E0182">
        <w:rPr>
          <w:rFonts w:ascii="Montserrat" w:hAnsi="Montserrat" w:cs="Arial"/>
          <w:sz w:val="20"/>
          <w:szCs w:val="20"/>
          <w:shd w:val="clear" w:color="auto" w:fill="FFFFFF"/>
        </w:rPr>
        <w:t xml:space="preserve">For clarification of how classifications work, please contact North Coast School Sport Association or </w:t>
      </w:r>
      <w:r w:rsidR="00A7542F" w:rsidRPr="008E0182">
        <w:rPr>
          <w:rFonts w:ascii="Montserrat" w:hAnsi="Montserrat" w:cs="Arial"/>
          <w:sz w:val="20"/>
          <w:szCs w:val="20"/>
          <w:shd w:val="clear" w:color="auto" w:fill="FFFFFF"/>
        </w:rPr>
        <w:t xml:space="preserve">see </w:t>
      </w:r>
      <w:hyperlink r:id="rId13" w:history="1">
        <w:r w:rsidR="00BC63AE" w:rsidRPr="008E0182">
          <w:rPr>
            <w:rStyle w:val="Hyperlink"/>
            <w:rFonts w:ascii="Montserrat" w:hAnsi="Montserrat" w:cs="Arial"/>
            <w:sz w:val="20"/>
            <w:szCs w:val="20"/>
          </w:rPr>
          <w:t>https://app.education.nsw.gov.au/sport/disability-and-inclusion/MULTICLASS</w:t>
        </w:r>
      </w:hyperlink>
    </w:p>
    <w:p w14:paraId="59D54FA8" w14:textId="77777777" w:rsidR="008E0182" w:rsidRPr="008E0182" w:rsidRDefault="008E0182" w:rsidP="00F35F55">
      <w:pPr>
        <w:rPr>
          <w:rFonts w:ascii="Montserrat" w:hAnsi="Montserrat" w:cs="Arial"/>
          <w:color w:val="1F497D"/>
          <w:sz w:val="22"/>
          <w:szCs w:val="22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  <w:tblCaption w:val="Information"/>
      </w:tblPr>
      <w:tblGrid>
        <w:gridCol w:w="2095"/>
        <w:gridCol w:w="3339"/>
        <w:gridCol w:w="2028"/>
        <w:gridCol w:w="3294"/>
      </w:tblGrid>
      <w:tr w:rsidR="00215471" w:rsidRPr="008E0182" w14:paraId="194CFC2A" w14:textId="77777777" w:rsidTr="008E01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auto"/>
            </w:tcBorders>
          </w:tcPr>
          <w:p w14:paraId="31C51537" w14:textId="77777777" w:rsidR="00215471" w:rsidRPr="008E0182" w:rsidRDefault="00D20345" w:rsidP="005F572C">
            <w:pPr>
              <w:pStyle w:val="IOStabletext"/>
              <w:jc w:val="center"/>
              <w:rPr>
                <w:rFonts w:ascii="Montserrat" w:hAnsi="Montserrat" w:cs="Arial"/>
                <w:szCs w:val="22"/>
              </w:rPr>
            </w:pPr>
            <w:r w:rsidRPr="008E0182">
              <w:rPr>
                <w:rFonts w:ascii="Montserrat" w:hAnsi="Montserrat" w:cs="Arial"/>
                <w:szCs w:val="22"/>
              </w:rPr>
              <w:t>First Name:</w:t>
            </w:r>
          </w:p>
        </w:tc>
        <w:tc>
          <w:tcPr>
            <w:tcW w:w="3339" w:type="dxa"/>
            <w:tcBorders>
              <w:top w:val="single" w:sz="4" w:space="0" w:color="auto"/>
            </w:tcBorders>
          </w:tcPr>
          <w:p w14:paraId="70CBA2DD" w14:textId="77777777" w:rsidR="00215471" w:rsidRPr="008E0182" w:rsidRDefault="00215471" w:rsidP="00C26C69">
            <w:pPr>
              <w:pStyle w:val="IOS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Cs w:val="22"/>
              </w:rPr>
            </w:pPr>
          </w:p>
        </w:tc>
        <w:tc>
          <w:tcPr>
            <w:tcW w:w="2028" w:type="dxa"/>
            <w:tcBorders>
              <w:top w:val="single" w:sz="4" w:space="0" w:color="auto"/>
            </w:tcBorders>
          </w:tcPr>
          <w:p w14:paraId="4F33E7DA" w14:textId="3718AC4C" w:rsidR="00C26C69" w:rsidRPr="008E0182" w:rsidRDefault="00D20345" w:rsidP="005F572C">
            <w:pPr>
              <w:pStyle w:val="IOStabl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Cs w:val="22"/>
              </w:rPr>
            </w:pPr>
            <w:r w:rsidRPr="008E0182">
              <w:rPr>
                <w:rFonts w:ascii="Montserrat" w:hAnsi="Montserrat" w:cs="Arial"/>
                <w:szCs w:val="22"/>
              </w:rPr>
              <w:t>Family Name:</w:t>
            </w:r>
          </w:p>
        </w:tc>
        <w:tc>
          <w:tcPr>
            <w:tcW w:w="3294" w:type="dxa"/>
            <w:tcBorders>
              <w:top w:val="single" w:sz="4" w:space="0" w:color="auto"/>
            </w:tcBorders>
          </w:tcPr>
          <w:p w14:paraId="155281DF" w14:textId="77777777" w:rsidR="00215471" w:rsidRPr="008E0182" w:rsidRDefault="00215471" w:rsidP="00215471">
            <w:pPr>
              <w:pStyle w:val="IOS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Cs w:val="22"/>
              </w:rPr>
            </w:pPr>
          </w:p>
        </w:tc>
      </w:tr>
      <w:tr w:rsidR="00C26C69" w:rsidRPr="008E0182" w14:paraId="09E1CDC2" w14:textId="77777777" w:rsidTr="008E0182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</w:tcPr>
          <w:p w14:paraId="39729AEB" w14:textId="77777777" w:rsidR="00C26C69" w:rsidRPr="008E0182" w:rsidRDefault="00D20345" w:rsidP="005F572C">
            <w:pPr>
              <w:pStyle w:val="IOStabletext"/>
              <w:jc w:val="center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Age:</w:t>
            </w:r>
          </w:p>
        </w:tc>
        <w:tc>
          <w:tcPr>
            <w:tcW w:w="3339" w:type="dxa"/>
          </w:tcPr>
          <w:p w14:paraId="7CAE0408" w14:textId="77777777" w:rsidR="00C26C69" w:rsidRPr="008E0182" w:rsidRDefault="00C26C69" w:rsidP="00C26C6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2028" w:type="dxa"/>
          </w:tcPr>
          <w:p w14:paraId="3ADD9EDE" w14:textId="77777777" w:rsidR="00C26C69" w:rsidRPr="008E0182" w:rsidRDefault="00D20345" w:rsidP="005F572C">
            <w:pPr>
              <w:pStyle w:val="IOS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/>
                <w:sz w:val="20"/>
              </w:rPr>
            </w:pPr>
            <w:r w:rsidRPr="008E0182">
              <w:rPr>
                <w:rFonts w:ascii="Montserrat" w:hAnsi="Montserrat" w:cs="Arial"/>
                <w:b/>
                <w:sz w:val="20"/>
              </w:rPr>
              <w:t>Date of Birth:</w:t>
            </w:r>
          </w:p>
        </w:tc>
        <w:tc>
          <w:tcPr>
            <w:tcW w:w="3294" w:type="dxa"/>
          </w:tcPr>
          <w:p w14:paraId="63247D25" w14:textId="77777777" w:rsidR="00C26C69" w:rsidRPr="008E0182" w:rsidRDefault="00C26C69" w:rsidP="0021547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C26C69" w:rsidRPr="008E0182" w14:paraId="5908F951" w14:textId="77777777" w:rsidTr="008E018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</w:tcPr>
          <w:p w14:paraId="369F52BC" w14:textId="77777777" w:rsidR="00C26C69" w:rsidRPr="008E0182" w:rsidRDefault="00D20345" w:rsidP="005F572C">
            <w:pPr>
              <w:pStyle w:val="IOStabletext"/>
              <w:jc w:val="center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Gender:</w:t>
            </w:r>
          </w:p>
        </w:tc>
        <w:tc>
          <w:tcPr>
            <w:tcW w:w="3339" w:type="dxa"/>
          </w:tcPr>
          <w:p w14:paraId="1935C62C" w14:textId="77777777" w:rsidR="00C26C69" w:rsidRPr="008E0182" w:rsidRDefault="00D20345" w:rsidP="00C26C6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Male/Female</w:t>
            </w:r>
          </w:p>
        </w:tc>
        <w:tc>
          <w:tcPr>
            <w:tcW w:w="2028" w:type="dxa"/>
          </w:tcPr>
          <w:p w14:paraId="3F005196" w14:textId="77777777" w:rsidR="00C26C69" w:rsidRPr="008E0182" w:rsidRDefault="00D20345" w:rsidP="005F572C">
            <w:pPr>
              <w:pStyle w:val="IOS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/>
                <w:sz w:val="20"/>
              </w:rPr>
            </w:pPr>
            <w:r w:rsidRPr="008E0182">
              <w:rPr>
                <w:rFonts w:ascii="Montserrat" w:hAnsi="Montserrat" w:cs="Arial"/>
                <w:b/>
                <w:sz w:val="20"/>
              </w:rPr>
              <w:t>School:</w:t>
            </w:r>
          </w:p>
        </w:tc>
        <w:tc>
          <w:tcPr>
            <w:tcW w:w="3294" w:type="dxa"/>
          </w:tcPr>
          <w:p w14:paraId="0A46CBE6" w14:textId="77777777" w:rsidR="00C26C69" w:rsidRPr="008E0182" w:rsidRDefault="00C26C69" w:rsidP="0021547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C26C69" w:rsidRPr="008E0182" w14:paraId="2167CF67" w14:textId="77777777" w:rsidTr="008E0182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</w:tcPr>
          <w:p w14:paraId="48516C32" w14:textId="77777777" w:rsidR="00C26C69" w:rsidRPr="008E0182" w:rsidRDefault="00D20345" w:rsidP="005F572C">
            <w:pPr>
              <w:pStyle w:val="IOStabletext"/>
              <w:jc w:val="center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School Address:</w:t>
            </w:r>
          </w:p>
        </w:tc>
        <w:tc>
          <w:tcPr>
            <w:tcW w:w="3339" w:type="dxa"/>
          </w:tcPr>
          <w:p w14:paraId="76B096D9" w14:textId="77777777" w:rsidR="00C26C69" w:rsidRPr="008E0182" w:rsidRDefault="00C26C69" w:rsidP="00C26C6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2028" w:type="dxa"/>
          </w:tcPr>
          <w:p w14:paraId="6F97F71E" w14:textId="77777777" w:rsidR="00C26C69" w:rsidRPr="008E0182" w:rsidRDefault="00D20345" w:rsidP="005F572C">
            <w:pPr>
              <w:pStyle w:val="IOS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/>
                <w:sz w:val="20"/>
              </w:rPr>
            </w:pPr>
            <w:r w:rsidRPr="008E0182">
              <w:rPr>
                <w:rFonts w:ascii="Montserrat" w:hAnsi="Montserrat" w:cs="Arial"/>
                <w:b/>
                <w:sz w:val="20"/>
              </w:rPr>
              <w:t>Post Code:</w:t>
            </w:r>
          </w:p>
        </w:tc>
        <w:tc>
          <w:tcPr>
            <w:tcW w:w="3294" w:type="dxa"/>
          </w:tcPr>
          <w:p w14:paraId="33F03681" w14:textId="77777777" w:rsidR="00C26C69" w:rsidRPr="008E0182" w:rsidRDefault="00C26C69" w:rsidP="0021547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20345" w:rsidRPr="008E0182" w14:paraId="09821048" w14:textId="77777777" w:rsidTr="008E0182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</w:tcPr>
          <w:p w14:paraId="268C6269" w14:textId="77777777" w:rsidR="00D20345" w:rsidRPr="008E0182" w:rsidRDefault="00D20345" w:rsidP="005F572C">
            <w:pPr>
              <w:pStyle w:val="IOStabletext"/>
              <w:jc w:val="center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School Phone Number:</w:t>
            </w:r>
          </w:p>
        </w:tc>
        <w:tc>
          <w:tcPr>
            <w:tcW w:w="3339" w:type="dxa"/>
          </w:tcPr>
          <w:p w14:paraId="72A80E43" w14:textId="77777777" w:rsidR="00D20345" w:rsidRPr="008E0182" w:rsidRDefault="00D20345" w:rsidP="00C26C6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2028" w:type="dxa"/>
          </w:tcPr>
          <w:p w14:paraId="3438226B" w14:textId="77777777" w:rsidR="00D20345" w:rsidRPr="008E0182" w:rsidRDefault="00D20345" w:rsidP="005F572C">
            <w:pPr>
              <w:pStyle w:val="IOS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/>
                <w:sz w:val="20"/>
              </w:rPr>
            </w:pPr>
            <w:r w:rsidRPr="008E0182">
              <w:rPr>
                <w:rFonts w:ascii="Montserrat" w:hAnsi="Montserrat" w:cs="Arial"/>
                <w:b/>
                <w:sz w:val="20"/>
              </w:rPr>
              <w:t>School Fax Number:</w:t>
            </w:r>
          </w:p>
        </w:tc>
        <w:tc>
          <w:tcPr>
            <w:tcW w:w="3294" w:type="dxa"/>
          </w:tcPr>
          <w:p w14:paraId="688D22EF" w14:textId="77777777" w:rsidR="00D20345" w:rsidRPr="008E0182" w:rsidRDefault="00D20345" w:rsidP="0021547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20345" w:rsidRPr="008E0182" w14:paraId="519DA0E3" w14:textId="77777777" w:rsidTr="008E0182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</w:tcPr>
          <w:p w14:paraId="5DB74B62" w14:textId="7021B742" w:rsidR="00D20345" w:rsidRPr="008E0182" w:rsidRDefault="00D20345" w:rsidP="005F572C">
            <w:pPr>
              <w:pStyle w:val="IOStabletext"/>
              <w:jc w:val="center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Type of Disability</w:t>
            </w:r>
            <w:r w:rsidR="005F572C" w:rsidRPr="008E0182">
              <w:rPr>
                <w:rFonts w:ascii="Montserrat" w:hAnsi="Montserrat" w:cs="Arial"/>
                <w:sz w:val="20"/>
              </w:rPr>
              <w:t xml:space="preserve"> </w:t>
            </w:r>
          </w:p>
        </w:tc>
        <w:tc>
          <w:tcPr>
            <w:tcW w:w="3339" w:type="dxa"/>
          </w:tcPr>
          <w:p w14:paraId="5BD3D567" w14:textId="77777777" w:rsidR="00D20345" w:rsidRPr="008E0182" w:rsidRDefault="00D20345" w:rsidP="00C26C69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2028" w:type="dxa"/>
          </w:tcPr>
          <w:p w14:paraId="68AEB259" w14:textId="77777777" w:rsidR="00D20345" w:rsidRPr="008E0182" w:rsidRDefault="00D20345" w:rsidP="00C26C69">
            <w:pPr>
              <w:pStyle w:val="IOStable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/>
                <w:sz w:val="20"/>
              </w:rPr>
            </w:pPr>
          </w:p>
        </w:tc>
        <w:tc>
          <w:tcPr>
            <w:tcW w:w="3294" w:type="dxa"/>
          </w:tcPr>
          <w:p w14:paraId="02ECC05D" w14:textId="77777777" w:rsidR="00D20345" w:rsidRPr="008E0182" w:rsidRDefault="00D20345" w:rsidP="0021547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  <w:p w14:paraId="10FCE9AF" w14:textId="77777777" w:rsidR="008E0182" w:rsidRPr="008E0182" w:rsidRDefault="008E0182" w:rsidP="00215471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</w:tbl>
    <w:tbl>
      <w:tblPr>
        <w:tblStyle w:val="GridTable5Dark-Accent1"/>
        <w:tblW w:w="0" w:type="auto"/>
        <w:tblLook w:val="04A0" w:firstRow="1" w:lastRow="0" w:firstColumn="1" w:lastColumn="0" w:noHBand="0" w:noVBand="1"/>
        <w:tblCaption w:val="Nominations"/>
      </w:tblPr>
      <w:tblGrid>
        <w:gridCol w:w="3717"/>
        <w:gridCol w:w="3660"/>
        <w:gridCol w:w="3379"/>
      </w:tblGrid>
      <w:tr w:rsidR="00DA7AA8" w:rsidRPr="008E0182" w14:paraId="4842595F" w14:textId="16DB25BD" w:rsidTr="00DA7A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  <w:shd w:val="clear" w:color="auto" w:fill="388600"/>
          </w:tcPr>
          <w:p w14:paraId="034525E2" w14:textId="77777777" w:rsidR="00DA7AA8" w:rsidRPr="008E0182" w:rsidRDefault="00DA7AA8" w:rsidP="00020479">
            <w:pPr>
              <w:pStyle w:val="IOStableheader"/>
              <w:rPr>
                <w:rFonts w:ascii="Montserrat" w:hAnsi="Montserrat" w:cs="Arial"/>
                <w:b/>
                <w:bCs w:val="0"/>
                <w:u w:val="single"/>
              </w:rPr>
            </w:pPr>
            <w:r w:rsidRPr="008E0182">
              <w:rPr>
                <w:rFonts w:ascii="Montserrat" w:hAnsi="Montserrat" w:cs="Arial"/>
                <w:b/>
                <w:bCs w:val="0"/>
                <w:sz w:val="28"/>
                <w:szCs w:val="28"/>
                <w:u w:val="single"/>
              </w:rPr>
              <w:t>Classification:</w:t>
            </w:r>
            <w:r w:rsidRPr="008E0182">
              <w:rPr>
                <w:rFonts w:ascii="Montserrat" w:hAnsi="Montserrat" w:cs="Arial"/>
                <w:u w:val="single"/>
              </w:rPr>
              <w:t xml:space="preserve"> </w:t>
            </w:r>
          </w:p>
          <w:p w14:paraId="4288B86F" w14:textId="51B5AFF3" w:rsidR="00DA7AA8" w:rsidRPr="008E0182" w:rsidRDefault="00DA7AA8" w:rsidP="00020479">
            <w:pPr>
              <w:pStyle w:val="IOStableheader"/>
              <w:rPr>
                <w:rFonts w:ascii="Montserrat" w:hAnsi="Montserrat" w:cs="Arial"/>
                <w:sz w:val="24"/>
                <w:szCs w:val="24"/>
              </w:rPr>
            </w:pPr>
            <w:r w:rsidRPr="008E0182">
              <w:rPr>
                <w:rFonts w:ascii="Montserrat" w:hAnsi="Montserrat" w:cs="Arial"/>
                <w:sz w:val="24"/>
                <w:szCs w:val="24"/>
              </w:rPr>
              <w:t>Event Name:</w:t>
            </w:r>
          </w:p>
        </w:tc>
        <w:tc>
          <w:tcPr>
            <w:tcW w:w="3660" w:type="dxa"/>
            <w:shd w:val="clear" w:color="auto" w:fill="388600"/>
          </w:tcPr>
          <w:p w14:paraId="7126DDD7" w14:textId="782908ED" w:rsidR="00DA7AA8" w:rsidRPr="008E0182" w:rsidRDefault="00DA7AA8" w:rsidP="00020479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/>
                <w:bCs w:val="0"/>
                <w:sz w:val="24"/>
                <w:szCs w:val="24"/>
              </w:rPr>
            </w:pPr>
          </w:p>
          <w:p w14:paraId="12184601" w14:textId="422BE7C0" w:rsidR="00DA7AA8" w:rsidRPr="008E0182" w:rsidRDefault="00DA7AA8" w:rsidP="00020479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4"/>
                <w:szCs w:val="24"/>
              </w:rPr>
            </w:pPr>
            <w:r w:rsidRPr="008E0182">
              <w:rPr>
                <w:rFonts w:ascii="Montserrat" w:hAnsi="Montserrat" w:cs="Arial"/>
                <w:sz w:val="24"/>
                <w:szCs w:val="24"/>
              </w:rPr>
              <w:t>Entry Time</w:t>
            </w:r>
            <w:r w:rsidRPr="008E0182">
              <w:rPr>
                <w:rFonts w:ascii="Montserrat" w:hAnsi="Montserrat" w:cs="Arial"/>
                <w:sz w:val="24"/>
                <w:szCs w:val="24"/>
              </w:rPr>
              <w:t>:</w:t>
            </w:r>
          </w:p>
        </w:tc>
        <w:tc>
          <w:tcPr>
            <w:tcW w:w="3379" w:type="dxa"/>
            <w:shd w:val="clear" w:color="auto" w:fill="388600"/>
          </w:tcPr>
          <w:p w14:paraId="704372A3" w14:textId="77777777" w:rsidR="00DA7AA8" w:rsidRPr="008E0182" w:rsidRDefault="00DA7AA8" w:rsidP="00020479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/>
                <w:bCs w:val="0"/>
                <w:sz w:val="24"/>
                <w:szCs w:val="24"/>
              </w:rPr>
            </w:pPr>
          </w:p>
        </w:tc>
      </w:tr>
      <w:tr w:rsidR="00DA7AA8" w:rsidRPr="008E0182" w14:paraId="558EEA3F" w14:textId="6691D325" w:rsidTr="00DA7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</w:tcPr>
          <w:p w14:paraId="346B7684" w14:textId="77777777" w:rsidR="00DA7AA8" w:rsidRPr="008E0182" w:rsidRDefault="00DA7AA8" w:rsidP="008E0182">
            <w:pPr>
              <w:pStyle w:val="IOSboldtext"/>
              <w:spacing w:line="240" w:lineRule="auto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100m Dash MC</w:t>
            </w:r>
          </w:p>
        </w:tc>
        <w:tc>
          <w:tcPr>
            <w:tcW w:w="3660" w:type="dxa"/>
          </w:tcPr>
          <w:p w14:paraId="19AE7A1A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3379" w:type="dxa"/>
          </w:tcPr>
          <w:p w14:paraId="035E1D12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A7AA8" w:rsidRPr="008E0182" w14:paraId="3C556063" w14:textId="4C8DDADC" w:rsidTr="00DA7AA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</w:tcPr>
          <w:p w14:paraId="66BD5291" w14:textId="77777777" w:rsidR="00DA7AA8" w:rsidRPr="008E0182" w:rsidRDefault="00DA7AA8" w:rsidP="008E0182">
            <w:pPr>
              <w:pStyle w:val="IOSboldtext"/>
              <w:spacing w:line="240" w:lineRule="auto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200m Run MC</w:t>
            </w:r>
          </w:p>
        </w:tc>
        <w:tc>
          <w:tcPr>
            <w:tcW w:w="3660" w:type="dxa"/>
          </w:tcPr>
          <w:p w14:paraId="08158329" w14:textId="77777777" w:rsidR="00DA7AA8" w:rsidRPr="008E0182" w:rsidRDefault="00DA7AA8" w:rsidP="008E0182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3379" w:type="dxa"/>
          </w:tcPr>
          <w:p w14:paraId="791200E9" w14:textId="77777777" w:rsidR="00DA7AA8" w:rsidRPr="008E0182" w:rsidRDefault="00DA7AA8" w:rsidP="008E0182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A7AA8" w:rsidRPr="008E0182" w14:paraId="6E88F7E6" w14:textId="42B9E66D" w:rsidTr="00DA7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</w:tcPr>
          <w:p w14:paraId="325F7B0D" w14:textId="77777777" w:rsidR="00DA7AA8" w:rsidRPr="008E0182" w:rsidRDefault="00DA7AA8" w:rsidP="008E0182">
            <w:pPr>
              <w:pStyle w:val="IOSboldtext"/>
              <w:spacing w:line="240" w:lineRule="auto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800m Run MC</w:t>
            </w:r>
          </w:p>
        </w:tc>
        <w:tc>
          <w:tcPr>
            <w:tcW w:w="3660" w:type="dxa"/>
          </w:tcPr>
          <w:p w14:paraId="14006756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3379" w:type="dxa"/>
          </w:tcPr>
          <w:p w14:paraId="70C9C022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A7AA8" w:rsidRPr="008E0182" w14:paraId="62CFD980" w14:textId="06DCBEB5" w:rsidTr="00DA7AA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</w:tcPr>
          <w:p w14:paraId="179B3276" w14:textId="77777777" w:rsidR="00DA7AA8" w:rsidRPr="008E0182" w:rsidRDefault="00DA7AA8" w:rsidP="008E0182">
            <w:pPr>
              <w:pStyle w:val="IOSboldtext"/>
              <w:spacing w:line="240" w:lineRule="auto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Javelin MC</w:t>
            </w:r>
          </w:p>
        </w:tc>
        <w:tc>
          <w:tcPr>
            <w:tcW w:w="3660" w:type="dxa"/>
          </w:tcPr>
          <w:p w14:paraId="37EB8EBE" w14:textId="77777777" w:rsidR="00DA7AA8" w:rsidRPr="008E0182" w:rsidRDefault="00DA7AA8" w:rsidP="008E0182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3379" w:type="dxa"/>
          </w:tcPr>
          <w:p w14:paraId="5D8CDE06" w14:textId="77777777" w:rsidR="00DA7AA8" w:rsidRPr="008E0182" w:rsidRDefault="00DA7AA8" w:rsidP="008E0182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A7AA8" w:rsidRPr="008E0182" w14:paraId="58343659" w14:textId="002E75D5" w:rsidTr="00DA7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</w:tcPr>
          <w:p w14:paraId="5AD7F278" w14:textId="77777777" w:rsidR="00DA7AA8" w:rsidRPr="008E0182" w:rsidRDefault="00DA7AA8" w:rsidP="008E0182">
            <w:pPr>
              <w:pStyle w:val="IOSboldtext"/>
              <w:spacing w:line="240" w:lineRule="auto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Discus MC</w:t>
            </w:r>
          </w:p>
        </w:tc>
        <w:tc>
          <w:tcPr>
            <w:tcW w:w="3660" w:type="dxa"/>
          </w:tcPr>
          <w:p w14:paraId="297DBFCF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3379" w:type="dxa"/>
          </w:tcPr>
          <w:p w14:paraId="116B2434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A7AA8" w:rsidRPr="008E0182" w14:paraId="4687762A" w14:textId="56589EBB" w:rsidTr="00DA7AA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</w:tcPr>
          <w:p w14:paraId="6615DF7A" w14:textId="77777777" w:rsidR="00DA7AA8" w:rsidRPr="008E0182" w:rsidRDefault="00DA7AA8" w:rsidP="008E0182">
            <w:pPr>
              <w:pStyle w:val="IOSboldtext"/>
              <w:spacing w:line="240" w:lineRule="auto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Shot MC</w:t>
            </w:r>
          </w:p>
        </w:tc>
        <w:tc>
          <w:tcPr>
            <w:tcW w:w="3660" w:type="dxa"/>
          </w:tcPr>
          <w:p w14:paraId="702B41C8" w14:textId="77777777" w:rsidR="00DA7AA8" w:rsidRPr="008E0182" w:rsidRDefault="00DA7AA8" w:rsidP="008E0182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3379" w:type="dxa"/>
          </w:tcPr>
          <w:p w14:paraId="20CE4ADA" w14:textId="77777777" w:rsidR="00DA7AA8" w:rsidRPr="008E0182" w:rsidRDefault="00DA7AA8" w:rsidP="008E0182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  <w:tr w:rsidR="00DA7AA8" w:rsidRPr="008E0182" w14:paraId="05228321" w14:textId="251A4DDC" w:rsidTr="00DA7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17" w:type="dxa"/>
          </w:tcPr>
          <w:p w14:paraId="55CD014C" w14:textId="77777777" w:rsidR="00DA7AA8" w:rsidRPr="008E0182" w:rsidRDefault="00DA7AA8" w:rsidP="008E0182">
            <w:pPr>
              <w:pStyle w:val="IOSboldtext"/>
              <w:spacing w:line="240" w:lineRule="auto"/>
              <w:rPr>
                <w:rFonts w:ascii="Montserrat" w:hAnsi="Montserrat" w:cs="Arial"/>
                <w:sz w:val="20"/>
              </w:rPr>
            </w:pPr>
            <w:r w:rsidRPr="008E0182">
              <w:rPr>
                <w:rFonts w:ascii="Montserrat" w:hAnsi="Montserrat" w:cs="Arial"/>
                <w:sz w:val="20"/>
              </w:rPr>
              <w:t>Long Jump MC</w:t>
            </w:r>
          </w:p>
        </w:tc>
        <w:tc>
          <w:tcPr>
            <w:tcW w:w="3660" w:type="dxa"/>
          </w:tcPr>
          <w:p w14:paraId="34B7AADC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  <w:tc>
          <w:tcPr>
            <w:tcW w:w="3379" w:type="dxa"/>
          </w:tcPr>
          <w:p w14:paraId="7D29C164" w14:textId="77777777" w:rsidR="00DA7AA8" w:rsidRPr="008E0182" w:rsidRDefault="00DA7AA8" w:rsidP="008E0182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Nominations"/>
      </w:tblPr>
      <w:tblGrid>
        <w:gridCol w:w="2135"/>
        <w:gridCol w:w="4357"/>
        <w:gridCol w:w="1249"/>
        <w:gridCol w:w="3025"/>
      </w:tblGrid>
      <w:tr w:rsidR="00D20345" w:rsidRPr="006E0763" w14:paraId="2BBDEF4E" w14:textId="77777777" w:rsidTr="00CB0AD3">
        <w:trPr>
          <w:trHeight w:val="41"/>
          <w:tblHeader/>
        </w:trPr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80D4E3A" w14:textId="77777777" w:rsidR="00D20345" w:rsidRPr="006E0763" w:rsidRDefault="00D20345" w:rsidP="00D20345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proofErr w:type="spellStart"/>
            <w:r w:rsidRPr="006E0763">
              <w:rPr>
                <w:rFonts w:ascii="Arial" w:hAnsi="Arial" w:cs="Arial"/>
                <w:b w:val="0"/>
                <w:color w:val="FFFFFF" w:themeColor="background1"/>
                <w:sz w:val="2"/>
              </w:rPr>
              <w:t>ation</w:t>
            </w:r>
            <w:proofErr w:type="spellEnd"/>
            <w:r w:rsidRPr="006E0763">
              <w:rPr>
                <w:rFonts w:ascii="Arial" w:hAnsi="Arial" w:cs="Arial"/>
                <w:b w:val="0"/>
                <w:color w:val="FFFFFF" w:themeColor="background1"/>
                <w:sz w:val="2"/>
              </w:rPr>
              <w:t xml:space="preserve"> required</w:t>
            </w: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14:paraId="517EB440" w14:textId="77777777" w:rsidR="00D20345" w:rsidRPr="006E0763" w:rsidRDefault="00D20345" w:rsidP="00D20345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6E0763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4D5E966" w14:textId="77777777" w:rsidR="00D20345" w:rsidRPr="006E0763" w:rsidRDefault="00D20345" w:rsidP="00D20345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6E0763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</w:tcPr>
          <w:p w14:paraId="1D67A1FC" w14:textId="77777777" w:rsidR="00D20345" w:rsidRPr="006E0763" w:rsidRDefault="00D20345" w:rsidP="00D20345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6E0763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D20345" w:rsidRPr="006E0763" w14:paraId="6C57AF52" w14:textId="77777777" w:rsidTr="00CB0AD3">
        <w:trPr>
          <w:trHeight w:val="413"/>
        </w:trPr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0924400" w14:textId="45ED1CAD" w:rsidR="00D20345" w:rsidRPr="006E0763" w:rsidRDefault="005F6BC6" w:rsidP="00D20345">
            <w:pPr>
              <w:pStyle w:val="IOStabletext"/>
              <w:jc w:val="right"/>
              <w:rPr>
                <w:rFonts w:ascii="Arial" w:hAnsi="Arial" w:cs="Arial"/>
              </w:rPr>
            </w:pPr>
            <w:r w:rsidRPr="006E0763">
              <w:rPr>
                <w:rFonts w:ascii="Arial" w:hAnsi="Arial" w:cs="Arial"/>
              </w:rPr>
              <w:br/>
              <w:t>Principal approval signature</w:t>
            </w:r>
            <w:r w:rsidR="00DA7AA8">
              <w:rPr>
                <w:rFonts w:ascii="Arial" w:hAnsi="Arial" w:cs="Arial"/>
              </w:rPr>
              <w:t>:</w:t>
            </w:r>
          </w:p>
        </w:tc>
        <w:tc>
          <w:tcPr>
            <w:tcW w:w="4357" w:type="dxa"/>
            <w:tcBorders>
              <w:top w:val="nil"/>
              <w:left w:val="nil"/>
              <w:right w:val="nil"/>
            </w:tcBorders>
          </w:tcPr>
          <w:p w14:paraId="76478478" w14:textId="77777777" w:rsidR="00D20345" w:rsidRPr="006E0763" w:rsidRDefault="00D20345" w:rsidP="00D20345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0B1F2F2" w14:textId="53A48DAA" w:rsidR="00D20345" w:rsidRPr="006E0763" w:rsidRDefault="005F6BC6" w:rsidP="00D20345">
            <w:pPr>
              <w:pStyle w:val="IOStabletext"/>
              <w:jc w:val="right"/>
              <w:rPr>
                <w:rFonts w:ascii="Arial" w:hAnsi="Arial" w:cs="Arial"/>
              </w:rPr>
            </w:pPr>
            <w:r w:rsidRPr="006E0763">
              <w:rPr>
                <w:rFonts w:ascii="Arial" w:hAnsi="Arial" w:cs="Arial"/>
              </w:rPr>
              <w:br/>
            </w:r>
            <w:r w:rsidR="00D20345" w:rsidRPr="006E0763">
              <w:rPr>
                <w:rFonts w:ascii="Arial" w:hAnsi="Arial" w:cs="Arial"/>
              </w:rPr>
              <w:t>Date</w:t>
            </w:r>
            <w:r w:rsidR="00DA7AA8">
              <w:rPr>
                <w:rFonts w:ascii="Arial" w:hAnsi="Arial" w:cs="Arial"/>
              </w:rPr>
              <w:t>:</w:t>
            </w:r>
          </w:p>
        </w:tc>
        <w:tc>
          <w:tcPr>
            <w:tcW w:w="3025" w:type="dxa"/>
            <w:tcBorders>
              <w:top w:val="nil"/>
              <w:left w:val="nil"/>
              <w:right w:val="nil"/>
            </w:tcBorders>
          </w:tcPr>
          <w:p w14:paraId="35C1F16D" w14:textId="14DF3FF0" w:rsidR="00D20345" w:rsidRPr="006E0763" w:rsidRDefault="00D20345" w:rsidP="00D20345">
            <w:pPr>
              <w:pStyle w:val="IOStabletext"/>
              <w:rPr>
                <w:rFonts w:ascii="Arial" w:hAnsi="Arial" w:cs="Arial"/>
              </w:rPr>
            </w:pPr>
          </w:p>
        </w:tc>
      </w:tr>
    </w:tbl>
    <w:p w14:paraId="46E81681" w14:textId="77777777" w:rsidR="008E0182" w:rsidRPr="008E0182" w:rsidRDefault="008E0182" w:rsidP="008E0182">
      <w:pPr>
        <w:pStyle w:val="IOSdocumenttitle"/>
        <w:rPr>
          <w:rFonts w:ascii="Montserrat" w:hAnsi="Montserrat" w:cs="Arial"/>
          <w:b/>
          <w:i/>
          <w:iCs/>
          <w:szCs w:val="20"/>
        </w:rPr>
      </w:pPr>
      <w:r w:rsidRPr="008E0182">
        <w:rPr>
          <w:rFonts w:ascii="Montserrat" w:hAnsi="Montserrat" w:cs="Arial"/>
          <w:i/>
          <w:iCs/>
          <w:szCs w:val="20"/>
        </w:rPr>
        <w:t xml:space="preserve">Please email </w:t>
      </w:r>
      <w:r w:rsidRPr="008E0182">
        <w:rPr>
          <w:rFonts w:ascii="Montserrat" w:hAnsi="Montserrat" w:cs="Arial"/>
          <w:b/>
          <w:i/>
          <w:iCs/>
          <w:szCs w:val="20"/>
        </w:rPr>
        <w:t xml:space="preserve">entries and disability confirmation documents </w:t>
      </w:r>
      <w:r w:rsidRPr="008E0182">
        <w:rPr>
          <w:rFonts w:ascii="Montserrat" w:hAnsi="Montserrat" w:cs="Arial"/>
          <w:i/>
          <w:iCs/>
          <w:szCs w:val="20"/>
        </w:rPr>
        <w:t>to:</w:t>
      </w:r>
      <w:r w:rsidRPr="008E0182">
        <w:rPr>
          <w:rFonts w:ascii="Montserrat" w:hAnsi="Montserrat" w:cs="Arial"/>
          <w:b/>
          <w:i/>
          <w:iCs/>
          <w:szCs w:val="20"/>
        </w:rPr>
        <w:t xml:space="preserve"> </w:t>
      </w:r>
    </w:p>
    <w:p w14:paraId="50B4206A" w14:textId="77777777" w:rsidR="008E0182" w:rsidRPr="008E0182" w:rsidRDefault="008E0182" w:rsidP="008E0182">
      <w:pPr>
        <w:pStyle w:val="IOSdocumenttitle"/>
        <w:rPr>
          <w:rFonts w:ascii="Montserrat" w:hAnsi="Montserrat" w:cs="Arial"/>
          <w:szCs w:val="20"/>
        </w:rPr>
      </w:pPr>
      <w:r w:rsidRPr="008E0182">
        <w:rPr>
          <w:rFonts w:ascii="Montserrat" w:hAnsi="Montserrat" w:cs="Arial"/>
          <w:szCs w:val="20"/>
        </w:rPr>
        <w:t xml:space="preserve">Zone Secretary and North Coast Executive Officer:  </w:t>
      </w:r>
      <w:r w:rsidRPr="008E0182">
        <w:rPr>
          <w:rFonts w:ascii="Montserrat" w:hAnsi="Montserrat" w:cs="Arial"/>
          <w:color w:val="365F91" w:themeColor="accent1" w:themeShade="BF"/>
          <w:szCs w:val="20"/>
          <w:u w:val="single"/>
        </w:rPr>
        <w:t>nthcoastsport@det.nsw.edu.au</w:t>
      </w:r>
    </w:p>
    <w:sectPr w:rsidR="008E0182" w:rsidRPr="008E0182" w:rsidSect="005F6BC6">
      <w:headerReference w:type="default" r:id="rId14"/>
      <w:footerReference w:type="default" r:id="rId15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5C2A1" w14:textId="77777777" w:rsidR="00AA580D" w:rsidRDefault="00AA580D" w:rsidP="00480FD7">
      <w:r>
        <w:separator/>
      </w:r>
    </w:p>
  </w:endnote>
  <w:endnote w:type="continuationSeparator" w:id="0">
    <w:p w14:paraId="460D5638" w14:textId="77777777" w:rsidR="00AA580D" w:rsidRDefault="00AA580D" w:rsidP="00480FD7">
      <w:r>
        <w:continuationSeparator/>
      </w:r>
    </w:p>
  </w:endnote>
  <w:endnote w:type="continuationNotice" w:id="1">
    <w:p w14:paraId="1B634F58" w14:textId="77777777" w:rsidR="00AA580D" w:rsidRDefault="00AA58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6508A" w14:textId="01A772F5" w:rsidR="00631B92" w:rsidRPr="00D7060B" w:rsidRDefault="00631B92" w:rsidP="0062351C">
    <w:pPr>
      <w:pStyle w:val="IOSfooter"/>
      <w:spacing w:before="120"/>
      <w:rPr>
        <w:rFonts w:asciiTheme="majorHAnsi" w:hAnsiTheme="majorHAnsi" w:cstheme="majorHAnsi"/>
      </w:rPr>
    </w:pPr>
    <w:r w:rsidRPr="00D7060B">
      <w:rPr>
        <w:rFonts w:asciiTheme="majorHAnsi" w:hAnsiTheme="majorHAnsi" w:cstheme="majorHAnsi"/>
      </w:rPr>
      <w:t>Secondary Zone Multi Class Athletics Nomination Form</w:t>
    </w:r>
    <w:r w:rsidRPr="00D7060B">
      <w:rPr>
        <w:rFonts w:asciiTheme="majorHAnsi" w:hAnsiTheme="majorHAnsi" w:cstheme="majorHAnsi"/>
      </w:rPr>
      <w:tab/>
    </w:r>
    <w:r w:rsidRPr="00D7060B">
      <w:rPr>
        <w:rFonts w:asciiTheme="majorHAnsi" w:hAnsiTheme="majorHAnsi" w:cstheme="majorHAnsi"/>
      </w:rPr>
      <w:tab/>
    </w:r>
    <w:r w:rsidRPr="00D7060B">
      <w:rPr>
        <w:rFonts w:asciiTheme="majorHAnsi" w:hAnsiTheme="majorHAnsi" w:cstheme="majorHAnsi"/>
      </w:rPr>
      <w:fldChar w:fldCharType="begin"/>
    </w:r>
    <w:r w:rsidRPr="00D7060B">
      <w:rPr>
        <w:rFonts w:asciiTheme="majorHAnsi" w:hAnsiTheme="majorHAnsi" w:cstheme="majorHAnsi"/>
      </w:rPr>
      <w:instrText xml:space="preserve"> PAGE </w:instrText>
    </w:r>
    <w:r w:rsidRPr="00D7060B">
      <w:rPr>
        <w:rFonts w:asciiTheme="majorHAnsi" w:hAnsiTheme="majorHAnsi" w:cstheme="majorHAnsi"/>
      </w:rPr>
      <w:fldChar w:fldCharType="separate"/>
    </w:r>
    <w:r>
      <w:rPr>
        <w:rFonts w:asciiTheme="majorHAnsi" w:hAnsiTheme="majorHAnsi" w:cstheme="majorHAnsi"/>
        <w:noProof/>
      </w:rPr>
      <w:t>2</w:t>
    </w:r>
    <w:r w:rsidRPr="00D7060B">
      <w:rPr>
        <w:rFonts w:asciiTheme="majorHAnsi" w:hAnsiTheme="majorHAnsi" w:cstheme="maj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902A" w14:textId="77777777" w:rsidR="00AA580D" w:rsidRDefault="00AA580D" w:rsidP="00480FD7">
      <w:r>
        <w:separator/>
      </w:r>
    </w:p>
  </w:footnote>
  <w:footnote w:type="continuationSeparator" w:id="0">
    <w:p w14:paraId="58F8965A" w14:textId="77777777" w:rsidR="00AA580D" w:rsidRDefault="00AA580D" w:rsidP="00480FD7">
      <w:r>
        <w:continuationSeparator/>
      </w:r>
    </w:p>
  </w:footnote>
  <w:footnote w:type="continuationNotice" w:id="1">
    <w:p w14:paraId="2A9E63B5" w14:textId="77777777" w:rsidR="00AA580D" w:rsidRDefault="00AA58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CE62D" w14:textId="77777777" w:rsidR="00631B92" w:rsidRPr="00E71C3B" w:rsidRDefault="00631B92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E71C3B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9915">
    <w:abstractNumId w:val="22"/>
  </w:num>
  <w:num w:numId="2" w16cid:durableId="590284846">
    <w:abstractNumId w:val="22"/>
  </w:num>
  <w:num w:numId="3" w16cid:durableId="1946767487">
    <w:abstractNumId w:val="22"/>
  </w:num>
  <w:num w:numId="4" w16cid:durableId="1607034548">
    <w:abstractNumId w:val="17"/>
  </w:num>
  <w:num w:numId="5" w16cid:durableId="226770711">
    <w:abstractNumId w:val="0"/>
  </w:num>
  <w:num w:numId="6" w16cid:durableId="1321077953">
    <w:abstractNumId w:val="15"/>
  </w:num>
  <w:num w:numId="7" w16cid:durableId="555237031">
    <w:abstractNumId w:val="15"/>
  </w:num>
  <w:num w:numId="8" w16cid:durableId="1504468739">
    <w:abstractNumId w:val="14"/>
  </w:num>
  <w:num w:numId="9" w16cid:durableId="362093103">
    <w:abstractNumId w:val="2"/>
  </w:num>
  <w:num w:numId="10" w16cid:durableId="1193571599">
    <w:abstractNumId w:val="13"/>
  </w:num>
  <w:num w:numId="11" w16cid:durableId="1527983515">
    <w:abstractNumId w:val="4"/>
  </w:num>
  <w:num w:numId="12" w16cid:durableId="504785975">
    <w:abstractNumId w:val="12"/>
  </w:num>
  <w:num w:numId="13" w16cid:durableId="2120293799">
    <w:abstractNumId w:val="20"/>
  </w:num>
  <w:num w:numId="14" w16cid:durableId="1969118458">
    <w:abstractNumId w:val="7"/>
  </w:num>
  <w:num w:numId="15" w16cid:durableId="940987092">
    <w:abstractNumId w:val="18"/>
  </w:num>
  <w:num w:numId="16" w16cid:durableId="721951597">
    <w:abstractNumId w:val="5"/>
  </w:num>
  <w:num w:numId="17" w16cid:durableId="1395615328">
    <w:abstractNumId w:val="9"/>
  </w:num>
  <w:num w:numId="18" w16cid:durableId="2087873566">
    <w:abstractNumId w:val="11"/>
  </w:num>
  <w:num w:numId="19" w16cid:durableId="1238394933">
    <w:abstractNumId w:val="1"/>
  </w:num>
  <w:num w:numId="20" w16cid:durableId="1927958475">
    <w:abstractNumId w:val="3"/>
  </w:num>
  <w:num w:numId="21" w16cid:durableId="1421411079">
    <w:abstractNumId w:val="16"/>
  </w:num>
  <w:num w:numId="22" w16cid:durableId="1611814193">
    <w:abstractNumId w:val="8"/>
  </w:num>
  <w:num w:numId="23" w16cid:durableId="1331182020">
    <w:abstractNumId w:val="1"/>
  </w:num>
  <w:num w:numId="24" w16cid:durableId="1346249595">
    <w:abstractNumId w:val="18"/>
  </w:num>
  <w:num w:numId="25" w16cid:durableId="718093195">
    <w:abstractNumId w:val="12"/>
  </w:num>
  <w:num w:numId="26" w16cid:durableId="1934124848">
    <w:abstractNumId w:val="12"/>
  </w:num>
  <w:num w:numId="27" w16cid:durableId="833834367">
    <w:abstractNumId w:val="8"/>
  </w:num>
  <w:num w:numId="28" w16cid:durableId="744229899">
    <w:abstractNumId w:val="1"/>
  </w:num>
  <w:num w:numId="29" w16cid:durableId="211309639">
    <w:abstractNumId w:val="18"/>
  </w:num>
  <w:num w:numId="30" w16cid:durableId="10885782">
    <w:abstractNumId w:val="12"/>
  </w:num>
  <w:num w:numId="31" w16cid:durableId="1188954192">
    <w:abstractNumId w:val="12"/>
  </w:num>
  <w:num w:numId="32" w16cid:durableId="1076170736">
    <w:abstractNumId w:val="8"/>
  </w:num>
  <w:num w:numId="33" w16cid:durableId="1338340021">
    <w:abstractNumId w:val="6"/>
  </w:num>
  <w:num w:numId="34" w16cid:durableId="313607703">
    <w:abstractNumId w:val="1"/>
  </w:num>
  <w:num w:numId="35" w16cid:durableId="235407232">
    <w:abstractNumId w:val="18"/>
  </w:num>
  <w:num w:numId="36" w16cid:durableId="95949756">
    <w:abstractNumId w:val="12"/>
  </w:num>
  <w:num w:numId="37" w16cid:durableId="454754361">
    <w:abstractNumId w:val="12"/>
  </w:num>
  <w:num w:numId="38" w16cid:durableId="1525748051">
    <w:abstractNumId w:val="8"/>
  </w:num>
  <w:num w:numId="39" w16cid:durableId="1404525314">
    <w:abstractNumId w:val="6"/>
  </w:num>
  <w:num w:numId="40" w16cid:durableId="194541504">
    <w:abstractNumId w:val="21"/>
  </w:num>
  <w:num w:numId="41" w16cid:durableId="1829636511">
    <w:abstractNumId w:val="10"/>
  </w:num>
  <w:num w:numId="42" w16cid:durableId="20246300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02AA2"/>
    <w:rsid w:val="00010671"/>
    <w:rsid w:val="00010B54"/>
    <w:rsid w:val="00020479"/>
    <w:rsid w:val="00076446"/>
    <w:rsid w:val="000806F2"/>
    <w:rsid w:val="000830AE"/>
    <w:rsid w:val="000B3F90"/>
    <w:rsid w:val="000C3B9A"/>
    <w:rsid w:val="000C4732"/>
    <w:rsid w:val="000F6821"/>
    <w:rsid w:val="000F69B2"/>
    <w:rsid w:val="00100563"/>
    <w:rsid w:val="001023BA"/>
    <w:rsid w:val="0011139A"/>
    <w:rsid w:val="00163905"/>
    <w:rsid w:val="001845B4"/>
    <w:rsid w:val="00186118"/>
    <w:rsid w:val="001E1B75"/>
    <w:rsid w:val="001F1D0D"/>
    <w:rsid w:val="001F2EFC"/>
    <w:rsid w:val="001F6BBE"/>
    <w:rsid w:val="0021249A"/>
    <w:rsid w:val="00215471"/>
    <w:rsid w:val="00215956"/>
    <w:rsid w:val="002208BE"/>
    <w:rsid w:val="00225BA0"/>
    <w:rsid w:val="002407B2"/>
    <w:rsid w:val="0026787B"/>
    <w:rsid w:val="00281A35"/>
    <w:rsid w:val="00281F50"/>
    <w:rsid w:val="00286108"/>
    <w:rsid w:val="00295F9F"/>
    <w:rsid w:val="002A07C0"/>
    <w:rsid w:val="002D1EBE"/>
    <w:rsid w:val="002D379D"/>
    <w:rsid w:val="002D47A6"/>
    <w:rsid w:val="002D4DC7"/>
    <w:rsid w:val="002F76BD"/>
    <w:rsid w:val="003030F2"/>
    <w:rsid w:val="00304EF2"/>
    <w:rsid w:val="00332A15"/>
    <w:rsid w:val="00334511"/>
    <w:rsid w:val="00334F4E"/>
    <w:rsid w:val="00341F8B"/>
    <w:rsid w:val="00361327"/>
    <w:rsid w:val="00367FB2"/>
    <w:rsid w:val="00377EAF"/>
    <w:rsid w:val="003A1802"/>
    <w:rsid w:val="003B3062"/>
    <w:rsid w:val="003F6640"/>
    <w:rsid w:val="00424418"/>
    <w:rsid w:val="00435C8F"/>
    <w:rsid w:val="00452EC9"/>
    <w:rsid w:val="004668BC"/>
    <w:rsid w:val="00480C44"/>
    <w:rsid w:val="00480FD7"/>
    <w:rsid w:val="0048670C"/>
    <w:rsid w:val="00497178"/>
    <w:rsid w:val="004B4B05"/>
    <w:rsid w:val="004E338C"/>
    <w:rsid w:val="004F0AE5"/>
    <w:rsid w:val="004F1553"/>
    <w:rsid w:val="004F35B3"/>
    <w:rsid w:val="00504555"/>
    <w:rsid w:val="005202C7"/>
    <w:rsid w:val="00526DAD"/>
    <w:rsid w:val="005402DE"/>
    <w:rsid w:val="00541AE4"/>
    <w:rsid w:val="005764DE"/>
    <w:rsid w:val="00595476"/>
    <w:rsid w:val="005A25B8"/>
    <w:rsid w:val="005B53AD"/>
    <w:rsid w:val="005C7E88"/>
    <w:rsid w:val="005D1A4E"/>
    <w:rsid w:val="005E6256"/>
    <w:rsid w:val="005F572C"/>
    <w:rsid w:val="005F6BC6"/>
    <w:rsid w:val="0062351C"/>
    <w:rsid w:val="00631B92"/>
    <w:rsid w:val="00652107"/>
    <w:rsid w:val="006550FF"/>
    <w:rsid w:val="0065761A"/>
    <w:rsid w:val="00662F4D"/>
    <w:rsid w:val="00667889"/>
    <w:rsid w:val="006735CE"/>
    <w:rsid w:val="00684627"/>
    <w:rsid w:val="006914F9"/>
    <w:rsid w:val="006A0147"/>
    <w:rsid w:val="006B2D4C"/>
    <w:rsid w:val="006B6DB1"/>
    <w:rsid w:val="006E0763"/>
    <w:rsid w:val="006E2F78"/>
    <w:rsid w:val="006F2409"/>
    <w:rsid w:val="007052B6"/>
    <w:rsid w:val="00705C23"/>
    <w:rsid w:val="00735393"/>
    <w:rsid w:val="007464AC"/>
    <w:rsid w:val="00756B8D"/>
    <w:rsid w:val="007605AF"/>
    <w:rsid w:val="007773AD"/>
    <w:rsid w:val="00786115"/>
    <w:rsid w:val="00794E5E"/>
    <w:rsid w:val="007A070B"/>
    <w:rsid w:val="007C3CDD"/>
    <w:rsid w:val="007D0956"/>
    <w:rsid w:val="007D558A"/>
    <w:rsid w:val="00802359"/>
    <w:rsid w:val="0080474D"/>
    <w:rsid w:val="00804F4F"/>
    <w:rsid w:val="00846B99"/>
    <w:rsid w:val="00850D4C"/>
    <w:rsid w:val="00861F4B"/>
    <w:rsid w:val="00863F90"/>
    <w:rsid w:val="008750C7"/>
    <w:rsid w:val="00885C1D"/>
    <w:rsid w:val="008C2BB3"/>
    <w:rsid w:val="008E0182"/>
    <w:rsid w:val="008F5BE1"/>
    <w:rsid w:val="008F71AB"/>
    <w:rsid w:val="00921887"/>
    <w:rsid w:val="00923F94"/>
    <w:rsid w:val="0093161F"/>
    <w:rsid w:val="00937F54"/>
    <w:rsid w:val="0095110A"/>
    <w:rsid w:val="0095646D"/>
    <w:rsid w:val="0096036A"/>
    <w:rsid w:val="009608E0"/>
    <w:rsid w:val="0096553E"/>
    <w:rsid w:val="00981BF1"/>
    <w:rsid w:val="00991154"/>
    <w:rsid w:val="00994359"/>
    <w:rsid w:val="00994991"/>
    <w:rsid w:val="00995898"/>
    <w:rsid w:val="009D4ABB"/>
    <w:rsid w:val="009D798B"/>
    <w:rsid w:val="009F3617"/>
    <w:rsid w:val="00A03B81"/>
    <w:rsid w:val="00A21F45"/>
    <w:rsid w:val="00A370B3"/>
    <w:rsid w:val="00A57066"/>
    <w:rsid w:val="00A67905"/>
    <w:rsid w:val="00A7542F"/>
    <w:rsid w:val="00AA168F"/>
    <w:rsid w:val="00AA580D"/>
    <w:rsid w:val="00AA5AC4"/>
    <w:rsid w:val="00AB2F4B"/>
    <w:rsid w:val="00AB62F9"/>
    <w:rsid w:val="00AC269B"/>
    <w:rsid w:val="00AC44EA"/>
    <w:rsid w:val="00AE67E3"/>
    <w:rsid w:val="00AE79D8"/>
    <w:rsid w:val="00AF5CE8"/>
    <w:rsid w:val="00B24CBA"/>
    <w:rsid w:val="00B301C2"/>
    <w:rsid w:val="00B3504F"/>
    <w:rsid w:val="00B40474"/>
    <w:rsid w:val="00B44772"/>
    <w:rsid w:val="00B660DA"/>
    <w:rsid w:val="00B7767B"/>
    <w:rsid w:val="00B9523C"/>
    <w:rsid w:val="00B96038"/>
    <w:rsid w:val="00BC097D"/>
    <w:rsid w:val="00BC353F"/>
    <w:rsid w:val="00BC63AE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43479"/>
    <w:rsid w:val="00C4784E"/>
    <w:rsid w:val="00CA1DE4"/>
    <w:rsid w:val="00CA461E"/>
    <w:rsid w:val="00CB0AD3"/>
    <w:rsid w:val="00CD7B01"/>
    <w:rsid w:val="00CE670F"/>
    <w:rsid w:val="00CF3025"/>
    <w:rsid w:val="00D20345"/>
    <w:rsid w:val="00D2375A"/>
    <w:rsid w:val="00D434D1"/>
    <w:rsid w:val="00D461E9"/>
    <w:rsid w:val="00D67117"/>
    <w:rsid w:val="00D7060B"/>
    <w:rsid w:val="00D72468"/>
    <w:rsid w:val="00D7685E"/>
    <w:rsid w:val="00DA7AA8"/>
    <w:rsid w:val="00DC19D5"/>
    <w:rsid w:val="00DD0773"/>
    <w:rsid w:val="00DD21D5"/>
    <w:rsid w:val="00DD36C0"/>
    <w:rsid w:val="00DD636E"/>
    <w:rsid w:val="00DE67EB"/>
    <w:rsid w:val="00DF029C"/>
    <w:rsid w:val="00DF3B99"/>
    <w:rsid w:val="00DF6F06"/>
    <w:rsid w:val="00E24E15"/>
    <w:rsid w:val="00E26D32"/>
    <w:rsid w:val="00E42AE6"/>
    <w:rsid w:val="00E45779"/>
    <w:rsid w:val="00E639B8"/>
    <w:rsid w:val="00E71336"/>
    <w:rsid w:val="00E71C3B"/>
    <w:rsid w:val="00E75F28"/>
    <w:rsid w:val="00E811A0"/>
    <w:rsid w:val="00E86FE9"/>
    <w:rsid w:val="00E95EA2"/>
    <w:rsid w:val="00EA0FB4"/>
    <w:rsid w:val="00EC1887"/>
    <w:rsid w:val="00EF6333"/>
    <w:rsid w:val="00EF6D6A"/>
    <w:rsid w:val="00F209C7"/>
    <w:rsid w:val="00F35F55"/>
    <w:rsid w:val="00F373A4"/>
    <w:rsid w:val="00F420F0"/>
    <w:rsid w:val="00F4748E"/>
    <w:rsid w:val="00F64899"/>
    <w:rsid w:val="00F827A9"/>
    <w:rsid w:val="00F93A8A"/>
    <w:rsid w:val="00FA3D77"/>
    <w:rsid w:val="00FB50DF"/>
    <w:rsid w:val="00FB7716"/>
    <w:rsid w:val="00FE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B59A8D2"/>
  <w14:defaultImageDpi w14:val="300"/>
  <w15:docId w15:val="{DCCDFAC5-DC3A-4D84-B6A5-29C521CD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D2034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542F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FB4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A03B8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A03B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1Light">
    <w:name w:val="Grid Table 1 Light"/>
    <w:basedOn w:val="TableNormal"/>
    <w:uiPriority w:val="46"/>
    <w:rsid w:val="0002047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2047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F5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us01.safelinks.protection.outlook.com/?url=https%3A%2F%2Fapp.education.nsw.gov.au%2Fsport%2Fdisability-and-inclusion%2FMULTICLASS&amp;data=05%7C01%7CHollie.Shailes1%40det.nsw.edu.au%7C497b660932f7429d968208db108842f8%7C05a0e69a418a47c19c259387261bf991%7C0%7C0%7C638121949642759648%7CUnknown%7CTWFpbGZsb3d8eyJWIjoiMC4wLjAwMDAiLCJQIjoiV2luMzIiLCJBTiI6Ik1haWwiLCJXVCI6Mn0%3D%7C3000%7C%7C%7C&amp;sdata=izo43HQcGJseltyc8YhgC7q%2BVDBq22WoInf%2FMBP3tTc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CBA12F-1D60-4EB8-A7FC-73A847D54C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5E169-A6E1-4611-9357-308FFDFA460F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3.xml><?xml version="1.0" encoding="utf-8"?>
<ds:datastoreItem xmlns:ds="http://schemas.openxmlformats.org/officeDocument/2006/customXml" ds:itemID="{275A03EF-FA8F-469B-9BAA-ABCC296E2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ED3FEC-80B6-4CAF-A974-36DA6984E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2026-02-24T01:17:00Z</dcterms:created>
  <dcterms:modified xsi:type="dcterms:W3CDTF">2026-02-24T01:17:00Z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2024-01-16T22:58:20Z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99cda914-cd66-4e16-a0f0-eea694ae3219</vt:lpwstr>
  </property>
  <property fmtid="{D5CDD505-2E9C-101B-9397-08002B2CF9AE}" pid="10" name="MSIP_Label_b603dfd7-d93a-4381-a340-2995d8282205_ContentBits">
    <vt:lpwstr>0</vt:lpwstr>
  </property>
</Properties>
</file>