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Document header"/>
      </w:tblPr>
      <w:tblGrid>
        <w:gridCol w:w="3590"/>
        <w:gridCol w:w="3589"/>
        <w:gridCol w:w="3587"/>
      </w:tblGrid>
      <w:tr w:rsidR="0077792F" w:rsidRPr="00131B44" w14:paraId="6E43C11B" w14:textId="77777777" w:rsidTr="00703943">
        <w:trPr>
          <w:trHeight w:val="1401"/>
          <w:tblHeader/>
        </w:trPr>
        <w:tc>
          <w:tcPr>
            <w:tcW w:w="1667" w:type="pct"/>
            <w:vAlign w:val="center"/>
          </w:tcPr>
          <w:p w14:paraId="614C9BF2" w14:textId="77777777" w:rsidR="0077792F" w:rsidRPr="00131B44" w:rsidRDefault="0077792F" w:rsidP="00553296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31B44">
              <w:rPr>
                <w:rFonts w:asciiTheme="majorHAnsi" w:hAnsiTheme="majorHAnsi" w:cstheme="majorHAnsi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385426B0" wp14:editId="72E02AA4">
                  <wp:extent cx="1409700" cy="500216"/>
                  <wp:effectExtent l="0" t="0" r="0" b="0"/>
                  <wp:docPr id="1" name="Picture 1" descr="red waratah above blue text NSW government education" title="Do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AJ\Logo\DoE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412" cy="50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 w14:paraId="530785A1" w14:textId="10ADE03B" w:rsidR="0077792F" w:rsidRPr="00FB51CD" w:rsidRDefault="00FB51CD" w:rsidP="00553296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center"/>
              <w:rPr>
                <w:rFonts w:ascii="Montserrat" w:hAnsi="Montserrat" w:cstheme="majorHAnsi"/>
                <w:b/>
                <w:bCs/>
                <w:sz w:val="36"/>
                <w:szCs w:val="36"/>
              </w:rPr>
            </w:pPr>
            <w:r w:rsidRPr="00FB51CD">
              <w:rPr>
                <w:rFonts w:ascii="Montserrat" w:hAnsi="Montserrat" w:cstheme="majorHAnsi"/>
                <w:b/>
                <w:bCs/>
                <w:sz w:val="36"/>
                <w:szCs w:val="36"/>
              </w:rPr>
              <w:t xml:space="preserve">Secondary </w:t>
            </w:r>
            <w:r w:rsidR="0077792F" w:rsidRPr="00FB51CD">
              <w:rPr>
                <w:rFonts w:ascii="Montserrat" w:hAnsi="Montserrat" w:cstheme="majorHAnsi"/>
                <w:b/>
                <w:bCs/>
                <w:sz w:val="36"/>
                <w:szCs w:val="36"/>
              </w:rPr>
              <w:t xml:space="preserve">Bowls </w:t>
            </w:r>
          </w:p>
        </w:tc>
        <w:tc>
          <w:tcPr>
            <w:tcW w:w="1667" w:type="pct"/>
            <w:vAlign w:val="center"/>
          </w:tcPr>
          <w:p w14:paraId="629E4ED9" w14:textId="77777777" w:rsidR="0077792F" w:rsidRPr="00131B44" w:rsidRDefault="0077792F" w:rsidP="00553296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131B44">
              <w:rPr>
                <w:rFonts w:asciiTheme="majorHAnsi" w:hAnsiTheme="majorHAnsi" w:cstheme="majorHAnsi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7FE6249D" wp14:editId="69A68C9E">
                  <wp:extent cx="1314537" cy="611759"/>
                  <wp:effectExtent l="0" t="0" r="0" b="0"/>
                  <wp:docPr id="2" name="Picture 2" descr="north coast school sport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orth Coast Logo_B&amp;W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097" cy="622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46891" w14:textId="64A5905E" w:rsidR="0062351C" w:rsidRPr="00FB51CD" w:rsidRDefault="007C5772" w:rsidP="007C5772">
      <w:pPr>
        <w:pStyle w:val="IOSheading2"/>
        <w:rPr>
          <w:rFonts w:ascii="Montserrat" w:hAnsi="Montserrat" w:cstheme="majorHAnsi"/>
          <w:b/>
          <w:bCs/>
          <w:sz w:val="28"/>
          <w:szCs w:val="28"/>
          <w:u w:val="single"/>
        </w:rPr>
      </w:pPr>
      <w:r w:rsidRPr="00FB51CD">
        <w:rPr>
          <w:rFonts w:ascii="Montserrat" w:hAnsi="Montserrat" w:cstheme="majorHAnsi"/>
          <w:b/>
          <w:bCs/>
          <w:sz w:val="28"/>
          <w:szCs w:val="28"/>
          <w:u w:val="single"/>
        </w:rPr>
        <w:t>Nomination Form</w:t>
      </w:r>
    </w:p>
    <w:p w14:paraId="24CA9C5E" w14:textId="1EEA1EAE" w:rsidR="000C2E97" w:rsidRPr="00FB51CD" w:rsidRDefault="005F1774" w:rsidP="00F22F4B">
      <w:pPr>
        <w:pStyle w:val="IOSbodytext"/>
        <w:rPr>
          <w:rFonts w:ascii="Montserrat" w:hAnsi="Montserrat" w:cs="Arial"/>
        </w:rPr>
      </w:pPr>
      <w:r w:rsidRPr="00FB51CD">
        <w:rPr>
          <w:rFonts w:ascii="Montserrat" w:hAnsi="Montserrat" w:cs="Arial"/>
        </w:rPr>
        <w:t>Please fill in the following to apply to</w:t>
      </w:r>
      <w:r w:rsidR="00F22F4B" w:rsidRPr="00FB51CD">
        <w:rPr>
          <w:rFonts w:ascii="Montserrat" w:hAnsi="Montserrat" w:cs="Arial"/>
        </w:rPr>
        <w:t xml:space="preserve"> represent North Coast at the NSWCHS Bowls Championship</w:t>
      </w:r>
      <w:r w:rsidR="00FB51CD">
        <w:rPr>
          <w:rFonts w:ascii="Montserrat" w:hAnsi="Montserrat" w:cs="Arial"/>
        </w:rPr>
        <w:t>.</w:t>
      </w:r>
    </w:p>
    <w:p w14:paraId="58B2D6B1" w14:textId="30756BCE" w:rsidR="00FB51CD" w:rsidRPr="00FB51CD" w:rsidRDefault="000C2E97" w:rsidP="00F22F4B">
      <w:pPr>
        <w:pStyle w:val="IOSbodytext"/>
        <w:rPr>
          <w:rFonts w:ascii="Montserrat" w:hAnsi="Montserrat" w:cs="Arial"/>
        </w:rPr>
      </w:pPr>
      <w:r w:rsidRPr="00FB51CD">
        <w:rPr>
          <w:rFonts w:ascii="Montserrat" w:hAnsi="Montserrat" w:cs="Arial"/>
          <w:b/>
          <w:bCs/>
        </w:rPr>
        <w:t>NB:</w:t>
      </w:r>
      <w:r w:rsidRPr="00FB51CD">
        <w:rPr>
          <w:rFonts w:ascii="Montserrat" w:hAnsi="Montserrat" w:cs="Arial"/>
        </w:rPr>
        <w:t xml:space="preserve"> </w:t>
      </w:r>
      <w:r w:rsidR="00147A51" w:rsidRPr="00FB51CD">
        <w:rPr>
          <w:rFonts w:ascii="Montserrat" w:hAnsi="Montserrat" w:cs="Arial"/>
        </w:rPr>
        <w:t>Students applying</w:t>
      </w:r>
      <w:r w:rsidR="00147A51" w:rsidRPr="00FB51CD">
        <w:rPr>
          <w:rFonts w:ascii="Montserrat" w:hAnsi="Montserrat" w:cs="Arial"/>
          <w:u w:val="single"/>
        </w:rPr>
        <w:t xml:space="preserve"> MUST</w:t>
      </w:r>
      <w:r w:rsidR="00147A51" w:rsidRPr="00FB51CD">
        <w:rPr>
          <w:rFonts w:ascii="Montserrat" w:hAnsi="Montserrat" w:cs="Arial"/>
        </w:rPr>
        <w:t xml:space="preserve"> be available to represent at this state championship. </w:t>
      </w:r>
      <w:r w:rsidR="009B7776" w:rsidRPr="00FB51CD">
        <w:rPr>
          <w:rFonts w:ascii="Montserrat" w:hAnsi="Montserrat" w:cs="Arial"/>
        </w:rPr>
        <w:t>This includes full payment of championship levy</w:t>
      </w:r>
      <w:r w:rsidRPr="00FB51CD">
        <w:rPr>
          <w:rFonts w:ascii="Montserrat" w:hAnsi="Montserrat" w:cs="Arial"/>
        </w:rPr>
        <w:t>,</w:t>
      </w:r>
      <w:r w:rsidR="009B7776" w:rsidRPr="00FB51CD">
        <w:rPr>
          <w:rFonts w:ascii="Montserrat" w:hAnsi="Montserrat" w:cs="Arial"/>
        </w:rPr>
        <w:t xml:space="preserve"> travel and accommodation.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tudent Information"/>
        <w:tblDescription w:val="Student Information"/>
      </w:tblPr>
      <w:tblGrid>
        <w:gridCol w:w="2694"/>
        <w:gridCol w:w="2416"/>
        <w:gridCol w:w="2239"/>
        <w:gridCol w:w="3417"/>
      </w:tblGrid>
      <w:tr w:rsidR="00215471" w:rsidRPr="00FB51CD" w14:paraId="31246896" w14:textId="77777777" w:rsidTr="00FB51CD"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92" w14:textId="77777777" w:rsidR="00215471" w:rsidRPr="00FB51CD" w:rsidRDefault="0062351C" w:rsidP="00C26C69">
            <w:pPr>
              <w:pStyle w:val="IOStableheader"/>
              <w:spacing w:before="0" w:after="0" w:line="240" w:lineRule="auto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bookmarkStart w:id="0" w:name="ColumnTitle_1"/>
            <w:r w:rsidRPr="00FB51CD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31246893" w14:textId="77777777" w:rsidR="00215471" w:rsidRPr="00FB51CD" w:rsidRDefault="007605AF" w:rsidP="00C26C69">
            <w:pPr>
              <w:pStyle w:val="IOStableheader"/>
              <w:spacing w:before="0" w:after="0" w:line="240" w:lineRule="auto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FB51CD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94" w14:textId="77777777" w:rsidR="00215471" w:rsidRPr="00FB51CD" w:rsidRDefault="007605AF" w:rsidP="00C26C69">
            <w:pPr>
              <w:pStyle w:val="IOStableheader"/>
              <w:spacing w:before="0" w:after="0" w:line="240" w:lineRule="auto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FB51CD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14:paraId="31246895" w14:textId="77777777" w:rsidR="00215471" w:rsidRPr="00FB51CD" w:rsidRDefault="007605AF" w:rsidP="00C26C69">
            <w:pPr>
              <w:pStyle w:val="IOStableheader"/>
              <w:spacing w:before="0" w:after="0" w:line="240" w:lineRule="auto"/>
              <w:rPr>
                <w:rFonts w:ascii="Montserrat" w:hAnsi="Montserrat" w:cs="Arial"/>
                <w:b w:val="0"/>
                <w:color w:val="FFFFFF" w:themeColor="background1"/>
                <w:sz w:val="2"/>
              </w:rPr>
            </w:pPr>
            <w:r w:rsidRPr="00FB51CD">
              <w:rPr>
                <w:rFonts w:ascii="Montserrat" w:hAnsi="Montserrat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bookmarkEnd w:id="0"/>
      <w:tr w:rsidR="00215471" w:rsidRPr="00FB51CD" w14:paraId="3124689B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97" w14:textId="77777777" w:rsidR="00215471" w:rsidRPr="00FB51CD" w:rsidRDefault="00C26C69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Student’s name</w:t>
            </w:r>
            <w:r w:rsidR="007C5772" w:rsidRPr="00FB51CD">
              <w:rPr>
                <w:rFonts w:ascii="Montserrat" w:hAnsi="Montserrat" w:cs="Arial"/>
              </w:rPr>
              <w:t>:</w:t>
            </w:r>
          </w:p>
        </w:tc>
        <w:tc>
          <w:tcPr>
            <w:tcW w:w="2416" w:type="dxa"/>
            <w:tcBorders>
              <w:top w:val="nil"/>
              <w:left w:val="nil"/>
              <w:right w:val="nil"/>
            </w:tcBorders>
          </w:tcPr>
          <w:p w14:paraId="31246898" w14:textId="77777777" w:rsidR="00215471" w:rsidRPr="00FB51CD" w:rsidRDefault="00215471" w:rsidP="00C26C69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99" w14:textId="77777777" w:rsidR="00C26C69" w:rsidRPr="00FB51CD" w:rsidRDefault="007C5772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School:</w:t>
            </w:r>
          </w:p>
        </w:tc>
        <w:tc>
          <w:tcPr>
            <w:tcW w:w="3417" w:type="dxa"/>
            <w:tcBorders>
              <w:top w:val="nil"/>
              <w:left w:val="nil"/>
              <w:right w:val="nil"/>
            </w:tcBorders>
          </w:tcPr>
          <w:p w14:paraId="3124689A" w14:textId="77777777" w:rsidR="00215471" w:rsidRPr="00FB51CD" w:rsidRDefault="00215471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C26C69" w:rsidRPr="00FB51CD" w14:paraId="312468A0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9C" w14:textId="77777777" w:rsidR="00C26C69" w:rsidRPr="00FB51CD" w:rsidRDefault="006B55D0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School Year:</w:t>
            </w:r>
          </w:p>
        </w:tc>
        <w:tc>
          <w:tcPr>
            <w:tcW w:w="2416" w:type="dxa"/>
            <w:tcBorders>
              <w:left w:val="nil"/>
              <w:right w:val="nil"/>
            </w:tcBorders>
          </w:tcPr>
          <w:p w14:paraId="3124689D" w14:textId="77777777" w:rsidR="00C26C69" w:rsidRPr="00FB51CD" w:rsidRDefault="00C26C69" w:rsidP="00C26C69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9E" w14:textId="77777777" w:rsidR="00C26C69" w:rsidRPr="00FB51CD" w:rsidRDefault="00C26C69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Email</w:t>
            </w:r>
            <w:r w:rsidR="007C5772" w:rsidRPr="00FB51CD">
              <w:rPr>
                <w:rFonts w:ascii="Montserrat" w:hAnsi="Montserrat" w:cs="Arial"/>
              </w:rPr>
              <w:t>:</w:t>
            </w:r>
          </w:p>
        </w:tc>
        <w:tc>
          <w:tcPr>
            <w:tcW w:w="3417" w:type="dxa"/>
            <w:tcBorders>
              <w:left w:val="nil"/>
              <w:right w:val="nil"/>
            </w:tcBorders>
          </w:tcPr>
          <w:p w14:paraId="3124689F" w14:textId="77777777" w:rsidR="00C26C69" w:rsidRPr="00FB51CD" w:rsidRDefault="00C26C69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C26C69" w:rsidRPr="00FB51CD" w14:paraId="312468A5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A1" w14:textId="77777777" w:rsidR="00C26C69" w:rsidRPr="00FB51CD" w:rsidRDefault="00C26C69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Street address</w:t>
            </w:r>
            <w:r w:rsidR="007C5772" w:rsidRPr="00FB51CD">
              <w:rPr>
                <w:rFonts w:ascii="Montserrat" w:hAnsi="Montserrat" w:cs="Arial"/>
              </w:rPr>
              <w:t>:</w:t>
            </w:r>
          </w:p>
        </w:tc>
        <w:tc>
          <w:tcPr>
            <w:tcW w:w="2416" w:type="dxa"/>
            <w:tcBorders>
              <w:left w:val="nil"/>
              <w:right w:val="nil"/>
            </w:tcBorders>
          </w:tcPr>
          <w:p w14:paraId="312468A2" w14:textId="77777777" w:rsidR="00C26C69" w:rsidRPr="00FB51CD" w:rsidRDefault="00C26C69" w:rsidP="00C26C69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A3" w14:textId="77777777" w:rsidR="00C26C69" w:rsidRPr="00FB51CD" w:rsidRDefault="00C26C69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Suburb and postcode</w:t>
            </w:r>
            <w:r w:rsidR="007C5772" w:rsidRPr="00FB51CD">
              <w:rPr>
                <w:rFonts w:ascii="Montserrat" w:hAnsi="Montserrat" w:cs="Arial"/>
              </w:rPr>
              <w:t>:</w:t>
            </w:r>
          </w:p>
        </w:tc>
        <w:tc>
          <w:tcPr>
            <w:tcW w:w="3417" w:type="dxa"/>
            <w:tcBorders>
              <w:left w:val="nil"/>
              <w:right w:val="nil"/>
            </w:tcBorders>
          </w:tcPr>
          <w:p w14:paraId="312468A4" w14:textId="77777777" w:rsidR="00C26C69" w:rsidRPr="00FB51CD" w:rsidRDefault="00C26C69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C26C69" w:rsidRPr="00FB51CD" w14:paraId="312468AA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A6" w14:textId="77777777" w:rsidR="00C26C69" w:rsidRPr="00FB51CD" w:rsidRDefault="007C5772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Home phone:</w:t>
            </w:r>
          </w:p>
        </w:tc>
        <w:tc>
          <w:tcPr>
            <w:tcW w:w="2416" w:type="dxa"/>
            <w:tcBorders>
              <w:left w:val="nil"/>
              <w:right w:val="nil"/>
            </w:tcBorders>
          </w:tcPr>
          <w:p w14:paraId="312468A7" w14:textId="77777777" w:rsidR="00C26C69" w:rsidRPr="00FB51CD" w:rsidRDefault="00C26C69" w:rsidP="00C26C69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A8" w14:textId="77777777" w:rsidR="00C26C69" w:rsidRPr="00FB51CD" w:rsidRDefault="007C5772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Mobile Phone:</w:t>
            </w:r>
          </w:p>
        </w:tc>
        <w:tc>
          <w:tcPr>
            <w:tcW w:w="3417" w:type="dxa"/>
            <w:tcBorders>
              <w:left w:val="nil"/>
              <w:right w:val="nil"/>
            </w:tcBorders>
          </w:tcPr>
          <w:p w14:paraId="312468A9" w14:textId="77777777" w:rsidR="00C26C69" w:rsidRPr="00FB51CD" w:rsidRDefault="00C26C69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7C5772" w:rsidRPr="00FB51CD" w14:paraId="312468AF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AB" w14:textId="77777777" w:rsidR="007C5772" w:rsidRPr="00FB51CD" w:rsidRDefault="007C5772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Age:</w:t>
            </w:r>
          </w:p>
        </w:tc>
        <w:tc>
          <w:tcPr>
            <w:tcW w:w="2416" w:type="dxa"/>
            <w:tcBorders>
              <w:left w:val="nil"/>
              <w:right w:val="nil"/>
            </w:tcBorders>
          </w:tcPr>
          <w:p w14:paraId="312468AC" w14:textId="77777777" w:rsidR="007C5772" w:rsidRPr="00FB51CD" w:rsidRDefault="007C5772" w:rsidP="00C26C69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AD" w14:textId="77777777" w:rsidR="007C5772" w:rsidRPr="00FB51CD" w:rsidRDefault="006B55D0" w:rsidP="006B55D0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Date of Birth:</w:t>
            </w:r>
          </w:p>
        </w:tc>
        <w:tc>
          <w:tcPr>
            <w:tcW w:w="3417" w:type="dxa"/>
            <w:tcBorders>
              <w:left w:val="nil"/>
              <w:right w:val="nil"/>
            </w:tcBorders>
          </w:tcPr>
          <w:p w14:paraId="312468AE" w14:textId="77777777" w:rsidR="007C5772" w:rsidRPr="00FB51CD" w:rsidRDefault="007C5772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B2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B0" w14:textId="77777777" w:rsidR="006B55D0" w:rsidRPr="00FB51CD" w:rsidRDefault="006B55D0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Preferred Bowling Position/s</w:t>
            </w:r>
          </w:p>
        </w:tc>
        <w:tc>
          <w:tcPr>
            <w:tcW w:w="8072" w:type="dxa"/>
            <w:gridSpan w:val="3"/>
            <w:tcBorders>
              <w:left w:val="nil"/>
              <w:right w:val="nil"/>
            </w:tcBorders>
          </w:tcPr>
          <w:p w14:paraId="312468B1" w14:textId="77777777" w:rsidR="006B55D0" w:rsidRPr="00FB51CD" w:rsidRDefault="006B55D0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B5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B3" w14:textId="77777777" w:rsidR="006B55D0" w:rsidRPr="00FB51CD" w:rsidRDefault="006B55D0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Bowls Experience</w:t>
            </w:r>
          </w:p>
        </w:tc>
        <w:tc>
          <w:tcPr>
            <w:tcW w:w="8072" w:type="dxa"/>
            <w:gridSpan w:val="3"/>
            <w:tcBorders>
              <w:left w:val="nil"/>
              <w:right w:val="nil"/>
            </w:tcBorders>
          </w:tcPr>
          <w:p w14:paraId="312468B4" w14:textId="77777777" w:rsidR="006B55D0" w:rsidRPr="00FB51CD" w:rsidRDefault="006B55D0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B8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B6" w14:textId="77777777" w:rsidR="006B55D0" w:rsidRPr="00FB51CD" w:rsidRDefault="006B55D0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</w:p>
        </w:tc>
        <w:tc>
          <w:tcPr>
            <w:tcW w:w="8072" w:type="dxa"/>
            <w:gridSpan w:val="3"/>
            <w:tcBorders>
              <w:left w:val="nil"/>
              <w:right w:val="nil"/>
            </w:tcBorders>
          </w:tcPr>
          <w:p w14:paraId="312468B7" w14:textId="77777777" w:rsidR="006B55D0" w:rsidRPr="00FB51CD" w:rsidRDefault="006B55D0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BB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B9" w14:textId="77777777" w:rsidR="006B55D0" w:rsidRPr="00FB51CD" w:rsidRDefault="006B55D0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</w:p>
        </w:tc>
        <w:tc>
          <w:tcPr>
            <w:tcW w:w="8072" w:type="dxa"/>
            <w:gridSpan w:val="3"/>
            <w:tcBorders>
              <w:left w:val="nil"/>
              <w:right w:val="nil"/>
            </w:tcBorders>
          </w:tcPr>
          <w:p w14:paraId="312468BA" w14:textId="77777777" w:rsidR="006B55D0" w:rsidRPr="00FB51CD" w:rsidRDefault="006B55D0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BE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BC" w14:textId="77777777" w:rsidR="006B55D0" w:rsidRPr="00FB51CD" w:rsidRDefault="006B55D0" w:rsidP="00C26C69">
            <w:pPr>
              <w:pStyle w:val="IOStabletext"/>
              <w:jc w:val="right"/>
              <w:rPr>
                <w:rFonts w:ascii="Montserrat" w:hAnsi="Montserrat" w:cs="Arial"/>
              </w:rPr>
            </w:pPr>
          </w:p>
        </w:tc>
        <w:tc>
          <w:tcPr>
            <w:tcW w:w="8072" w:type="dxa"/>
            <w:gridSpan w:val="3"/>
            <w:tcBorders>
              <w:left w:val="nil"/>
              <w:right w:val="nil"/>
            </w:tcBorders>
          </w:tcPr>
          <w:p w14:paraId="312468BD" w14:textId="77777777" w:rsidR="006B55D0" w:rsidRPr="00FB51CD" w:rsidRDefault="006B55D0" w:rsidP="00215471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C3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BF" w14:textId="77777777" w:rsidR="006B55D0" w:rsidRPr="00FB51CD" w:rsidRDefault="006B55D0" w:rsidP="006B55D0">
            <w:pPr>
              <w:pStyle w:val="IOStabletext"/>
              <w:jc w:val="righ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br/>
              <w:t>Signed:</w:t>
            </w:r>
          </w:p>
        </w:tc>
        <w:tc>
          <w:tcPr>
            <w:tcW w:w="2416" w:type="dxa"/>
            <w:tcBorders>
              <w:left w:val="nil"/>
              <w:bottom w:val="single" w:sz="4" w:space="0" w:color="auto"/>
              <w:right w:val="nil"/>
            </w:tcBorders>
          </w:tcPr>
          <w:p w14:paraId="312468C0" w14:textId="77777777" w:rsidR="006B55D0" w:rsidRPr="00FB51CD" w:rsidRDefault="006B55D0" w:rsidP="00553296">
            <w:pPr>
              <w:pStyle w:val="IOStabletext"/>
              <w:rPr>
                <w:rFonts w:ascii="Montserrat" w:hAnsi="Montserrat" w:cs="Arial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C1" w14:textId="77777777" w:rsidR="006B55D0" w:rsidRPr="00FB51CD" w:rsidRDefault="006B55D0" w:rsidP="00553296">
            <w:pPr>
              <w:pStyle w:val="IOStabletext"/>
              <w:jc w:val="right"/>
              <w:rPr>
                <w:rFonts w:ascii="Montserrat" w:hAnsi="Montserrat" w:cs="Arial"/>
              </w:rPr>
            </w:pPr>
          </w:p>
        </w:tc>
        <w:tc>
          <w:tcPr>
            <w:tcW w:w="3417" w:type="dxa"/>
            <w:tcBorders>
              <w:left w:val="nil"/>
              <w:bottom w:val="single" w:sz="4" w:space="0" w:color="auto"/>
              <w:right w:val="nil"/>
            </w:tcBorders>
          </w:tcPr>
          <w:p w14:paraId="312468C2" w14:textId="77777777" w:rsidR="006B55D0" w:rsidRPr="00FB51CD" w:rsidRDefault="006B55D0" w:rsidP="00553296">
            <w:pPr>
              <w:pStyle w:val="IOStabletext"/>
              <w:rPr>
                <w:rFonts w:ascii="Montserrat" w:hAnsi="Montserrat" w:cs="Arial"/>
              </w:rPr>
            </w:pPr>
          </w:p>
        </w:tc>
      </w:tr>
      <w:tr w:rsidR="006B55D0" w:rsidRPr="00FB51CD" w14:paraId="312468C8" w14:textId="77777777" w:rsidTr="00FB51C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2468C4" w14:textId="77777777" w:rsidR="006B55D0" w:rsidRPr="00FB51CD" w:rsidRDefault="006B55D0" w:rsidP="006B55D0">
            <w:pPr>
              <w:pStyle w:val="IOStabletext"/>
              <w:jc w:val="right"/>
              <w:rPr>
                <w:rFonts w:ascii="Montserrat" w:hAnsi="Montserrat" w:cs="Arial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468C5" w14:textId="77777777" w:rsidR="006B55D0" w:rsidRPr="00FB51CD" w:rsidRDefault="006B55D0" w:rsidP="00553296">
            <w:pPr>
              <w:pStyle w:val="IOStabletex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Principal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14:paraId="312468C6" w14:textId="77777777" w:rsidR="006B55D0" w:rsidRPr="00FB51CD" w:rsidRDefault="006B55D0" w:rsidP="00553296">
            <w:pPr>
              <w:pStyle w:val="IOStabletext"/>
              <w:jc w:val="right"/>
              <w:rPr>
                <w:rFonts w:ascii="Montserrat" w:hAnsi="Montserrat" w:cs="Arial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468C7" w14:textId="77777777" w:rsidR="006B55D0" w:rsidRPr="00FB51CD" w:rsidRDefault="006B55D0" w:rsidP="00553296">
            <w:pPr>
              <w:pStyle w:val="IOStabletext"/>
              <w:rPr>
                <w:rFonts w:ascii="Montserrat" w:hAnsi="Montserrat" w:cs="Arial"/>
              </w:rPr>
            </w:pPr>
            <w:r w:rsidRPr="00FB51CD">
              <w:rPr>
                <w:rFonts w:ascii="Montserrat" w:hAnsi="Montserrat" w:cs="Arial"/>
              </w:rPr>
              <w:t>School Sports Organiser</w:t>
            </w:r>
          </w:p>
        </w:tc>
      </w:tr>
    </w:tbl>
    <w:p w14:paraId="68BA8D33" w14:textId="77777777" w:rsidR="00FB51CD" w:rsidRDefault="00FB51CD" w:rsidP="006B55D0">
      <w:pPr>
        <w:pStyle w:val="IOSbodytext"/>
        <w:tabs>
          <w:tab w:val="clear" w:pos="2268"/>
        </w:tabs>
        <w:spacing w:before="240"/>
        <w:rPr>
          <w:rFonts w:ascii="Montserrat" w:hAnsi="Montserrat" w:cs="Arial"/>
          <w:b/>
        </w:rPr>
      </w:pPr>
    </w:p>
    <w:p w14:paraId="312468C9" w14:textId="2BE0C38C" w:rsidR="007C5772" w:rsidRDefault="006B55D0" w:rsidP="006B55D0">
      <w:pPr>
        <w:pStyle w:val="IOSbodytext"/>
        <w:tabs>
          <w:tab w:val="clear" w:pos="2268"/>
        </w:tabs>
        <w:spacing w:before="240"/>
        <w:rPr>
          <w:rFonts w:ascii="Montserrat" w:hAnsi="Montserrat" w:cs="Arial"/>
          <w:b/>
        </w:rPr>
      </w:pPr>
      <w:r w:rsidRPr="00FB51CD">
        <w:rPr>
          <w:rFonts w:ascii="Montserrat" w:hAnsi="Montserrat" w:cs="Arial"/>
          <w:b/>
        </w:rPr>
        <w:br/>
        <w:t>Please email this completed sheet</w:t>
      </w:r>
      <w:r w:rsidR="00672FFF" w:rsidRPr="00FB51CD">
        <w:rPr>
          <w:rFonts w:ascii="Montserrat" w:hAnsi="Montserrat" w:cs="Arial"/>
          <w:b/>
        </w:rPr>
        <w:t xml:space="preserve"> to </w:t>
      </w:r>
      <w:r w:rsidR="00FB51CD">
        <w:rPr>
          <w:rFonts w:ascii="Montserrat" w:hAnsi="Montserrat" w:cs="Arial"/>
          <w:b/>
        </w:rPr>
        <w:t>North Coast School Sport:</w:t>
      </w:r>
    </w:p>
    <w:p w14:paraId="28C329EB" w14:textId="570EA17F" w:rsidR="00FB51CD" w:rsidRPr="00FB51CD" w:rsidRDefault="00FB51CD" w:rsidP="006B55D0">
      <w:pPr>
        <w:pStyle w:val="IOSbodytext"/>
        <w:tabs>
          <w:tab w:val="clear" w:pos="2268"/>
        </w:tabs>
        <w:spacing w:before="240"/>
        <w:rPr>
          <w:rFonts w:ascii="Montserrat" w:hAnsi="Montserrat" w:cs="Arial"/>
          <w:bCs/>
          <w:color w:val="365F91" w:themeColor="accent1" w:themeShade="BF"/>
          <w:u w:val="single"/>
        </w:rPr>
      </w:pPr>
      <w:r w:rsidRPr="00FB51CD">
        <w:rPr>
          <w:rFonts w:ascii="Montserrat" w:hAnsi="Montserrat" w:cs="Arial"/>
          <w:bCs/>
          <w:color w:val="365F91" w:themeColor="accent1" w:themeShade="BF"/>
          <w:u w:val="single"/>
        </w:rPr>
        <w:t>nthcoastsport@det.nsw.edu.au</w:t>
      </w:r>
    </w:p>
    <w:p w14:paraId="312468CB" w14:textId="33D2750A" w:rsidR="006B55D0" w:rsidRPr="00FB51CD" w:rsidRDefault="00AF191B" w:rsidP="006B55D0">
      <w:pPr>
        <w:pStyle w:val="IOSbodytext"/>
        <w:spacing w:before="240"/>
        <w:rPr>
          <w:rFonts w:ascii="Montserrat" w:hAnsi="Montserrat" w:cs="Arial"/>
        </w:rPr>
      </w:pPr>
      <w:r w:rsidRPr="00FB51CD">
        <w:rPr>
          <w:rFonts w:ascii="Montserrat" w:hAnsi="Montserrat" w:cstheme="majorHAnsi"/>
        </w:rPr>
        <w:br/>
      </w:r>
      <w:r w:rsidR="008B6721" w:rsidRPr="00FB51CD">
        <w:rPr>
          <w:rFonts w:ascii="Montserrat" w:hAnsi="Montserrat" w:cs="Arial"/>
        </w:rPr>
        <w:br/>
      </w:r>
      <w:r w:rsidR="00BF6757" w:rsidRPr="00FB51CD">
        <w:rPr>
          <w:rFonts w:ascii="Montserrat" w:hAnsi="Montserrat" w:cs="Arial"/>
        </w:rPr>
        <w:br/>
      </w:r>
    </w:p>
    <w:sectPr w:rsidR="006B55D0" w:rsidRPr="00FB51CD" w:rsidSect="007C57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E9EAC" w14:textId="77777777" w:rsidR="000A3EEC" w:rsidRDefault="000A3EEC" w:rsidP="00480FD7">
      <w:r>
        <w:separator/>
      </w:r>
    </w:p>
  </w:endnote>
  <w:endnote w:type="continuationSeparator" w:id="0">
    <w:p w14:paraId="4B55293F" w14:textId="77777777" w:rsidR="000A3EEC" w:rsidRDefault="000A3EEC" w:rsidP="00480FD7">
      <w:r>
        <w:continuationSeparator/>
      </w:r>
    </w:p>
  </w:endnote>
  <w:endnote w:type="continuationNotice" w:id="1">
    <w:p w14:paraId="5B8E1931" w14:textId="77777777" w:rsidR="000A3EEC" w:rsidRDefault="000A3E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69D2" w14:textId="77777777" w:rsidR="00553296" w:rsidRDefault="005532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468D5" w14:textId="7E59C04B" w:rsidR="00553296" w:rsidRPr="00131B44" w:rsidRDefault="00553296" w:rsidP="0062351C">
    <w:pPr>
      <w:pStyle w:val="IOSfooter"/>
      <w:spacing w:before="120"/>
      <w:rPr>
        <w:rFonts w:asciiTheme="majorHAnsi" w:hAnsiTheme="majorHAnsi" w:cstheme="majorHAnsi"/>
      </w:rPr>
    </w:pPr>
    <w:r w:rsidRPr="00131B44">
      <w:rPr>
        <w:rFonts w:asciiTheme="majorHAnsi" w:hAnsiTheme="majorHAnsi" w:cstheme="majorHAnsi"/>
      </w:rPr>
      <w:t>Secondary Bowls Nomination Form</w:t>
    </w:r>
    <w:r w:rsidRPr="00131B44">
      <w:rPr>
        <w:rFonts w:asciiTheme="majorHAnsi" w:hAnsiTheme="majorHAnsi" w:cstheme="majorHAnsi"/>
      </w:rPr>
      <w:tab/>
    </w:r>
    <w:r w:rsidRPr="00131B44">
      <w:rPr>
        <w:rFonts w:asciiTheme="majorHAnsi" w:hAnsiTheme="majorHAnsi" w:cstheme="majorHAnsi"/>
      </w:rPr>
      <w:tab/>
    </w:r>
    <w:r w:rsidRPr="00131B44">
      <w:rPr>
        <w:rFonts w:asciiTheme="majorHAnsi" w:hAnsiTheme="majorHAnsi" w:cstheme="majorHAnsi"/>
      </w:rPr>
      <w:fldChar w:fldCharType="begin"/>
    </w:r>
    <w:r w:rsidRPr="00131B44">
      <w:rPr>
        <w:rFonts w:asciiTheme="majorHAnsi" w:hAnsiTheme="majorHAnsi" w:cstheme="majorHAnsi"/>
      </w:rPr>
      <w:instrText xml:space="preserve"> PAGE </w:instrText>
    </w:r>
    <w:r w:rsidRPr="00131B44">
      <w:rPr>
        <w:rFonts w:asciiTheme="majorHAnsi" w:hAnsiTheme="majorHAnsi" w:cstheme="majorHAnsi"/>
      </w:rPr>
      <w:fldChar w:fldCharType="separate"/>
    </w:r>
    <w:r>
      <w:rPr>
        <w:rFonts w:asciiTheme="majorHAnsi" w:hAnsiTheme="majorHAnsi" w:cstheme="majorHAnsi"/>
        <w:noProof/>
      </w:rPr>
      <w:t>1</w:t>
    </w:r>
    <w:r w:rsidRPr="00131B44">
      <w:rPr>
        <w:rFonts w:asciiTheme="majorHAnsi" w:hAnsiTheme="majorHAnsi" w:cstheme="maj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BEFC" w14:textId="77777777" w:rsidR="00553296" w:rsidRDefault="00553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3F35A" w14:textId="77777777" w:rsidR="000A3EEC" w:rsidRDefault="000A3EEC" w:rsidP="00480FD7">
      <w:r>
        <w:separator/>
      </w:r>
    </w:p>
  </w:footnote>
  <w:footnote w:type="continuationSeparator" w:id="0">
    <w:p w14:paraId="39AEEA17" w14:textId="77777777" w:rsidR="000A3EEC" w:rsidRDefault="000A3EEC" w:rsidP="00480FD7">
      <w:r>
        <w:continuationSeparator/>
      </w:r>
    </w:p>
  </w:footnote>
  <w:footnote w:type="continuationNotice" w:id="1">
    <w:p w14:paraId="5B7FC6F1" w14:textId="77777777" w:rsidR="000A3EEC" w:rsidRDefault="000A3E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7B7F" w14:textId="77777777" w:rsidR="00553296" w:rsidRDefault="005532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468D4" w14:textId="77777777" w:rsidR="00553296" w:rsidRPr="00131B44" w:rsidRDefault="00553296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131B44">
      <w:rPr>
        <w:rFonts w:asciiTheme="majorHAnsi" w:hAnsiTheme="majorHAnsi" w:cstheme="majorHAnsi"/>
      </w:rPr>
      <w:t>North Coast School Sport Association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6550" w14:textId="77777777" w:rsidR="00553296" w:rsidRDefault="00553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912123">
    <w:abstractNumId w:val="22"/>
  </w:num>
  <w:num w:numId="2" w16cid:durableId="895318628">
    <w:abstractNumId w:val="22"/>
  </w:num>
  <w:num w:numId="3" w16cid:durableId="1177843743">
    <w:abstractNumId w:val="22"/>
  </w:num>
  <w:num w:numId="4" w16cid:durableId="1338770733">
    <w:abstractNumId w:val="17"/>
  </w:num>
  <w:num w:numId="5" w16cid:durableId="1163818830">
    <w:abstractNumId w:val="0"/>
  </w:num>
  <w:num w:numId="6" w16cid:durableId="1151018995">
    <w:abstractNumId w:val="15"/>
  </w:num>
  <w:num w:numId="7" w16cid:durableId="1998335158">
    <w:abstractNumId w:val="15"/>
  </w:num>
  <w:num w:numId="8" w16cid:durableId="249390000">
    <w:abstractNumId w:val="14"/>
  </w:num>
  <w:num w:numId="9" w16cid:durableId="571474069">
    <w:abstractNumId w:val="2"/>
  </w:num>
  <w:num w:numId="10" w16cid:durableId="190649156">
    <w:abstractNumId w:val="13"/>
  </w:num>
  <w:num w:numId="11" w16cid:durableId="787702524">
    <w:abstractNumId w:val="4"/>
  </w:num>
  <w:num w:numId="12" w16cid:durableId="461121409">
    <w:abstractNumId w:val="12"/>
  </w:num>
  <w:num w:numId="13" w16cid:durableId="279344507">
    <w:abstractNumId w:val="20"/>
  </w:num>
  <w:num w:numId="14" w16cid:durableId="254560640">
    <w:abstractNumId w:val="7"/>
  </w:num>
  <w:num w:numId="15" w16cid:durableId="1653286840">
    <w:abstractNumId w:val="18"/>
  </w:num>
  <w:num w:numId="16" w16cid:durableId="1646812943">
    <w:abstractNumId w:val="5"/>
  </w:num>
  <w:num w:numId="17" w16cid:durableId="1821343273">
    <w:abstractNumId w:val="9"/>
  </w:num>
  <w:num w:numId="18" w16cid:durableId="2028670971">
    <w:abstractNumId w:val="11"/>
  </w:num>
  <w:num w:numId="19" w16cid:durableId="949892921">
    <w:abstractNumId w:val="1"/>
  </w:num>
  <w:num w:numId="20" w16cid:durableId="881864982">
    <w:abstractNumId w:val="3"/>
  </w:num>
  <w:num w:numId="21" w16cid:durableId="1128359871">
    <w:abstractNumId w:val="16"/>
  </w:num>
  <w:num w:numId="22" w16cid:durableId="402677300">
    <w:abstractNumId w:val="8"/>
  </w:num>
  <w:num w:numId="23" w16cid:durableId="236138069">
    <w:abstractNumId w:val="1"/>
  </w:num>
  <w:num w:numId="24" w16cid:durableId="715544743">
    <w:abstractNumId w:val="18"/>
  </w:num>
  <w:num w:numId="25" w16cid:durableId="260453136">
    <w:abstractNumId w:val="12"/>
  </w:num>
  <w:num w:numId="26" w16cid:durableId="60832659">
    <w:abstractNumId w:val="12"/>
  </w:num>
  <w:num w:numId="27" w16cid:durableId="2111660472">
    <w:abstractNumId w:val="8"/>
  </w:num>
  <w:num w:numId="28" w16cid:durableId="171802210">
    <w:abstractNumId w:val="1"/>
  </w:num>
  <w:num w:numId="29" w16cid:durableId="245723735">
    <w:abstractNumId w:val="18"/>
  </w:num>
  <w:num w:numId="30" w16cid:durableId="1586108846">
    <w:abstractNumId w:val="12"/>
  </w:num>
  <w:num w:numId="31" w16cid:durableId="1076787302">
    <w:abstractNumId w:val="12"/>
  </w:num>
  <w:num w:numId="32" w16cid:durableId="1136878122">
    <w:abstractNumId w:val="8"/>
  </w:num>
  <w:num w:numId="33" w16cid:durableId="1223634025">
    <w:abstractNumId w:val="6"/>
  </w:num>
  <w:num w:numId="34" w16cid:durableId="141698147">
    <w:abstractNumId w:val="1"/>
  </w:num>
  <w:num w:numId="35" w16cid:durableId="2118482214">
    <w:abstractNumId w:val="18"/>
  </w:num>
  <w:num w:numId="36" w16cid:durableId="317809582">
    <w:abstractNumId w:val="12"/>
  </w:num>
  <w:num w:numId="37" w16cid:durableId="2108698107">
    <w:abstractNumId w:val="12"/>
  </w:num>
  <w:num w:numId="38" w16cid:durableId="1126658149">
    <w:abstractNumId w:val="8"/>
  </w:num>
  <w:num w:numId="39" w16cid:durableId="199976318">
    <w:abstractNumId w:val="6"/>
  </w:num>
  <w:num w:numId="40" w16cid:durableId="1563325774">
    <w:abstractNumId w:val="21"/>
  </w:num>
  <w:num w:numId="41" w16cid:durableId="1320110958">
    <w:abstractNumId w:val="10"/>
  </w:num>
  <w:num w:numId="42" w16cid:durableId="20332670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75708"/>
    <w:rsid w:val="00076446"/>
    <w:rsid w:val="000A3EEC"/>
    <w:rsid w:val="000C2E97"/>
    <w:rsid w:val="000C3B9A"/>
    <w:rsid w:val="000C4732"/>
    <w:rsid w:val="000F6821"/>
    <w:rsid w:val="00100563"/>
    <w:rsid w:val="00131B44"/>
    <w:rsid w:val="00147A51"/>
    <w:rsid w:val="00153CE0"/>
    <w:rsid w:val="00186118"/>
    <w:rsid w:val="001E1B75"/>
    <w:rsid w:val="001F1D0D"/>
    <w:rsid w:val="001F642A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C42B0"/>
    <w:rsid w:val="002D379D"/>
    <w:rsid w:val="002D47A6"/>
    <w:rsid w:val="002D4BDF"/>
    <w:rsid w:val="003030F2"/>
    <w:rsid w:val="00304EF2"/>
    <w:rsid w:val="0030679D"/>
    <w:rsid w:val="003164DB"/>
    <w:rsid w:val="00325D20"/>
    <w:rsid w:val="00334511"/>
    <w:rsid w:val="00341F8B"/>
    <w:rsid w:val="00361327"/>
    <w:rsid w:val="00367FB2"/>
    <w:rsid w:val="00380C51"/>
    <w:rsid w:val="003B3062"/>
    <w:rsid w:val="003C48A3"/>
    <w:rsid w:val="003E52BC"/>
    <w:rsid w:val="003F5B44"/>
    <w:rsid w:val="004668BC"/>
    <w:rsid w:val="00480C44"/>
    <w:rsid w:val="00480FD7"/>
    <w:rsid w:val="004B3800"/>
    <w:rsid w:val="004B4B05"/>
    <w:rsid w:val="004E338C"/>
    <w:rsid w:val="004F35B3"/>
    <w:rsid w:val="00500B15"/>
    <w:rsid w:val="00504555"/>
    <w:rsid w:val="005202C7"/>
    <w:rsid w:val="00531DAB"/>
    <w:rsid w:val="005402DE"/>
    <w:rsid w:val="00541AE4"/>
    <w:rsid w:val="00553296"/>
    <w:rsid w:val="005764DE"/>
    <w:rsid w:val="00595476"/>
    <w:rsid w:val="005B53AD"/>
    <w:rsid w:val="005B612B"/>
    <w:rsid w:val="005C7E88"/>
    <w:rsid w:val="005D1A4E"/>
    <w:rsid w:val="005F1774"/>
    <w:rsid w:val="0062351C"/>
    <w:rsid w:val="00623E49"/>
    <w:rsid w:val="00652107"/>
    <w:rsid w:val="0065761A"/>
    <w:rsid w:val="00662F4D"/>
    <w:rsid w:val="00672FFF"/>
    <w:rsid w:val="006735CE"/>
    <w:rsid w:val="00684627"/>
    <w:rsid w:val="006914F9"/>
    <w:rsid w:val="006B279A"/>
    <w:rsid w:val="006B2D4C"/>
    <w:rsid w:val="006B55D0"/>
    <w:rsid w:val="006E2F78"/>
    <w:rsid w:val="006F2409"/>
    <w:rsid w:val="00703943"/>
    <w:rsid w:val="007052B6"/>
    <w:rsid w:val="00735393"/>
    <w:rsid w:val="007464AC"/>
    <w:rsid w:val="00756B8D"/>
    <w:rsid w:val="007605AF"/>
    <w:rsid w:val="007773AD"/>
    <w:rsid w:val="0077792F"/>
    <w:rsid w:val="00786115"/>
    <w:rsid w:val="007A070B"/>
    <w:rsid w:val="007A2EDD"/>
    <w:rsid w:val="007C3CDD"/>
    <w:rsid w:val="007C5772"/>
    <w:rsid w:val="007D0956"/>
    <w:rsid w:val="007D558A"/>
    <w:rsid w:val="00803853"/>
    <w:rsid w:val="0080474D"/>
    <w:rsid w:val="00804F4F"/>
    <w:rsid w:val="008313C7"/>
    <w:rsid w:val="00846B99"/>
    <w:rsid w:val="00861F4B"/>
    <w:rsid w:val="008627FD"/>
    <w:rsid w:val="00863F90"/>
    <w:rsid w:val="008750C7"/>
    <w:rsid w:val="008B6721"/>
    <w:rsid w:val="008C2BB3"/>
    <w:rsid w:val="008C328C"/>
    <w:rsid w:val="008F5BE1"/>
    <w:rsid w:val="00923F94"/>
    <w:rsid w:val="0093161F"/>
    <w:rsid w:val="00937F54"/>
    <w:rsid w:val="0095110A"/>
    <w:rsid w:val="00952B6D"/>
    <w:rsid w:val="0096036A"/>
    <w:rsid w:val="009608E0"/>
    <w:rsid w:val="0096553E"/>
    <w:rsid w:val="0097664D"/>
    <w:rsid w:val="00981BF1"/>
    <w:rsid w:val="00994359"/>
    <w:rsid w:val="00994991"/>
    <w:rsid w:val="00995898"/>
    <w:rsid w:val="009B7776"/>
    <w:rsid w:val="009D798B"/>
    <w:rsid w:val="00A21F45"/>
    <w:rsid w:val="00A370B3"/>
    <w:rsid w:val="00A57066"/>
    <w:rsid w:val="00A60126"/>
    <w:rsid w:val="00A67905"/>
    <w:rsid w:val="00A75C81"/>
    <w:rsid w:val="00A85B7D"/>
    <w:rsid w:val="00AA168F"/>
    <w:rsid w:val="00AA5AC4"/>
    <w:rsid w:val="00AB62F9"/>
    <w:rsid w:val="00AC269B"/>
    <w:rsid w:val="00AC44EA"/>
    <w:rsid w:val="00AE67E3"/>
    <w:rsid w:val="00AE79D8"/>
    <w:rsid w:val="00AF191B"/>
    <w:rsid w:val="00B24CBA"/>
    <w:rsid w:val="00B301C2"/>
    <w:rsid w:val="00B3504F"/>
    <w:rsid w:val="00B40474"/>
    <w:rsid w:val="00B7767B"/>
    <w:rsid w:val="00B95A3E"/>
    <w:rsid w:val="00B96038"/>
    <w:rsid w:val="00BC097D"/>
    <w:rsid w:val="00BC353F"/>
    <w:rsid w:val="00BD6F31"/>
    <w:rsid w:val="00BE1B6F"/>
    <w:rsid w:val="00BF0A5C"/>
    <w:rsid w:val="00BF6757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A461E"/>
    <w:rsid w:val="00CC375C"/>
    <w:rsid w:val="00CD7B01"/>
    <w:rsid w:val="00CE670F"/>
    <w:rsid w:val="00D2375A"/>
    <w:rsid w:val="00D62BA2"/>
    <w:rsid w:val="00D67117"/>
    <w:rsid w:val="00D7685E"/>
    <w:rsid w:val="00DC1099"/>
    <w:rsid w:val="00DD21D5"/>
    <w:rsid w:val="00DD36C0"/>
    <w:rsid w:val="00DD636E"/>
    <w:rsid w:val="00DE67EB"/>
    <w:rsid w:val="00DF3B99"/>
    <w:rsid w:val="00DF6F06"/>
    <w:rsid w:val="00E0046B"/>
    <w:rsid w:val="00E26D32"/>
    <w:rsid w:val="00E42AE6"/>
    <w:rsid w:val="00E448D4"/>
    <w:rsid w:val="00E45779"/>
    <w:rsid w:val="00E639B8"/>
    <w:rsid w:val="00E86FE9"/>
    <w:rsid w:val="00E95EA2"/>
    <w:rsid w:val="00EC1887"/>
    <w:rsid w:val="00EC538C"/>
    <w:rsid w:val="00EF6D6A"/>
    <w:rsid w:val="00F209C7"/>
    <w:rsid w:val="00F22F4B"/>
    <w:rsid w:val="00F33563"/>
    <w:rsid w:val="00F373A4"/>
    <w:rsid w:val="00F420F0"/>
    <w:rsid w:val="00F4748E"/>
    <w:rsid w:val="00F64899"/>
    <w:rsid w:val="00F827A9"/>
    <w:rsid w:val="00F93A8A"/>
    <w:rsid w:val="00FB51CD"/>
    <w:rsid w:val="00FB7716"/>
    <w:rsid w:val="00FD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1246890"/>
  <w14:defaultImageDpi w14:val="300"/>
  <w15:docId w15:val="{CC8D0884-EC63-479F-9DA5-EA9F93E1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380C5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FF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F6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94AA82-C08B-4950-9825-18292849A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44F03-FFF6-4DC2-832A-AFC28708FA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19088E-5B27-4657-9543-626D1767F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79BF12-2ECF-473B-BF3D-BC68A38A2747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2026-02-24T02:25:00Z</dcterms:created>
  <dcterms:modified xsi:type="dcterms:W3CDTF">2026-02-24T02:25:00Z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2024-01-16T02:02:04Z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1841483d-6543-4a19-8676-2d9a9945c8f8</vt:lpwstr>
  </property>
  <property fmtid="{D5CDD505-2E9C-101B-9397-08002B2CF9AE}" pid="10" name="MSIP_Label_b603dfd7-d93a-4381-a340-2995d8282205_ContentBits">
    <vt:lpwstr>0</vt:lpwstr>
  </property>
</Properties>
</file>