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F9137" w14:textId="77777777" w:rsidR="00FE3E73" w:rsidRPr="00936243" w:rsidRDefault="00FE3E73" w:rsidP="008F5E6C">
      <w:pPr>
        <w:pStyle w:val="IOSheading3"/>
        <w:spacing w:before="120" w:after="120"/>
        <w:rPr>
          <w:rFonts w:ascii="Montserrat" w:hAnsi="Montserrat" w:cs="Arial"/>
          <w:b/>
          <w:sz w:val="22"/>
          <w:szCs w:val="22"/>
          <w:u w:val="single"/>
        </w:rPr>
      </w:pPr>
      <w:r w:rsidRPr="00936243">
        <w:rPr>
          <w:rFonts w:ascii="Montserrat" w:hAnsi="Montserrat" w:cs="Arial"/>
          <w:b/>
          <w:sz w:val="22"/>
          <w:szCs w:val="22"/>
          <w:u w:val="single"/>
        </w:rPr>
        <w:t>Student details</w:t>
      </w:r>
    </w:p>
    <w:p w14:paraId="3CE2E8B6" w14:textId="7C307C56" w:rsidR="00863328" w:rsidRPr="00936243" w:rsidRDefault="00FE3E73" w:rsidP="005B0408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Name</w:t>
      </w:r>
      <w:r w:rsidR="00863328" w:rsidRPr="00936243">
        <w:rPr>
          <w:rFonts w:ascii="Montserrat" w:hAnsi="Montserrat" w:cs="Arial"/>
          <w:sz w:val="22"/>
          <w:szCs w:val="22"/>
        </w:rPr>
        <w:t xml:space="preserve">: </w:t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863328" w:rsidRPr="00936243">
        <w:rPr>
          <w:rFonts w:ascii="Montserrat" w:hAnsi="Montserrat" w:cs="Arial"/>
          <w:sz w:val="22"/>
          <w:szCs w:val="22"/>
        </w:rPr>
        <w:t>___________________________________</w:t>
      </w:r>
      <w:r w:rsidR="00301BB8" w:rsidRPr="00936243">
        <w:rPr>
          <w:rFonts w:ascii="Montserrat" w:hAnsi="Montserrat" w:cs="Arial"/>
          <w:sz w:val="22"/>
          <w:szCs w:val="22"/>
        </w:rPr>
        <w:t>_</w:t>
      </w:r>
      <w:r w:rsidR="00E2026C" w:rsidRPr="00936243">
        <w:rPr>
          <w:rFonts w:ascii="Montserrat" w:hAnsi="Montserrat" w:cs="Arial"/>
          <w:sz w:val="22"/>
          <w:szCs w:val="22"/>
        </w:rPr>
        <w:t>__</w:t>
      </w:r>
    </w:p>
    <w:p w14:paraId="55BA1937" w14:textId="33BABC45" w:rsidR="000E4100" w:rsidRPr="00936243" w:rsidRDefault="000E4100" w:rsidP="000E4100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Contact number:</w:t>
      </w:r>
      <w:r w:rsidRPr="00936243">
        <w:rPr>
          <w:rFonts w:ascii="Montserrat" w:hAnsi="Montserrat" w:cs="Arial"/>
          <w:sz w:val="22"/>
          <w:szCs w:val="22"/>
        </w:rPr>
        <w:tab/>
        <w:t>______________________________________</w:t>
      </w:r>
    </w:p>
    <w:p w14:paraId="68066029" w14:textId="6D18565A" w:rsidR="0084728C" w:rsidRPr="00936243" w:rsidRDefault="00FE3E73" w:rsidP="005B0408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S</w:t>
      </w:r>
      <w:r w:rsidR="0084728C" w:rsidRPr="00936243">
        <w:rPr>
          <w:rFonts w:ascii="Montserrat" w:hAnsi="Montserrat" w:cs="Arial"/>
          <w:sz w:val="22"/>
          <w:szCs w:val="22"/>
        </w:rPr>
        <w:t>chool</w:t>
      </w:r>
      <w:r w:rsidR="00863328" w:rsidRPr="00936243">
        <w:rPr>
          <w:rFonts w:ascii="Montserrat" w:hAnsi="Montserrat" w:cs="Arial"/>
          <w:sz w:val="22"/>
          <w:szCs w:val="22"/>
        </w:rPr>
        <w:t xml:space="preserve">: </w:t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863328" w:rsidRPr="00936243">
        <w:rPr>
          <w:rFonts w:ascii="Montserrat" w:hAnsi="Montserrat" w:cs="Arial"/>
          <w:sz w:val="22"/>
          <w:szCs w:val="22"/>
        </w:rPr>
        <w:t>____________________________________</w:t>
      </w:r>
      <w:r w:rsidR="00E2026C" w:rsidRPr="00936243">
        <w:rPr>
          <w:rFonts w:ascii="Montserrat" w:hAnsi="Montserrat" w:cs="Arial"/>
          <w:sz w:val="22"/>
          <w:szCs w:val="22"/>
        </w:rPr>
        <w:t>__</w:t>
      </w:r>
    </w:p>
    <w:p w14:paraId="57A40120" w14:textId="7435766B" w:rsidR="00863328" w:rsidRPr="00936243" w:rsidRDefault="004F2B4F" w:rsidP="00C177C6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School year</w:t>
      </w:r>
      <w:r w:rsidR="00863328" w:rsidRPr="00936243">
        <w:rPr>
          <w:rFonts w:ascii="Montserrat" w:hAnsi="Montserrat" w:cs="Arial"/>
          <w:sz w:val="22"/>
          <w:szCs w:val="22"/>
        </w:rPr>
        <w:t xml:space="preserve">: </w:t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863328" w:rsidRPr="00936243">
        <w:rPr>
          <w:rFonts w:ascii="Montserrat" w:hAnsi="Montserrat" w:cs="Arial"/>
          <w:sz w:val="22"/>
          <w:szCs w:val="22"/>
        </w:rPr>
        <w:t>__________________________</w:t>
      </w:r>
      <w:r w:rsidR="003448D5" w:rsidRPr="00936243">
        <w:rPr>
          <w:rFonts w:ascii="Montserrat" w:hAnsi="Montserrat" w:cs="Arial"/>
          <w:sz w:val="22"/>
          <w:szCs w:val="22"/>
        </w:rPr>
        <w:t>__</w:t>
      </w:r>
      <w:r w:rsidR="00863328" w:rsidRPr="00936243">
        <w:rPr>
          <w:rFonts w:ascii="Montserrat" w:hAnsi="Montserrat" w:cs="Arial"/>
          <w:sz w:val="22"/>
          <w:szCs w:val="22"/>
        </w:rPr>
        <w:t>____</w:t>
      </w:r>
      <w:r w:rsidR="00301BB8" w:rsidRPr="00936243">
        <w:rPr>
          <w:rFonts w:ascii="Montserrat" w:hAnsi="Montserrat" w:cs="Arial"/>
          <w:sz w:val="22"/>
          <w:szCs w:val="22"/>
        </w:rPr>
        <w:t>_</w:t>
      </w:r>
      <w:r w:rsidR="007A3083" w:rsidRPr="00936243">
        <w:rPr>
          <w:rFonts w:ascii="Montserrat" w:hAnsi="Montserrat" w:cs="Arial"/>
          <w:sz w:val="22"/>
          <w:szCs w:val="22"/>
        </w:rPr>
        <w:t>___</w:t>
      </w:r>
      <w:r w:rsidR="00E2026C" w:rsidRPr="00936243">
        <w:rPr>
          <w:rFonts w:ascii="Montserrat" w:hAnsi="Montserrat" w:cs="Arial"/>
          <w:sz w:val="22"/>
          <w:szCs w:val="22"/>
        </w:rPr>
        <w:t>__</w:t>
      </w:r>
    </w:p>
    <w:p w14:paraId="17FE1E72" w14:textId="4A00E7D7" w:rsidR="00E2026C" w:rsidRPr="00936243" w:rsidRDefault="00E2026C" w:rsidP="00C177C6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My</w:t>
      </w:r>
      <w:r w:rsidR="00405EA8" w:rsidRPr="00936243">
        <w:rPr>
          <w:rFonts w:ascii="Montserrat" w:hAnsi="Montserrat" w:cs="Arial"/>
          <w:sz w:val="22"/>
          <w:szCs w:val="22"/>
        </w:rPr>
        <w:t xml:space="preserve"> </w:t>
      </w:r>
      <w:r w:rsidRPr="00936243">
        <w:rPr>
          <w:rFonts w:ascii="Montserrat" w:hAnsi="Montserrat" w:cs="Arial"/>
          <w:sz w:val="22"/>
          <w:szCs w:val="22"/>
        </w:rPr>
        <w:t xml:space="preserve">Cricket ID: </w:t>
      </w:r>
      <w:r w:rsidRPr="00936243">
        <w:rPr>
          <w:rFonts w:ascii="Montserrat" w:hAnsi="Montserrat" w:cs="Arial"/>
          <w:sz w:val="22"/>
          <w:szCs w:val="22"/>
        </w:rPr>
        <w:tab/>
      </w:r>
      <w:r w:rsidRPr="00936243">
        <w:rPr>
          <w:rFonts w:ascii="Montserrat" w:hAnsi="Montserrat" w:cs="Arial"/>
          <w:sz w:val="22"/>
          <w:szCs w:val="22"/>
        </w:rPr>
        <w:tab/>
        <w:t>______________________________________</w:t>
      </w:r>
    </w:p>
    <w:p w14:paraId="49CC089C" w14:textId="4472E553" w:rsidR="00863328" w:rsidRPr="00936243" w:rsidRDefault="004F2B4F" w:rsidP="00C177C6">
      <w:pPr>
        <w:pStyle w:val="IOSbodytext"/>
        <w:spacing w:before="120"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Principal signature</w:t>
      </w:r>
      <w:r w:rsidR="00863328" w:rsidRPr="00936243">
        <w:rPr>
          <w:rFonts w:ascii="Montserrat" w:hAnsi="Montserrat" w:cs="Arial"/>
          <w:sz w:val="22"/>
          <w:szCs w:val="22"/>
        </w:rPr>
        <w:t xml:space="preserve">: </w:t>
      </w:r>
      <w:r w:rsidR="00E2026C" w:rsidRPr="00936243">
        <w:rPr>
          <w:rFonts w:ascii="Montserrat" w:hAnsi="Montserrat" w:cs="Arial"/>
          <w:sz w:val="22"/>
          <w:szCs w:val="22"/>
        </w:rPr>
        <w:tab/>
      </w:r>
      <w:r w:rsidR="00863328" w:rsidRPr="00936243">
        <w:rPr>
          <w:rFonts w:ascii="Montserrat" w:hAnsi="Montserrat" w:cs="Arial"/>
          <w:sz w:val="22"/>
          <w:szCs w:val="22"/>
        </w:rPr>
        <w:t>_____</w:t>
      </w:r>
      <w:r w:rsidR="007A3083" w:rsidRPr="00936243">
        <w:rPr>
          <w:rFonts w:ascii="Montserrat" w:hAnsi="Montserrat" w:cs="Arial"/>
          <w:sz w:val="22"/>
          <w:szCs w:val="22"/>
        </w:rPr>
        <w:t>_______________________________</w:t>
      </w:r>
      <w:r w:rsidR="00E2026C" w:rsidRPr="00936243">
        <w:rPr>
          <w:rFonts w:ascii="Montserrat" w:hAnsi="Montserrat" w:cs="Arial"/>
          <w:sz w:val="22"/>
          <w:szCs w:val="22"/>
        </w:rPr>
        <w:t>__</w:t>
      </w:r>
    </w:p>
    <w:p w14:paraId="3373164C" w14:textId="77777777" w:rsidR="004F2B4F" w:rsidRPr="00936243" w:rsidRDefault="004F2B4F" w:rsidP="005B0408">
      <w:pPr>
        <w:pStyle w:val="IOSheading3"/>
        <w:spacing w:before="120" w:after="120"/>
        <w:rPr>
          <w:rFonts w:ascii="Montserrat" w:hAnsi="Montserrat" w:cs="Arial"/>
          <w:i/>
          <w:iCs/>
          <w:sz w:val="22"/>
          <w:szCs w:val="22"/>
          <w:u w:val="single"/>
        </w:rPr>
      </w:pPr>
      <w:r w:rsidRPr="00936243">
        <w:rPr>
          <w:rFonts w:ascii="Montserrat" w:hAnsi="Montserrat" w:cs="Arial"/>
          <w:i/>
          <w:iCs/>
          <w:sz w:val="22"/>
          <w:szCs w:val="22"/>
          <w:u w:val="single"/>
        </w:rPr>
        <w:t>Specific Criteria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793"/>
        <w:gridCol w:w="761"/>
        <w:gridCol w:w="1831"/>
        <w:gridCol w:w="764"/>
        <w:gridCol w:w="611"/>
        <w:gridCol w:w="1678"/>
        <w:gridCol w:w="820"/>
        <w:gridCol w:w="1773"/>
        <w:gridCol w:w="725"/>
      </w:tblGrid>
      <w:tr w:rsidR="004F2B4F" w:rsidRPr="00936243" w14:paraId="15AD0F81" w14:textId="77777777" w:rsidTr="00807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4" w:type="pct"/>
            <w:gridSpan w:val="4"/>
          </w:tcPr>
          <w:p w14:paraId="612B4257" w14:textId="77777777" w:rsidR="004F2B4F" w:rsidRPr="00936243" w:rsidRDefault="004F2B4F" w:rsidP="005B0408">
            <w:pPr>
              <w:spacing w:line="276" w:lineRule="auto"/>
              <w:jc w:val="center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Batsman</w:t>
            </w: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539CF08D" w14:textId="77777777" w:rsidR="004F2B4F" w:rsidRPr="00936243" w:rsidRDefault="004F2B4F" w:rsidP="005B040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sz w:val="22"/>
                <w:szCs w:val="22"/>
              </w:rPr>
            </w:pPr>
          </w:p>
        </w:tc>
        <w:tc>
          <w:tcPr>
            <w:tcW w:w="2322" w:type="pct"/>
            <w:gridSpan w:val="4"/>
          </w:tcPr>
          <w:p w14:paraId="46C52F1C" w14:textId="77777777" w:rsidR="004F2B4F" w:rsidRPr="00936243" w:rsidRDefault="004F2B4F" w:rsidP="005B040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Bowling</w:t>
            </w:r>
          </w:p>
        </w:tc>
      </w:tr>
      <w:tr w:rsidR="004F2B4F" w:rsidRPr="00936243" w14:paraId="5F9E4DAF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pct"/>
          </w:tcPr>
          <w:p w14:paraId="2B388289" w14:textId="77777777" w:rsidR="004F2B4F" w:rsidRPr="00936243" w:rsidRDefault="004F2B4F" w:rsidP="005B0408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Left</w:t>
            </w:r>
          </w:p>
        </w:tc>
        <w:tc>
          <w:tcPr>
            <w:tcW w:w="354" w:type="pct"/>
            <w:shd w:val="clear" w:color="auto" w:fill="auto"/>
          </w:tcPr>
          <w:p w14:paraId="31F47DDD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851" w:type="pct"/>
          </w:tcPr>
          <w:p w14:paraId="0B8D54B1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Right</w:t>
            </w:r>
          </w:p>
        </w:tc>
        <w:tc>
          <w:tcPr>
            <w:tcW w:w="355" w:type="pct"/>
            <w:shd w:val="clear" w:color="auto" w:fill="auto"/>
          </w:tcPr>
          <w:p w14:paraId="47F6AFC4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5DC1C526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80" w:type="pct"/>
          </w:tcPr>
          <w:p w14:paraId="6DB51F90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Left</w:t>
            </w:r>
          </w:p>
        </w:tc>
        <w:tc>
          <w:tcPr>
            <w:tcW w:w="381" w:type="pct"/>
            <w:shd w:val="clear" w:color="auto" w:fill="auto"/>
          </w:tcPr>
          <w:p w14:paraId="5888D292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824" w:type="pct"/>
          </w:tcPr>
          <w:p w14:paraId="1402FD3D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Right</w:t>
            </w:r>
          </w:p>
        </w:tc>
        <w:tc>
          <w:tcPr>
            <w:tcW w:w="337" w:type="pct"/>
            <w:shd w:val="clear" w:color="auto" w:fill="auto"/>
          </w:tcPr>
          <w:p w14:paraId="51B9CA9A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4F2B4F" w:rsidRPr="00936243" w14:paraId="4C441E8D" w14:textId="77777777" w:rsidTr="00807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pct"/>
            <w:gridSpan w:val="3"/>
          </w:tcPr>
          <w:p w14:paraId="57172750" w14:textId="77777777" w:rsidR="004F2B4F" w:rsidRPr="00936243" w:rsidRDefault="004F2B4F" w:rsidP="005B0408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Opening</w:t>
            </w:r>
          </w:p>
        </w:tc>
        <w:tc>
          <w:tcPr>
            <w:tcW w:w="355" w:type="pct"/>
          </w:tcPr>
          <w:p w14:paraId="2E4C01C1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4EC0CD9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85" w:type="pct"/>
            <w:gridSpan w:val="3"/>
          </w:tcPr>
          <w:p w14:paraId="5EB5C276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Fast</w:t>
            </w:r>
          </w:p>
        </w:tc>
        <w:tc>
          <w:tcPr>
            <w:tcW w:w="337" w:type="pct"/>
          </w:tcPr>
          <w:p w14:paraId="7DF21CB4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4F2B4F" w:rsidRPr="00936243" w14:paraId="3BC5E87A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pct"/>
            <w:gridSpan w:val="3"/>
          </w:tcPr>
          <w:p w14:paraId="6C54D61F" w14:textId="77777777" w:rsidR="004F2B4F" w:rsidRPr="00936243" w:rsidRDefault="004F2B4F" w:rsidP="005B0408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Early</w:t>
            </w:r>
          </w:p>
        </w:tc>
        <w:tc>
          <w:tcPr>
            <w:tcW w:w="355" w:type="pct"/>
          </w:tcPr>
          <w:p w14:paraId="0DA7475F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6569AE66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85" w:type="pct"/>
            <w:gridSpan w:val="3"/>
          </w:tcPr>
          <w:p w14:paraId="22546350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Medium</w:t>
            </w:r>
          </w:p>
        </w:tc>
        <w:tc>
          <w:tcPr>
            <w:tcW w:w="337" w:type="pct"/>
          </w:tcPr>
          <w:p w14:paraId="1A72A8E4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4F2B4F" w:rsidRPr="00936243" w14:paraId="0D25AA58" w14:textId="77777777" w:rsidTr="00807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pct"/>
            <w:gridSpan w:val="3"/>
          </w:tcPr>
          <w:p w14:paraId="32746C42" w14:textId="77777777" w:rsidR="004F2B4F" w:rsidRPr="00936243" w:rsidRDefault="004F2B4F" w:rsidP="005B0408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Middle</w:t>
            </w:r>
          </w:p>
        </w:tc>
        <w:tc>
          <w:tcPr>
            <w:tcW w:w="355" w:type="pct"/>
          </w:tcPr>
          <w:p w14:paraId="3769F4F2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E6C100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85" w:type="pct"/>
            <w:gridSpan w:val="3"/>
          </w:tcPr>
          <w:p w14:paraId="0D871C15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Finger</w:t>
            </w:r>
          </w:p>
        </w:tc>
        <w:tc>
          <w:tcPr>
            <w:tcW w:w="337" w:type="pct"/>
          </w:tcPr>
          <w:p w14:paraId="134D0781" w14:textId="77777777" w:rsidR="004F2B4F" w:rsidRPr="00936243" w:rsidRDefault="004F2B4F" w:rsidP="005B040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4F2B4F" w:rsidRPr="00936243" w14:paraId="76504AE6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9" w:type="pct"/>
            <w:gridSpan w:val="3"/>
          </w:tcPr>
          <w:p w14:paraId="7904BA92" w14:textId="77777777" w:rsidR="004F2B4F" w:rsidRPr="00936243" w:rsidRDefault="004F2B4F" w:rsidP="005B0408">
            <w:pPr>
              <w:spacing w:line="276" w:lineRule="auto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Late</w:t>
            </w:r>
          </w:p>
        </w:tc>
        <w:tc>
          <w:tcPr>
            <w:tcW w:w="355" w:type="pct"/>
          </w:tcPr>
          <w:p w14:paraId="4576739E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84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6C3E428C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985" w:type="pct"/>
            <w:gridSpan w:val="3"/>
          </w:tcPr>
          <w:p w14:paraId="2B8BE002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Wrist</w:t>
            </w:r>
          </w:p>
        </w:tc>
        <w:tc>
          <w:tcPr>
            <w:tcW w:w="337" w:type="pct"/>
          </w:tcPr>
          <w:p w14:paraId="301D7CFA" w14:textId="77777777" w:rsidR="004F2B4F" w:rsidRPr="00936243" w:rsidRDefault="004F2B4F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1564FB9" w14:textId="77777777" w:rsidR="004F2B4F" w:rsidRPr="00936243" w:rsidRDefault="004F2B4F" w:rsidP="008F5E6C">
      <w:pPr>
        <w:pStyle w:val="IOSbodytext"/>
        <w:spacing w:after="0" w:line="240" w:lineRule="auto"/>
        <w:rPr>
          <w:rFonts w:ascii="Montserrat" w:hAnsi="Montserrat" w:cs="Arial"/>
          <w:sz w:val="22"/>
          <w:szCs w:val="22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615"/>
        <w:gridCol w:w="693"/>
        <w:gridCol w:w="1611"/>
        <w:gridCol w:w="680"/>
        <w:gridCol w:w="398"/>
        <w:gridCol w:w="1372"/>
        <w:gridCol w:w="553"/>
        <w:gridCol w:w="1278"/>
        <w:gridCol w:w="607"/>
        <w:gridCol w:w="1377"/>
        <w:gridCol w:w="572"/>
      </w:tblGrid>
      <w:tr w:rsidR="00C177C6" w:rsidRPr="00936243" w14:paraId="4C04050D" w14:textId="77777777" w:rsidTr="00807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8" w:type="pct"/>
            <w:gridSpan w:val="4"/>
          </w:tcPr>
          <w:p w14:paraId="673D0A8D" w14:textId="77777777" w:rsidR="00C177C6" w:rsidRPr="00936243" w:rsidRDefault="00C177C6" w:rsidP="005B0408">
            <w:pPr>
              <w:spacing w:line="276" w:lineRule="auto"/>
              <w:jc w:val="center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Wicketkeeper</w:t>
            </w:r>
          </w:p>
        </w:tc>
        <w:tc>
          <w:tcPr>
            <w:tcW w:w="185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2BCAB2B8" w14:textId="77777777" w:rsidR="00C177C6" w:rsidRPr="00936243" w:rsidRDefault="00C177C6" w:rsidP="005B0408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sz w:val="22"/>
                <w:szCs w:val="22"/>
              </w:rPr>
            </w:pPr>
          </w:p>
        </w:tc>
        <w:tc>
          <w:tcPr>
            <w:tcW w:w="2677" w:type="pct"/>
            <w:gridSpan w:val="6"/>
          </w:tcPr>
          <w:p w14:paraId="1A370693" w14:textId="77777777" w:rsidR="00C177C6" w:rsidRPr="00936243" w:rsidRDefault="00C177C6" w:rsidP="005B0408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My main skill is (indicate with 1, 2 and 3)</w:t>
            </w:r>
          </w:p>
        </w:tc>
      </w:tr>
      <w:tr w:rsidR="00C177C6" w:rsidRPr="00936243" w14:paraId="0D4BB1CF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51" w:type="pct"/>
          </w:tcPr>
          <w:p w14:paraId="5142A0C8" w14:textId="77777777" w:rsidR="00C177C6" w:rsidRPr="00936243" w:rsidRDefault="00C177C6" w:rsidP="005B0408">
            <w:pPr>
              <w:spacing w:line="276" w:lineRule="auto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b w:val="0"/>
                <w:sz w:val="22"/>
                <w:szCs w:val="22"/>
              </w:rPr>
              <w:t>Yes</w:t>
            </w:r>
          </w:p>
        </w:tc>
        <w:tc>
          <w:tcPr>
            <w:tcW w:w="322" w:type="pct"/>
            <w:shd w:val="clear" w:color="auto" w:fill="auto"/>
          </w:tcPr>
          <w:p w14:paraId="041F096D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49" w:type="pct"/>
          </w:tcPr>
          <w:p w14:paraId="35B95C3C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316" w:type="pct"/>
            <w:shd w:val="clear" w:color="auto" w:fill="auto"/>
          </w:tcPr>
          <w:p w14:paraId="23144822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85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auto"/>
          </w:tcPr>
          <w:p w14:paraId="5C200E20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38" w:type="pct"/>
          </w:tcPr>
          <w:p w14:paraId="54CAD04B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Batting</w:t>
            </w:r>
          </w:p>
        </w:tc>
        <w:tc>
          <w:tcPr>
            <w:tcW w:w="257" w:type="pct"/>
            <w:shd w:val="clear" w:color="auto" w:fill="auto"/>
          </w:tcPr>
          <w:p w14:paraId="03A5B1F4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" w:type="pct"/>
          </w:tcPr>
          <w:p w14:paraId="06A895EA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Bowling</w:t>
            </w:r>
          </w:p>
        </w:tc>
        <w:tc>
          <w:tcPr>
            <w:tcW w:w="282" w:type="pct"/>
            <w:shd w:val="clear" w:color="auto" w:fill="auto"/>
          </w:tcPr>
          <w:p w14:paraId="0C8BF54C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40" w:type="pct"/>
          </w:tcPr>
          <w:p w14:paraId="704E1C6E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Keeping</w:t>
            </w:r>
          </w:p>
        </w:tc>
        <w:tc>
          <w:tcPr>
            <w:tcW w:w="266" w:type="pct"/>
            <w:shd w:val="clear" w:color="auto" w:fill="auto"/>
          </w:tcPr>
          <w:p w14:paraId="7FA58E29" w14:textId="77777777" w:rsidR="00C177C6" w:rsidRPr="00936243" w:rsidRDefault="00C177C6" w:rsidP="005B040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9FA7DEE" w14:textId="77777777" w:rsidR="00C177C6" w:rsidRPr="00936243" w:rsidRDefault="00C177C6" w:rsidP="007A3083">
      <w:pPr>
        <w:pStyle w:val="IOSheading3"/>
        <w:spacing w:before="0" w:after="0"/>
        <w:rPr>
          <w:rFonts w:ascii="Montserrat" w:hAnsi="Montserrat" w:cs="Arial"/>
          <w:sz w:val="22"/>
          <w:szCs w:val="22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0756"/>
      </w:tblGrid>
      <w:tr w:rsidR="007A3083" w:rsidRPr="00936243" w14:paraId="08731B8F" w14:textId="77777777" w:rsidTr="00807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9BDFBD5" w14:textId="77777777" w:rsidR="007A3083" w:rsidRPr="00936243" w:rsidRDefault="007A3083" w:rsidP="00C37F48">
            <w:pPr>
              <w:jc w:val="center"/>
              <w:rPr>
                <w:rFonts w:ascii="Montserrat" w:hAnsi="Montserrat" w:cs="Arial"/>
                <w:b w:val="0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Playing History</w:t>
            </w:r>
          </w:p>
        </w:tc>
      </w:tr>
      <w:tr w:rsidR="007A3083" w:rsidRPr="00936243" w14:paraId="7CE03B25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2F4F61F" w14:textId="77777777" w:rsidR="007A3083" w:rsidRPr="00936243" w:rsidRDefault="007A3083" w:rsidP="00C37F48">
            <w:pPr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School Level</w:t>
            </w:r>
          </w:p>
          <w:p w14:paraId="4A92CD71" w14:textId="77777777" w:rsidR="007A3083" w:rsidRPr="00936243" w:rsidRDefault="007A3083" w:rsidP="005B0408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7A3083" w:rsidRPr="00936243" w14:paraId="502072CE" w14:textId="77777777" w:rsidTr="00807690">
        <w:trPr>
          <w:trHeight w:val="9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149E524" w14:textId="64D18544" w:rsidR="007A3083" w:rsidRPr="00936243" w:rsidRDefault="00E2026C" w:rsidP="00C37F48">
            <w:pPr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North Coast</w:t>
            </w:r>
            <w:r w:rsidR="007A3083" w:rsidRPr="00936243">
              <w:rPr>
                <w:rFonts w:ascii="Montserrat" w:hAnsi="Montserrat" w:cs="Arial"/>
                <w:sz w:val="22"/>
                <w:szCs w:val="22"/>
              </w:rPr>
              <w:t xml:space="preserve"> Area</w:t>
            </w:r>
          </w:p>
          <w:p w14:paraId="4AE862BB" w14:textId="77777777" w:rsidR="007A3083" w:rsidRPr="00936243" w:rsidRDefault="007A3083" w:rsidP="005B0408">
            <w:pPr>
              <w:spacing w:before="48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7A3083" w:rsidRPr="00936243" w14:paraId="396B299C" w14:textId="77777777" w:rsidTr="008076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07E11EA2" w14:textId="77777777" w:rsidR="007A3083" w:rsidRPr="00936243" w:rsidRDefault="007A3083" w:rsidP="00C37F48">
            <w:pPr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 xml:space="preserve">State </w:t>
            </w:r>
          </w:p>
          <w:p w14:paraId="6260DF80" w14:textId="77777777" w:rsidR="007A3083" w:rsidRPr="00936243" w:rsidRDefault="007A3083" w:rsidP="005B0408">
            <w:pPr>
              <w:spacing w:before="480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7A3083" w:rsidRPr="00936243" w14:paraId="3743FE38" w14:textId="77777777" w:rsidTr="0080769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5F282607" w14:textId="77777777" w:rsidR="007A3083" w:rsidRPr="00936243" w:rsidRDefault="007A3083" w:rsidP="00C37F48">
            <w:pPr>
              <w:rPr>
                <w:rFonts w:ascii="Montserrat" w:hAnsi="Montserrat" w:cs="Arial"/>
                <w:sz w:val="22"/>
                <w:szCs w:val="22"/>
              </w:rPr>
            </w:pPr>
            <w:r w:rsidRPr="00936243">
              <w:rPr>
                <w:rFonts w:ascii="Montserrat" w:hAnsi="Montserrat" w:cs="Arial"/>
                <w:sz w:val="22"/>
                <w:szCs w:val="22"/>
              </w:rPr>
              <w:t>Other Representative Experience Outside CHS</w:t>
            </w:r>
          </w:p>
          <w:p w14:paraId="2247CB03" w14:textId="77777777" w:rsidR="007A3083" w:rsidRPr="00936243" w:rsidRDefault="007A3083" w:rsidP="005B0408">
            <w:pPr>
              <w:spacing w:before="600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67C72CD" w14:textId="77777777" w:rsidR="00090BC3" w:rsidRPr="00936243" w:rsidRDefault="00C177C6" w:rsidP="008F5E6C">
      <w:pPr>
        <w:pStyle w:val="IOSheading3"/>
        <w:spacing w:before="120" w:after="0"/>
        <w:rPr>
          <w:rFonts w:ascii="Montserrat" w:hAnsi="Montserrat" w:cs="Arial"/>
          <w:b/>
          <w:bCs/>
          <w:sz w:val="22"/>
          <w:szCs w:val="22"/>
        </w:rPr>
      </w:pPr>
      <w:r w:rsidRPr="00936243">
        <w:rPr>
          <w:rFonts w:ascii="Montserrat" w:hAnsi="Montserrat" w:cs="Arial"/>
          <w:b/>
          <w:bCs/>
          <w:sz w:val="22"/>
          <w:szCs w:val="22"/>
        </w:rPr>
        <w:t>R</w:t>
      </w:r>
      <w:r w:rsidR="00DA23AC" w:rsidRPr="00936243">
        <w:rPr>
          <w:rFonts w:ascii="Montserrat" w:hAnsi="Montserrat" w:cs="Arial"/>
          <w:b/>
          <w:bCs/>
          <w:sz w:val="22"/>
          <w:szCs w:val="22"/>
        </w:rPr>
        <w:t>eturn to:</w:t>
      </w:r>
    </w:p>
    <w:p w14:paraId="6B7D1146" w14:textId="7959B505" w:rsidR="00E2026C" w:rsidRPr="00936243" w:rsidRDefault="00936243" w:rsidP="008F5E6C">
      <w:pPr>
        <w:pStyle w:val="IOSbodytext"/>
        <w:spacing w:after="0"/>
        <w:rPr>
          <w:rFonts w:ascii="Montserrat" w:hAnsi="Montserrat" w:cs="Arial"/>
          <w:sz w:val="22"/>
          <w:szCs w:val="22"/>
        </w:rPr>
      </w:pPr>
      <w:r w:rsidRPr="00936243">
        <w:rPr>
          <w:rFonts w:ascii="Montserrat" w:hAnsi="Montserrat" w:cs="Arial"/>
          <w:sz w:val="22"/>
          <w:szCs w:val="22"/>
        </w:rPr>
        <w:t>North Coast School Sport</w:t>
      </w:r>
    </w:p>
    <w:p w14:paraId="0371D309" w14:textId="63FECD59" w:rsidR="00936243" w:rsidRPr="00936243" w:rsidRDefault="00936243" w:rsidP="008F5E6C">
      <w:pPr>
        <w:pStyle w:val="IOSbodytext"/>
        <w:spacing w:after="0"/>
        <w:rPr>
          <w:rFonts w:ascii="Montserrat" w:hAnsi="Montserrat" w:cs="Arial"/>
          <w:b/>
          <w:color w:val="548DD4" w:themeColor="text2" w:themeTint="99"/>
          <w:sz w:val="22"/>
          <w:szCs w:val="22"/>
          <w:u w:val="single"/>
        </w:rPr>
      </w:pPr>
      <w:r w:rsidRPr="00936243">
        <w:rPr>
          <w:rFonts w:ascii="Montserrat" w:hAnsi="Montserrat" w:cs="Arial"/>
          <w:color w:val="548DD4" w:themeColor="text2" w:themeTint="99"/>
          <w:sz w:val="22"/>
          <w:szCs w:val="22"/>
          <w:u w:val="single"/>
        </w:rPr>
        <w:t>nthcoastsport@det.nsw.edu.au</w:t>
      </w:r>
    </w:p>
    <w:p w14:paraId="7B0F838E" w14:textId="77777777" w:rsidR="008F0B2F" w:rsidRPr="00936243" w:rsidRDefault="008F0B2F" w:rsidP="008F5E6C">
      <w:pPr>
        <w:pStyle w:val="IOSbodytext"/>
        <w:spacing w:after="0"/>
        <w:rPr>
          <w:rFonts w:ascii="Montserrat" w:hAnsi="Montserrat" w:cs="Arial"/>
          <w:b/>
          <w:sz w:val="22"/>
          <w:szCs w:val="22"/>
        </w:rPr>
      </w:pPr>
    </w:p>
    <w:p w14:paraId="5C4A45EC" w14:textId="3C0AA29F" w:rsidR="008F0B2F" w:rsidRPr="00936243" w:rsidRDefault="008F0B2F" w:rsidP="008F0B2F">
      <w:pPr>
        <w:spacing w:before="100" w:beforeAutospacing="1" w:after="100" w:afterAutospacing="1"/>
        <w:rPr>
          <w:rFonts w:ascii="Montserrat" w:eastAsia="Times New Roman" w:hAnsi="Montserrat" w:cs="Arial"/>
          <w:color w:val="000000"/>
          <w:sz w:val="22"/>
          <w:szCs w:val="17"/>
          <w:lang w:eastAsia="en-AU"/>
        </w:rPr>
      </w:pPr>
      <w:r w:rsidRPr="00936243">
        <w:rPr>
          <w:rFonts w:ascii="Montserrat" w:eastAsia="Times New Roman" w:hAnsi="Montserrat" w:cs="Arial"/>
          <w:b/>
          <w:bCs/>
          <w:color w:val="000000"/>
          <w:sz w:val="22"/>
          <w:szCs w:val="17"/>
          <w:lang w:eastAsia="en-AU"/>
        </w:rPr>
        <w:t>NOTE:</w:t>
      </w:r>
      <w:r w:rsidRPr="00936243">
        <w:rPr>
          <w:rFonts w:ascii="Montserrat" w:eastAsia="Times New Roman" w:hAnsi="Montserrat" w:cs="Arial"/>
          <w:color w:val="000000"/>
          <w:sz w:val="22"/>
          <w:szCs w:val="17"/>
          <w:lang w:eastAsia="en-AU"/>
        </w:rPr>
        <w:t xml:space="preserve"> All students who attend the North Coast trials are expected to be available for the NSWCHS Championships </w:t>
      </w:r>
      <w:r w:rsidR="00936243" w:rsidRPr="00936243">
        <w:rPr>
          <w:rFonts w:ascii="Montserrat" w:eastAsia="Times New Roman" w:hAnsi="Montserrat" w:cs="Arial"/>
          <w:color w:val="000000"/>
          <w:sz w:val="22"/>
          <w:szCs w:val="17"/>
          <w:lang w:eastAsia="en-AU"/>
        </w:rPr>
        <w:t>(Dates on NSWCHS website)</w:t>
      </w:r>
    </w:p>
    <w:sectPr w:rsidR="008F0B2F" w:rsidRPr="00936243" w:rsidSect="005F15A4">
      <w:headerReference w:type="default" r:id="rId11"/>
      <w:footerReference w:type="default" r:id="rId12"/>
      <w:type w:val="continuous"/>
      <w:pgSz w:w="11900" w:h="16840"/>
      <w:pgMar w:top="958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DFFB99" w14:textId="77777777" w:rsidR="00030AE1" w:rsidRDefault="00030AE1" w:rsidP="00480FD7">
      <w:r>
        <w:separator/>
      </w:r>
    </w:p>
  </w:endnote>
  <w:endnote w:type="continuationSeparator" w:id="0">
    <w:p w14:paraId="67D9D302" w14:textId="77777777" w:rsidR="00030AE1" w:rsidRDefault="00030AE1" w:rsidP="00480FD7">
      <w:r>
        <w:continuationSeparator/>
      </w:r>
    </w:p>
  </w:endnote>
  <w:endnote w:type="continuationNotice" w:id="1">
    <w:p w14:paraId="2AF63E5E" w14:textId="77777777" w:rsidR="00030AE1" w:rsidRDefault="00030A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59B3" w14:textId="763FEC3A" w:rsidR="001F54DC" w:rsidRPr="00DF0BFC" w:rsidRDefault="00E2026C" w:rsidP="0062351C">
    <w:pPr>
      <w:pStyle w:val="IOSfooter"/>
      <w:spacing w:before="120"/>
      <w:rPr>
        <w:rFonts w:asciiTheme="majorHAnsi" w:hAnsiTheme="majorHAnsi" w:cstheme="majorHAnsi"/>
      </w:rPr>
    </w:pPr>
    <w:r w:rsidRPr="00DF0BFC">
      <w:rPr>
        <w:rFonts w:asciiTheme="majorHAnsi" w:hAnsiTheme="majorHAnsi" w:cstheme="majorHAnsi"/>
      </w:rPr>
      <w:t>Secondary B</w:t>
    </w:r>
    <w:r w:rsidR="001F54DC" w:rsidRPr="00DF0BFC">
      <w:rPr>
        <w:rFonts w:asciiTheme="majorHAnsi" w:hAnsiTheme="majorHAnsi" w:cstheme="majorHAnsi"/>
      </w:rPr>
      <w:t xml:space="preserve">oys </w:t>
    </w:r>
    <w:r w:rsidRPr="00DF0BFC">
      <w:rPr>
        <w:rFonts w:asciiTheme="majorHAnsi" w:hAnsiTheme="majorHAnsi" w:cstheme="majorHAnsi"/>
      </w:rPr>
      <w:t>C</w:t>
    </w:r>
    <w:r w:rsidR="007A3083" w:rsidRPr="00DF0BFC">
      <w:rPr>
        <w:rFonts w:asciiTheme="majorHAnsi" w:hAnsiTheme="majorHAnsi" w:cstheme="majorHAnsi"/>
      </w:rPr>
      <w:t xml:space="preserve">ricket </w:t>
    </w:r>
    <w:r w:rsidRPr="00DF0BFC">
      <w:rPr>
        <w:rFonts w:asciiTheme="majorHAnsi" w:hAnsiTheme="majorHAnsi" w:cstheme="majorHAnsi"/>
      </w:rPr>
      <w:t>T</w:t>
    </w:r>
    <w:r w:rsidR="001F54DC" w:rsidRPr="00DF0BFC">
      <w:rPr>
        <w:rFonts w:asciiTheme="majorHAnsi" w:hAnsiTheme="majorHAnsi" w:cstheme="majorHAnsi"/>
      </w:rPr>
      <w:t>rials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EB40A" w14:textId="77777777" w:rsidR="00030AE1" w:rsidRDefault="00030AE1" w:rsidP="00480FD7">
      <w:r>
        <w:separator/>
      </w:r>
    </w:p>
  </w:footnote>
  <w:footnote w:type="continuationSeparator" w:id="0">
    <w:p w14:paraId="272F2973" w14:textId="77777777" w:rsidR="00030AE1" w:rsidRDefault="00030AE1" w:rsidP="00480FD7">
      <w:r>
        <w:continuationSeparator/>
      </w:r>
    </w:p>
  </w:footnote>
  <w:footnote w:type="continuationNotice" w:id="1">
    <w:p w14:paraId="17515E86" w14:textId="77777777" w:rsidR="00030AE1" w:rsidRDefault="00030A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90"/>
      <w:gridCol w:w="3589"/>
      <w:gridCol w:w="3587"/>
    </w:tblGrid>
    <w:tr w:rsidR="00E2026C" w:rsidRPr="00C768B4" w14:paraId="168526A2" w14:textId="77777777" w:rsidTr="00E2026C">
      <w:trPr>
        <w:trHeight w:val="1401"/>
      </w:trPr>
      <w:tc>
        <w:tcPr>
          <w:tcW w:w="1667" w:type="pct"/>
          <w:vAlign w:val="center"/>
        </w:tcPr>
        <w:p w14:paraId="187043F9" w14:textId="77777777" w:rsidR="00E2026C" w:rsidRPr="00C768B4" w:rsidRDefault="00E2026C" w:rsidP="00E2026C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rPr>
              <w:rFonts w:asciiTheme="minorHAnsi" w:hAnsiTheme="minorHAnsi"/>
              <w:sz w:val="22"/>
              <w:szCs w:val="22"/>
            </w:rPr>
          </w:pPr>
          <w:r w:rsidRPr="00C768B4">
            <w:rPr>
              <w:rFonts w:asciiTheme="minorHAnsi" w:hAnsiTheme="minorHAnsi"/>
              <w:noProof/>
              <w:sz w:val="22"/>
              <w:szCs w:val="22"/>
              <w:lang w:eastAsia="en-AU"/>
            </w:rPr>
            <w:drawing>
              <wp:inline distT="0" distB="0" distL="0" distR="0" wp14:anchorId="0D27CC3A" wp14:editId="4AD28976">
                <wp:extent cx="1762031" cy="625237"/>
                <wp:effectExtent l="0" t="0" r="0" b="3810"/>
                <wp:docPr id="45" name="Picture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N:\AJ\Logo\DoE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031" cy="625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67" w:type="pct"/>
          <w:vAlign w:val="center"/>
        </w:tcPr>
        <w:p w14:paraId="25EC6D5E" w14:textId="41E460E6" w:rsidR="00E2026C" w:rsidRPr="007A74DE" w:rsidRDefault="00E2026C" w:rsidP="00E2026C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center"/>
            <w:rPr>
              <w:rFonts w:asciiTheme="majorHAnsi" w:hAnsiTheme="majorHAnsi" w:cstheme="majorHAnsi"/>
              <w:b/>
              <w:sz w:val="28"/>
              <w:szCs w:val="22"/>
            </w:rPr>
          </w:pPr>
          <w:r w:rsidRPr="007A74DE">
            <w:rPr>
              <w:rFonts w:asciiTheme="majorHAnsi" w:hAnsiTheme="majorHAnsi" w:cstheme="majorHAnsi"/>
              <w:b/>
              <w:sz w:val="28"/>
              <w:szCs w:val="22"/>
            </w:rPr>
            <w:t>CHS Boys Cricket Trial Nomination Form</w:t>
          </w:r>
        </w:p>
      </w:tc>
      <w:tc>
        <w:tcPr>
          <w:tcW w:w="1666" w:type="pct"/>
          <w:vAlign w:val="center"/>
        </w:tcPr>
        <w:p w14:paraId="7A2C74AE" w14:textId="3F39C2BF" w:rsidR="00E2026C" w:rsidRPr="00C768B4" w:rsidRDefault="007A74DE" w:rsidP="00E2026C">
          <w:pPr>
            <w:pStyle w:val="IOSHeading1"/>
            <w:pBdr>
              <w:bottom w:val="none" w:sz="0" w:space="0" w:color="auto"/>
            </w:pBdr>
            <w:tabs>
              <w:tab w:val="left" w:pos="2552"/>
            </w:tabs>
            <w:spacing w:before="0" w:after="0"/>
            <w:jc w:val="right"/>
            <w:rPr>
              <w:rFonts w:asciiTheme="minorHAnsi" w:hAnsiTheme="minorHAnsi"/>
              <w:sz w:val="22"/>
              <w:szCs w:val="22"/>
            </w:rPr>
          </w:pPr>
          <w:r w:rsidRPr="004B6239">
            <w:rPr>
              <w:rFonts w:asciiTheme="majorHAnsi" w:hAnsiTheme="majorHAnsi"/>
              <w:noProof/>
              <w:sz w:val="22"/>
              <w:szCs w:val="22"/>
              <w:lang w:eastAsia="en-AU"/>
            </w:rPr>
            <w:drawing>
              <wp:inline distT="0" distB="0" distL="0" distR="0" wp14:anchorId="25F0EC43" wp14:editId="7C181B94">
                <wp:extent cx="1451821" cy="675649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North Coast Logo_B&amp;W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956" cy="685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A3DDA74" w14:textId="6CC3390B" w:rsidR="001F54DC" w:rsidRPr="00E2026C" w:rsidRDefault="001F54DC" w:rsidP="00E2026C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8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E34FC"/>
    <w:multiLevelType w:val="multilevel"/>
    <w:tmpl w:val="0C09001D"/>
    <w:numStyleLink w:val="IOSList1new"/>
  </w:abstractNum>
  <w:abstractNum w:abstractNumId="20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6463533">
    <w:abstractNumId w:val="22"/>
  </w:num>
  <w:num w:numId="2" w16cid:durableId="2030910886">
    <w:abstractNumId w:val="22"/>
  </w:num>
  <w:num w:numId="3" w16cid:durableId="2124497915">
    <w:abstractNumId w:val="22"/>
  </w:num>
  <w:num w:numId="4" w16cid:durableId="1375421195">
    <w:abstractNumId w:val="17"/>
  </w:num>
  <w:num w:numId="5" w16cid:durableId="242222175">
    <w:abstractNumId w:val="0"/>
  </w:num>
  <w:num w:numId="6" w16cid:durableId="2055346239">
    <w:abstractNumId w:val="15"/>
  </w:num>
  <w:num w:numId="7" w16cid:durableId="776288260">
    <w:abstractNumId w:val="15"/>
  </w:num>
  <w:num w:numId="8" w16cid:durableId="1300696192">
    <w:abstractNumId w:val="14"/>
  </w:num>
  <w:num w:numId="9" w16cid:durableId="2071879025">
    <w:abstractNumId w:val="2"/>
  </w:num>
  <w:num w:numId="10" w16cid:durableId="813765010">
    <w:abstractNumId w:val="13"/>
  </w:num>
  <w:num w:numId="11" w16cid:durableId="353917982">
    <w:abstractNumId w:val="4"/>
  </w:num>
  <w:num w:numId="12" w16cid:durableId="1126579515">
    <w:abstractNumId w:val="12"/>
  </w:num>
  <w:num w:numId="13" w16cid:durableId="82531115">
    <w:abstractNumId w:val="20"/>
  </w:num>
  <w:num w:numId="14" w16cid:durableId="905189863">
    <w:abstractNumId w:val="7"/>
  </w:num>
  <w:num w:numId="15" w16cid:durableId="942959792">
    <w:abstractNumId w:val="18"/>
  </w:num>
  <w:num w:numId="16" w16cid:durableId="734737815">
    <w:abstractNumId w:val="5"/>
  </w:num>
  <w:num w:numId="17" w16cid:durableId="1727951175">
    <w:abstractNumId w:val="9"/>
  </w:num>
  <w:num w:numId="18" w16cid:durableId="55665722">
    <w:abstractNumId w:val="11"/>
  </w:num>
  <w:num w:numId="19" w16cid:durableId="1955823146">
    <w:abstractNumId w:val="1"/>
  </w:num>
  <w:num w:numId="20" w16cid:durableId="465590977">
    <w:abstractNumId w:val="3"/>
  </w:num>
  <w:num w:numId="21" w16cid:durableId="1040785045">
    <w:abstractNumId w:val="16"/>
  </w:num>
  <w:num w:numId="22" w16cid:durableId="53353329">
    <w:abstractNumId w:val="8"/>
  </w:num>
  <w:num w:numId="23" w16cid:durableId="2123180176">
    <w:abstractNumId w:val="1"/>
  </w:num>
  <w:num w:numId="24" w16cid:durableId="1830824331">
    <w:abstractNumId w:val="18"/>
  </w:num>
  <w:num w:numId="25" w16cid:durableId="1376539133">
    <w:abstractNumId w:val="12"/>
  </w:num>
  <w:num w:numId="26" w16cid:durableId="1194460351">
    <w:abstractNumId w:val="12"/>
  </w:num>
  <w:num w:numId="27" w16cid:durableId="1462722356">
    <w:abstractNumId w:val="8"/>
  </w:num>
  <w:num w:numId="28" w16cid:durableId="1084646391">
    <w:abstractNumId w:val="1"/>
  </w:num>
  <w:num w:numId="29" w16cid:durableId="2139881791">
    <w:abstractNumId w:val="18"/>
  </w:num>
  <w:num w:numId="30" w16cid:durableId="2062359786">
    <w:abstractNumId w:val="12"/>
  </w:num>
  <w:num w:numId="31" w16cid:durableId="1245991852">
    <w:abstractNumId w:val="12"/>
  </w:num>
  <w:num w:numId="32" w16cid:durableId="1028412322">
    <w:abstractNumId w:val="8"/>
  </w:num>
  <w:num w:numId="33" w16cid:durableId="333411572">
    <w:abstractNumId w:val="6"/>
  </w:num>
  <w:num w:numId="34" w16cid:durableId="1015545920">
    <w:abstractNumId w:val="1"/>
  </w:num>
  <w:num w:numId="35" w16cid:durableId="1625886747">
    <w:abstractNumId w:val="18"/>
  </w:num>
  <w:num w:numId="36" w16cid:durableId="1607493799">
    <w:abstractNumId w:val="12"/>
  </w:num>
  <w:num w:numId="37" w16cid:durableId="276259458">
    <w:abstractNumId w:val="12"/>
  </w:num>
  <w:num w:numId="38" w16cid:durableId="1215776555">
    <w:abstractNumId w:val="8"/>
  </w:num>
  <w:num w:numId="39" w16cid:durableId="557059329">
    <w:abstractNumId w:val="6"/>
  </w:num>
  <w:num w:numId="40" w16cid:durableId="1386418030">
    <w:abstractNumId w:val="21"/>
  </w:num>
  <w:num w:numId="41" w16cid:durableId="811757331">
    <w:abstractNumId w:val="10"/>
  </w:num>
  <w:num w:numId="42" w16cid:durableId="137966716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4F"/>
    <w:rsid w:val="00010671"/>
    <w:rsid w:val="000109EC"/>
    <w:rsid w:val="00010B54"/>
    <w:rsid w:val="00030AE1"/>
    <w:rsid w:val="00076446"/>
    <w:rsid w:val="00090BC3"/>
    <w:rsid w:val="000C3B9A"/>
    <w:rsid w:val="000C4732"/>
    <w:rsid w:val="000E4100"/>
    <w:rsid w:val="000F6821"/>
    <w:rsid w:val="00100563"/>
    <w:rsid w:val="00114660"/>
    <w:rsid w:val="00115B30"/>
    <w:rsid w:val="00186118"/>
    <w:rsid w:val="001B103F"/>
    <w:rsid w:val="001D1011"/>
    <w:rsid w:val="001E1B75"/>
    <w:rsid w:val="001F1D0D"/>
    <w:rsid w:val="001F54DC"/>
    <w:rsid w:val="001F6BBE"/>
    <w:rsid w:val="00201234"/>
    <w:rsid w:val="00215471"/>
    <w:rsid w:val="00215956"/>
    <w:rsid w:val="002208BE"/>
    <w:rsid w:val="00225BA0"/>
    <w:rsid w:val="002407B2"/>
    <w:rsid w:val="002522B0"/>
    <w:rsid w:val="00281A35"/>
    <w:rsid w:val="00281F50"/>
    <w:rsid w:val="00286108"/>
    <w:rsid w:val="00295F9F"/>
    <w:rsid w:val="002A07C0"/>
    <w:rsid w:val="002C68E4"/>
    <w:rsid w:val="002D379D"/>
    <w:rsid w:val="002D47A6"/>
    <w:rsid w:val="00301BB8"/>
    <w:rsid w:val="003030F2"/>
    <w:rsid w:val="00304EF2"/>
    <w:rsid w:val="0031077C"/>
    <w:rsid w:val="00334511"/>
    <w:rsid w:val="00341F8B"/>
    <w:rsid w:val="003448D5"/>
    <w:rsid w:val="00361327"/>
    <w:rsid w:val="00363CBE"/>
    <w:rsid w:val="00367FB2"/>
    <w:rsid w:val="003710B0"/>
    <w:rsid w:val="00384F44"/>
    <w:rsid w:val="003A1E92"/>
    <w:rsid w:val="003B23CC"/>
    <w:rsid w:val="003B3062"/>
    <w:rsid w:val="003C46F8"/>
    <w:rsid w:val="003F0EC8"/>
    <w:rsid w:val="003F275C"/>
    <w:rsid w:val="00405932"/>
    <w:rsid w:val="00405EA8"/>
    <w:rsid w:val="004668BC"/>
    <w:rsid w:val="00480C44"/>
    <w:rsid w:val="00480FD7"/>
    <w:rsid w:val="004812FA"/>
    <w:rsid w:val="004B4B05"/>
    <w:rsid w:val="004D04F1"/>
    <w:rsid w:val="004E338C"/>
    <w:rsid w:val="004F2B4F"/>
    <w:rsid w:val="004F35B3"/>
    <w:rsid w:val="00504555"/>
    <w:rsid w:val="005202C7"/>
    <w:rsid w:val="005402DE"/>
    <w:rsid w:val="00541AE4"/>
    <w:rsid w:val="005764DE"/>
    <w:rsid w:val="00595476"/>
    <w:rsid w:val="005B0408"/>
    <w:rsid w:val="005B53AD"/>
    <w:rsid w:val="005C7E88"/>
    <w:rsid w:val="005D1A4E"/>
    <w:rsid w:val="005D60F1"/>
    <w:rsid w:val="005E4E17"/>
    <w:rsid w:val="005F15A4"/>
    <w:rsid w:val="005F7CE3"/>
    <w:rsid w:val="0062351C"/>
    <w:rsid w:val="0062466C"/>
    <w:rsid w:val="00635A55"/>
    <w:rsid w:val="00652107"/>
    <w:rsid w:val="0065761A"/>
    <w:rsid w:val="00662F4D"/>
    <w:rsid w:val="006735CE"/>
    <w:rsid w:val="00684627"/>
    <w:rsid w:val="00691025"/>
    <w:rsid w:val="006914F9"/>
    <w:rsid w:val="006B2D4C"/>
    <w:rsid w:val="006C0578"/>
    <w:rsid w:val="006D26E1"/>
    <w:rsid w:val="006D5C44"/>
    <w:rsid w:val="006E2F78"/>
    <w:rsid w:val="006F2409"/>
    <w:rsid w:val="007052B6"/>
    <w:rsid w:val="007128D2"/>
    <w:rsid w:val="00722292"/>
    <w:rsid w:val="00735393"/>
    <w:rsid w:val="0074384C"/>
    <w:rsid w:val="007464AC"/>
    <w:rsid w:val="00756B8D"/>
    <w:rsid w:val="007605AF"/>
    <w:rsid w:val="00776091"/>
    <w:rsid w:val="007773AD"/>
    <w:rsid w:val="00786115"/>
    <w:rsid w:val="007A070B"/>
    <w:rsid w:val="007A3083"/>
    <w:rsid w:val="007A33AC"/>
    <w:rsid w:val="007A74DE"/>
    <w:rsid w:val="007C3CDD"/>
    <w:rsid w:val="007D0956"/>
    <w:rsid w:val="007D558A"/>
    <w:rsid w:val="0080474D"/>
    <w:rsid w:val="00804F4F"/>
    <w:rsid w:val="00807690"/>
    <w:rsid w:val="00846B99"/>
    <w:rsid w:val="0084728C"/>
    <w:rsid w:val="008555EC"/>
    <w:rsid w:val="00861F4B"/>
    <w:rsid w:val="00863328"/>
    <w:rsid w:val="00863F90"/>
    <w:rsid w:val="008750C7"/>
    <w:rsid w:val="00875DF0"/>
    <w:rsid w:val="008A422D"/>
    <w:rsid w:val="008C2BB3"/>
    <w:rsid w:val="008D6EB2"/>
    <w:rsid w:val="008F0B2F"/>
    <w:rsid w:val="008F35A1"/>
    <w:rsid w:val="008F5BE1"/>
    <w:rsid w:val="008F5E6C"/>
    <w:rsid w:val="00923F94"/>
    <w:rsid w:val="0093161F"/>
    <w:rsid w:val="00936243"/>
    <w:rsid w:val="00937F54"/>
    <w:rsid w:val="0095110A"/>
    <w:rsid w:val="0096036A"/>
    <w:rsid w:val="009608E0"/>
    <w:rsid w:val="0096553E"/>
    <w:rsid w:val="00981BF1"/>
    <w:rsid w:val="009935FE"/>
    <w:rsid w:val="00994359"/>
    <w:rsid w:val="00994991"/>
    <w:rsid w:val="00995898"/>
    <w:rsid w:val="009C3C8F"/>
    <w:rsid w:val="009D798B"/>
    <w:rsid w:val="00A00CEB"/>
    <w:rsid w:val="00A21F45"/>
    <w:rsid w:val="00A370B3"/>
    <w:rsid w:val="00A57066"/>
    <w:rsid w:val="00A67905"/>
    <w:rsid w:val="00A713D0"/>
    <w:rsid w:val="00A72736"/>
    <w:rsid w:val="00AA168F"/>
    <w:rsid w:val="00AA5AC4"/>
    <w:rsid w:val="00AB62F9"/>
    <w:rsid w:val="00AC269B"/>
    <w:rsid w:val="00AC3B70"/>
    <w:rsid w:val="00AC44EA"/>
    <w:rsid w:val="00AD42B2"/>
    <w:rsid w:val="00AE67E3"/>
    <w:rsid w:val="00AE79D8"/>
    <w:rsid w:val="00B13131"/>
    <w:rsid w:val="00B24CBA"/>
    <w:rsid w:val="00B301C2"/>
    <w:rsid w:val="00B31DEB"/>
    <w:rsid w:val="00B3504F"/>
    <w:rsid w:val="00B40474"/>
    <w:rsid w:val="00B5043F"/>
    <w:rsid w:val="00B7767B"/>
    <w:rsid w:val="00BB3567"/>
    <w:rsid w:val="00BC097D"/>
    <w:rsid w:val="00BC353F"/>
    <w:rsid w:val="00BC7567"/>
    <w:rsid w:val="00BD313E"/>
    <w:rsid w:val="00BD6F31"/>
    <w:rsid w:val="00BE1B6F"/>
    <w:rsid w:val="00BF0A5C"/>
    <w:rsid w:val="00BF6866"/>
    <w:rsid w:val="00C0318E"/>
    <w:rsid w:val="00C069F5"/>
    <w:rsid w:val="00C177C6"/>
    <w:rsid w:val="00C2213A"/>
    <w:rsid w:val="00C22A31"/>
    <w:rsid w:val="00C262AE"/>
    <w:rsid w:val="00C26C69"/>
    <w:rsid w:val="00C2705F"/>
    <w:rsid w:val="00C27C7D"/>
    <w:rsid w:val="00C34ECC"/>
    <w:rsid w:val="00CA461E"/>
    <w:rsid w:val="00CC3F5C"/>
    <w:rsid w:val="00CD7B01"/>
    <w:rsid w:val="00CE670F"/>
    <w:rsid w:val="00D228D8"/>
    <w:rsid w:val="00D2375A"/>
    <w:rsid w:val="00D67117"/>
    <w:rsid w:val="00D7685E"/>
    <w:rsid w:val="00DA23AC"/>
    <w:rsid w:val="00DD21D5"/>
    <w:rsid w:val="00DD36C0"/>
    <w:rsid w:val="00DD636E"/>
    <w:rsid w:val="00DE67EB"/>
    <w:rsid w:val="00DF0BFC"/>
    <w:rsid w:val="00DF3B99"/>
    <w:rsid w:val="00DF62B6"/>
    <w:rsid w:val="00DF6F06"/>
    <w:rsid w:val="00E12133"/>
    <w:rsid w:val="00E14821"/>
    <w:rsid w:val="00E2026C"/>
    <w:rsid w:val="00E26D32"/>
    <w:rsid w:val="00E30D9E"/>
    <w:rsid w:val="00E42AE6"/>
    <w:rsid w:val="00E45779"/>
    <w:rsid w:val="00E506BF"/>
    <w:rsid w:val="00E639B8"/>
    <w:rsid w:val="00E737A6"/>
    <w:rsid w:val="00E86FE9"/>
    <w:rsid w:val="00E95EA2"/>
    <w:rsid w:val="00EC1887"/>
    <w:rsid w:val="00EE0A24"/>
    <w:rsid w:val="00EF6D6A"/>
    <w:rsid w:val="00F209C7"/>
    <w:rsid w:val="00F21BF8"/>
    <w:rsid w:val="00F373A4"/>
    <w:rsid w:val="00F4032D"/>
    <w:rsid w:val="00F420F0"/>
    <w:rsid w:val="00F4748E"/>
    <w:rsid w:val="00F615F1"/>
    <w:rsid w:val="00F64899"/>
    <w:rsid w:val="00F65BC2"/>
    <w:rsid w:val="00F827A9"/>
    <w:rsid w:val="00F9370A"/>
    <w:rsid w:val="00F93A8A"/>
    <w:rsid w:val="00FB32DC"/>
    <w:rsid w:val="00FB714C"/>
    <w:rsid w:val="00FB7716"/>
    <w:rsid w:val="00FE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650732D"/>
  <w14:defaultImageDpi w14:val="300"/>
  <w15:docId w15:val="{1C5EAA2A-6C11-471C-B856-888D1934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A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62351C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F4032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34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7D558A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120"/>
      <w:ind w:right="-113"/>
    </w:pPr>
    <w:rPr>
      <w:rFonts w:ascii="Helvetica" w:eastAsia="SimSun" w:hAnsi="Helvetica"/>
      <w:sz w:val="22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2A07C0"/>
    <w:pPr>
      <w:numPr>
        <w:numId w:val="38"/>
      </w:numPr>
      <w:spacing w:before="40" w:after="40"/>
    </w:pPr>
  </w:style>
  <w:style w:type="character" w:customStyle="1" w:styleId="Heading7Char">
    <w:name w:val="Heading 7 Char"/>
    <w:basedOn w:val="DefaultParagraphFont"/>
    <w:link w:val="Heading7"/>
    <w:uiPriority w:val="9"/>
    <w:rsid w:val="002A07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basedOn w:val="DefaultParagraphFont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basedOn w:val="IOSbodytext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basedOn w:val="DefaultParagraphFont"/>
    <w:link w:val="IOStabletext"/>
    <w:rsid w:val="007D558A"/>
    <w:rPr>
      <w:rFonts w:ascii="Helvetica" w:eastAsia="SimSun" w:hAnsi="Helvetica"/>
      <w:sz w:val="22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basedOn w:val="IOStabletextChar"/>
    <w:link w:val="IOStabletextbold"/>
    <w:rsid w:val="002A07C0"/>
    <w:rPr>
      <w:rFonts w:ascii="Helvetica" w:eastAsia="SimSun" w:hAnsi="Helvetica"/>
      <w:b/>
      <w:sz w:val="22"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B350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504F"/>
    <w:rPr>
      <w:rFonts w:ascii="Arial" w:hAnsi="Arial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7D558A"/>
  </w:style>
  <w:style w:type="character" w:styleId="Hyperlink">
    <w:name w:val="Hyperlink"/>
    <w:basedOn w:val="DefaultParagraphFont"/>
    <w:uiPriority w:val="99"/>
    <w:unhideWhenUsed/>
    <w:rsid w:val="00BB3567"/>
    <w:rPr>
      <w:color w:val="0000FF" w:themeColor="hyperlink"/>
      <w:u w:val="single"/>
    </w:rPr>
  </w:style>
  <w:style w:type="table" w:styleId="GridTable4-Accent1">
    <w:name w:val="Grid Table 4 Accent 1"/>
    <w:basedOn w:val="TableNormal"/>
    <w:uiPriority w:val="49"/>
    <w:rsid w:val="00807690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3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J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9B8D22-036C-4B5A-845F-453E7F7B3D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084EBB-8693-431F-9C12-CD1708C7B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DCC4C3-0A09-45ED-A145-865AEBB2DBB9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4.xml><?xml version="1.0" encoding="utf-8"?>
<ds:datastoreItem xmlns:ds="http://schemas.openxmlformats.org/officeDocument/2006/customXml" ds:itemID="{B5B4063C-552A-4AEB-8292-74246D9810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Lovell, Narelle</dc:creator>
  <cp:lastModifiedBy>Simone Millar (Simone Millar)</cp:lastModifiedBy>
  <cp:revision>2</cp:revision>
  <cp:lastPrinted>2017-01-03T23:09:00Z</cp:lastPrinted>
  <dcterms:created xsi:type="dcterms:W3CDTF">2026-02-24T02:52:00Z</dcterms:created>
  <dcterms:modified xsi:type="dcterms:W3CDTF">2026-02-24T02:52:00Z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AuthorIds_UIVersion_512">
    <vt:lpwstr>3460</vt:lpwstr>
  </property>
  <property fmtid="{D5CDD505-2E9C-101B-9397-08002B2CF9AE}" pid="4" name="MediaServiceImageTags">
    <vt:lpwstr/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2023-07-24T23:12:00Z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d6915df7-60d4-41ef-962b-46164dd10fe3</vt:lpwstr>
  </property>
  <property fmtid="{D5CDD505-2E9C-101B-9397-08002B2CF9AE}" pid="11" name="MSIP_Label_b603dfd7-d93a-4381-a340-2995d8282205_ContentBits">
    <vt:lpwstr>0</vt:lpwstr>
  </property>
</Properties>
</file>