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2DAF44" w14:textId="77777777" w:rsidR="00E81B26" w:rsidRDefault="00AC5AF3" w:rsidP="00A44CCD">
      <w:pPr>
        <w:pStyle w:val="IOSHeading1"/>
        <w:spacing w:before="0" w:after="240"/>
        <w:jc w:val="center"/>
        <w:rPr>
          <w:rFonts w:asciiTheme="minorHAnsi" w:hAnsiTheme="minorHAnsi" w:cstheme="minorHAnsi"/>
          <w:sz w:val="40"/>
        </w:rPr>
      </w:pPr>
      <w:r w:rsidRPr="008C7A26">
        <w:rPr>
          <w:rFonts w:asciiTheme="minorHAnsi" w:hAnsiTheme="minorHAnsi" w:cstheme="minorHAnsi"/>
          <w:noProof/>
          <w:sz w:val="22"/>
          <w:szCs w:val="22"/>
          <w:lang w:eastAsia="en-AU"/>
        </w:rPr>
        <w:drawing>
          <wp:inline distT="0" distB="0" distL="0" distR="0" wp14:anchorId="2C0505CD" wp14:editId="7A78ACFA">
            <wp:extent cx="1248755" cy="443107"/>
            <wp:effectExtent l="0" t="0" r="0" b="0"/>
            <wp:docPr id="2" name="Picture 2" title="DoE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:\AJ\Logo\DoE-logo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2524" cy="4586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30DCF" w:rsidRPr="00D73816">
        <w:rPr>
          <w:rFonts w:asciiTheme="minorHAnsi" w:hAnsiTheme="minorHAnsi" w:cstheme="minorHAnsi"/>
          <w:sz w:val="32"/>
          <w:szCs w:val="32"/>
        </w:rPr>
        <w:t xml:space="preserve"> </w:t>
      </w:r>
      <w:r w:rsidR="00841596" w:rsidRPr="00D73816">
        <w:rPr>
          <w:rFonts w:ascii="Montserrat" w:hAnsi="Montserrat" w:cstheme="minorHAnsi"/>
          <w:b/>
          <w:bCs/>
          <w:sz w:val="32"/>
          <w:szCs w:val="32"/>
        </w:rPr>
        <w:t>Secondary Swimming Program</w:t>
      </w:r>
      <w:r w:rsidR="00B24DED" w:rsidRPr="00D73816">
        <w:rPr>
          <w:rFonts w:ascii="Montserrat" w:hAnsi="Montserrat" w:cstheme="minorHAnsi"/>
          <w:b/>
          <w:bCs/>
          <w:sz w:val="32"/>
          <w:szCs w:val="32"/>
        </w:rPr>
        <w:t xml:space="preserve"> </w:t>
      </w:r>
      <w:r w:rsidR="00841596" w:rsidRPr="00D73816">
        <w:rPr>
          <w:rFonts w:ascii="Montserrat" w:hAnsi="Montserrat" w:cstheme="minorHAnsi"/>
          <w:b/>
          <w:bCs/>
          <w:sz w:val="32"/>
          <w:szCs w:val="32"/>
        </w:rPr>
        <w:t>S</w:t>
      </w:r>
      <w:r w:rsidR="00A44CCD" w:rsidRPr="00D73816">
        <w:rPr>
          <w:rFonts w:ascii="Montserrat" w:hAnsi="Montserrat" w:cstheme="minorHAnsi"/>
          <w:b/>
          <w:bCs/>
          <w:sz w:val="32"/>
          <w:szCs w:val="32"/>
        </w:rPr>
        <w:t>ummary</w:t>
      </w:r>
      <w:r w:rsidR="00730DCF" w:rsidRPr="008C7A26">
        <w:rPr>
          <w:rFonts w:asciiTheme="minorHAnsi" w:hAnsiTheme="minorHAnsi" w:cstheme="minorHAnsi"/>
          <w:noProof/>
          <w:sz w:val="22"/>
          <w:szCs w:val="22"/>
          <w:lang w:eastAsia="en-AU"/>
        </w:rPr>
        <w:drawing>
          <wp:inline distT="0" distB="0" distL="0" distR="0" wp14:anchorId="27E927D9" wp14:editId="6A7B3AAA">
            <wp:extent cx="1040341" cy="484155"/>
            <wp:effectExtent l="0" t="0" r="7620" b="0"/>
            <wp:docPr id="4" name="Picture 4" title="north coast school sport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North Coast Logo_B&amp;W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5348" cy="500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788CE9" w14:textId="77777777" w:rsidR="00D73816" w:rsidRDefault="00D73816" w:rsidP="00D73816">
      <w:pPr>
        <w:pStyle w:val="IOSbodytext"/>
      </w:pPr>
    </w:p>
    <w:p w14:paraId="2F609DDA" w14:textId="16C9FAEE" w:rsidR="00D73816" w:rsidRPr="00D73816" w:rsidRDefault="00D73816" w:rsidP="00D73816">
      <w:pPr>
        <w:pStyle w:val="IOSbodytext"/>
        <w:sectPr w:rsidR="00D73816" w:rsidRPr="00D73816" w:rsidSect="00AF0134">
          <w:headerReference w:type="default" r:id="rId13"/>
          <w:footerReference w:type="default" r:id="rId14"/>
          <w:type w:val="continuous"/>
          <w:pgSz w:w="11900" w:h="16840"/>
          <w:pgMar w:top="958" w:right="567" w:bottom="567" w:left="567" w:header="340" w:footer="340" w:gutter="0"/>
          <w:cols w:space="708"/>
          <w:docGrid w:linePitch="326"/>
        </w:sectPr>
      </w:pPr>
    </w:p>
    <w:tbl>
      <w:tblPr>
        <w:tblStyle w:val="GridTable5Dark-Accent1"/>
        <w:tblW w:w="0" w:type="auto"/>
        <w:tblLook w:val="04A0" w:firstRow="1" w:lastRow="0" w:firstColumn="1" w:lastColumn="0" w:noHBand="0" w:noVBand="1"/>
        <w:tblCaption w:val="Program of events"/>
        <w:tblDescription w:val="list of events by time, distance,gender and age division"/>
      </w:tblPr>
      <w:tblGrid>
        <w:gridCol w:w="1782"/>
        <w:gridCol w:w="3957"/>
        <w:gridCol w:w="68"/>
        <w:gridCol w:w="1957"/>
        <w:gridCol w:w="61"/>
        <w:gridCol w:w="2931"/>
      </w:tblGrid>
      <w:tr w:rsidR="00001E19" w:rsidRPr="00D73816" w14:paraId="10A47CBE" w14:textId="77777777" w:rsidTr="00053C3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2" w:type="dxa"/>
          </w:tcPr>
          <w:p w14:paraId="4A496587" w14:textId="77777777" w:rsidR="00001E19" w:rsidRPr="00D73816" w:rsidRDefault="00001E19" w:rsidP="00E95681">
            <w:pPr>
              <w:pStyle w:val="IOSheading4"/>
              <w:rPr>
                <w:rFonts w:ascii="Montserrat" w:hAnsi="Montserrat"/>
              </w:rPr>
            </w:pPr>
            <w:bookmarkStart w:id="0" w:name="Title_1" w:colFirst="0" w:colLast="0"/>
            <w:r w:rsidRPr="00D73816">
              <w:rPr>
                <w:rFonts w:ascii="Montserrat" w:hAnsi="Montserrat"/>
              </w:rPr>
              <w:t>Time</w:t>
            </w:r>
          </w:p>
        </w:tc>
        <w:tc>
          <w:tcPr>
            <w:tcW w:w="3957" w:type="dxa"/>
          </w:tcPr>
          <w:p w14:paraId="7CC8C74D" w14:textId="77777777" w:rsidR="00001E19" w:rsidRPr="00D73816" w:rsidRDefault="00841596" w:rsidP="00E95681">
            <w:pPr>
              <w:pStyle w:val="IOSheading4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/>
              </w:rPr>
            </w:pPr>
            <w:r w:rsidRPr="00D73816">
              <w:rPr>
                <w:rFonts w:ascii="Montserrat" w:hAnsi="Montserrat"/>
              </w:rPr>
              <w:t xml:space="preserve">Event </w:t>
            </w:r>
          </w:p>
        </w:tc>
        <w:tc>
          <w:tcPr>
            <w:tcW w:w="2086" w:type="dxa"/>
            <w:gridSpan w:val="3"/>
          </w:tcPr>
          <w:p w14:paraId="3D92DE51" w14:textId="77777777" w:rsidR="00001E19" w:rsidRPr="00D73816" w:rsidRDefault="00841596" w:rsidP="00E95681">
            <w:pPr>
              <w:pStyle w:val="IOSheading4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/>
              </w:rPr>
            </w:pPr>
            <w:r w:rsidRPr="00D73816">
              <w:rPr>
                <w:rFonts w:ascii="Montserrat" w:hAnsi="Montserrat"/>
              </w:rPr>
              <w:t>Gender</w:t>
            </w:r>
          </w:p>
        </w:tc>
        <w:tc>
          <w:tcPr>
            <w:tcW w:w="2931" w:type="dxa"/>
          </w:tcPr>
          <w:p w14:paraId="4667A151" w14:textId="77777777" w:rsidR="00001E19" w:rsidRPr="00D73816" w:rsidRDefault="00841596" w:rsidP="00E95681">
            <w:pPr>
              <w:pStyle w:val="IOSheading4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/>
              </w:rPr>
            </w:pPr>
            <w:r w:rsidRPr="00D73816">
              <w:rPr>
                <w:rFonts w:ascii="Montserrat" w:hAnsi="Montserrat"/>
              </w:rPr>
              <w:t>Age Division</w:t>
            </w:r>
          </w:p>
        </w:tc>
      </w:tr>
      <w:bookmarkEnd w:id="0"/>
      <w:tr w:rsidR="00B55104" w:rsidRPr="00D73816" w14:paraId="42D1B5DF" w14:textId="77777777" w:rsidTr="00053C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2" w:type="dxa"/>
          </w:tcPr>
          <w:p w14:paraId="1152301C" w14:textId="472C5D05" w:rsidR="00B55104" w:rsidRPr="00D73816" w:rsidRDefault="00B55104" w:rsidP="00B55104">
            <w:pPr>
              <w:pStyle w:val="IOScaptionforgraphics"/>
              <w:rPr>
                <w:rFonts w:ascii="Montserrat" w:hAnsi="Montserrat" w:cs="Arial"/>
                <w:b w:val="0"/>
              </w:rPr>
            </w:pPr>
            <w:r w:rsidRPr="00D73816">
              <w:rPr>
                <w:rFonts w:ascii="Montserrat" w:hAnsi="Montserrat" w:cs="Arial"/>
              </w:rPr>
              <w:t>9:15am</w:t>
            </w:r>
          </w:p>
        </w:tc>
        <w:tc>
          <w:tcPr>
            <w:tcW w:w="3957" w:type="dxa"/>
          </w:tcPr>
          <w:p w14:paraId="190C66A9" w14:textId="4ACFC16B" w:rsidR="00B55104" w:rsidRPr="00D73816" w:rsidRDefault="00B55104" w:rsidP="00B55104">
            <w:pPr>
              <w:pStyle w:val="IOScaptionforgraphic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</w:rPr>
            </w:pPr>
            <w:r w:rsidRPr="00D73816">
              <w:rPr>
                <w:rFonts w:ascii="Montserrat" w:hAnsi="Montserrat" w:cs="Arial"/>
              </w:rPr>
              <w:t>4 x 50m Freestyle Relay</w:t>
            </w:r>
          </w:p>
        </w:tc>
        <w:tc>
          <w:tcPr>
            <w:tcW w:w="2086" w:type="dxa"/>
            <w:gridSpan w:val="3"/>
          </w:tcPr>
          <w:p w14:paraId="0BCB15A0" w14:textId="1F3BFC44" w:rsidR="00B55104" w:rsidRPr="00D73816" w:rsidRDefault="00B55104" w:rsidP="00B55104">
            <w:pPr>
              <w:pStyle w:val="IOScaptionforgraphic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</w:rPr>
            </w:pPr>
            <w:r w:rsidRPr="00D73816">
              <w:rPr>
                <w:rFonts w:ascii="Montserrat" w:hAnsi="Montserrat" w:cs="Arial"/>
              </w:rPr>
              <w:t>Girls/ Boys</w:t>
            </w:r>
          </w:p>
        </w:tc>
        <w:tc>
          <w:tcPr>
            <w:tcW w:w="2931" w:type="dxa"/>
          </w:tcPr>
          <w:p w14:paraId="09093F65" w14:textId="5B4980BD" w:rsidR="00B55104" w:rsidRPr="00D73816" w:rsidRDefault="00B55104" w:rsidP="00B55104">
            <w:pPr>
              <w:pStyle w:val="IOScaptionforgraphic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</w:rPr>
            </w:pPr>
            <w:r w:rsidRPr="00D73816">
              <w:rPr>
                <w:rFonts w:ascii="Montserrat" w:hAnsi="Montserrat" w:cs="Arial"/>
              </w:rPr>
              <w:t>12-17+ years</w:t>
            </w:r>
          </w:p>
        </w:tc>
      </w:tr>
      <w:tr w:rsidR="00B55104" w:rsidRPr="00D73816" w14:paraId="034B7CAE" w14:textId="77777777" w:rsidTr="00053C3A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2" w:type="dxa"/>
          </w:tcPr>
          <w:p w14:paraId="393C3A12" w14:textId="19313FAB" w:rsidR="00B55104" w:rsidRPr="00D73816" w:rsidRDefault="00B55104" w:rsidP="00B55104">
            <w:pPr>
              <w:pStyle w:val="IOScaptionforgraphics"/>
              <w:rPr>
                <w:rFonts w:ascii="Montserrat" w:hAnsi="Montserrat" w:cs="Arial"/>
              </w:rPr>
            </w:pPr>
            <w:r w:rsidRPr="00D73816">
              <w:rPr>
                <w:rFonts w:ascii="Montserrat" w:hAnsi="Montserrat" w:cs="Arial"/>
              </w:rPr>
              <w:t>10:00am</w:t>
            </w:r>
          </w:p>
        </w:tc>
        <w:tc>
          <w:tcPr>
            <w:tcW w:w="3957" w:type="dxa"/>
          </w:tcPr>
          <w:p w14:paraId="568C92FD" w14:textId="284D106D" w:rsidR="00B55104" w:rsidRPr="00D73816" w:rsidRDefault="00B55104" w:rsidP="00B55104">
            <w:pPr>
              <w:pStyle w:val="IOScaptionforgraphic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</w:rPr>
            </w:pPr>
            <w:r w:rsidRPr="00D73816">
              <w:rPr>
                <w:rFonts w:ascii="Montserrat" w:hAnsi="Montserrat" w:cs="Arial"/>
              </w:rPr>
              <w:t>200m Freestyle</w:t>
            </w:r>
          </w:p>
        </w:tc>
        <w:tc>
          <w:tcPr>
            <w:tcW w:w="2086" w:type="dxa"/>
            <w:gridSpan w:val="3"/>
          </w:tcPr>
          <w:p w14:paraId="69EFD491" w14:textId="2F7BEF8E" w:rsidR="00B55104" w:rsidRPr="00D73816" w:rsidRDefault="00B55104" w:rsidP="00B55104">
            <w:pPr>
              <w:pStyle w:val="IOScaptionforgraphic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</w:rPr>
            </w:pPr>
            <w:r w:rsidRPr="00D73816">
              <w:rPr>
                <w:rFonts w:ascii="Montserrat" w:hAnsi="Montserrat" w:cs="Arial"/>
              </w:rPr>
              <w:t>Girls/ Boys</w:t>
            </w:r>
          </w:p>
        </w:tc>
        <w:tc>
          <w:tcPr>
            <w:tcW w:w="2931" w:type="dxa"/>
          </w:tcPr>
          <w:p w14:paraId="30BAA4A8" w14:textId="40A1D8C7" w:rsidR="00B55104" w:rsidRPr="00D73816" w:rsidRDefault="00B55104" w:rsidP="00B55104">
            <w:pPr>
              <w:pStyle w:val="IOScaptionforgraphic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</w:rPr>
            </w:pPr>
            <w:r w:rsidRPr="00D73816">
              <w:rPr>
                <w:rFonts w:ascii="Montserrat" w:hAnsi="Montserrat" w:cs="Arial"/>
              </w:rPr>
              <w:t>12-17+ years</w:t>
            </w:r>
          </w:p>
        </w:tc>
      </w:tr>
      <w:tr w:rsidR="00B55104" w:rsidRPr="00D73816" w14:paraId="1598EE3B" w14:textId="77777777" w:rsidTr="00053C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2" w:type="dxa"/>
          </w:tcPr>
          <w:p w14:paraId="023AFDFD" w14:textId="3ECC9990" w:rsidR="00B55104" w:rsidRPr="00D73816" w:rsidRDefault="00B55104" w:rsidP="00B55104">
            <w:pPr>
              <w:pStyle w:val="IOScaptionforgraphics"/>
              <w:rPr>
                <w:rFonts w:ascii="Montserrat" w:hAnsi="Montserrat" w:cs="Arial"/>
                <w:b w:val="0"/>
              </w:rPr>
            </w:pPr>
            <w:r w:rsidRPr="00D73816">
              <w:rPr>
                <w:rFonts w:ascii="Montserrat" w:hAnsi="Montserrat" w:cs="Arial"/>
              </w:rPr>
              <w:t>10:45am</w:t>
            </w:r>
          </w:p>
        </w:tc>
        <w:tc>
          <w:tcPr>
            <w:tcW w:w="3957" w:type="dxa"/>
          </w:tcPr>
          <w:p w14:paraId="2C2E7B73" w14:textId="77777777" w:rsidR="00B55104" w:rsidRPr="00D73816" w:rsidRDefault="00B55104" w:rsidP="00B55104">
            <w:pPr>
              <w:pStyle w:val="IOScaptionforgraphic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</w:rPr>
            </w:pPr>
            <w:r w:rsidRPr="00D73816">
              <w:rPr>
                <w:rFonts w:ascii="Montserrat" w:hAnsi="Montserrat" w:cs="Arial"/>
              </w:rPr>
              <w:t>100m Freestyle</w:t>
            </w:r>
          </w:p>
        </w:tc>
        <w:tc>
          <w:tcPr>
            <w:tcW w:w="2086" w:type="dxa"/>
            <w:gridSpan w:val="3"/>
          </w:tcPr>
          <w:p w14:paraId="0E42A886" w14:textId="77777777" w:rsidR="00B55104" w:rsidRPr="00D73816" w:rsidRDefault="00B55104" w:rsidP="00B55104">
            <w:pPr>
              <w:pStyle w:val="IOScaptionforgraphic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</w:rPr>
            </w:pPr>
            <w:r w:rsidRPr="00D73816">
              <w:rPr>
                <w:rFonts w:ascii="Montserrat" w:hAnsi="Montserrat" w:cs="Arial"/>
              </w:rPr>
              <w:t>Girls/ Boys</w:t>
            </w:r>
          </w:p>
        </w:tc>
        <w:tc>
          <w:tcPr>
            <w:tcW w:w="2931" w:type="dxa"/>
          </w:tcPr>
          <w:p w14:paraId="2E47DA92" w14:textId="77777777" w:rsidR="00B55104" w:rsidRPr="00D73816" w:rsidRDefault="00B55104" w:rsidP="00B55104">
            <w:pPr>
              <w:pStyle w:val="IOScaptionforgraphic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</w:rPr>
            </w:pPr>
            <w:r w:rsidRPr="00D73816">
              <w:rPr>
                <w:rFonts w:ascii="Montserrat" w:hAnsi="Montserrat" w:cs="Arial"/>
              </w:rPr>
              <w:t>12-17+ years</w:t>
            </w:r>
          </w:p>
        </w:tc>
      </w:tr>
      <w:tr w:rsidR="00B55104" w:rsidRPr="00D73816" w14:paraId="6303319F" w14:textId="77777777" w:rsidTr="00053C3A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2" w:type="dxa"/>
          </w:tcPr>
          <w:p w14:paraId="26F80316" w14:textId="77777777" w:rsidR="00B55104" w:rsidRPr="00D73816" w:rsidRDefault="00B55104" w:rsidP="00B55104">
            <w:pPr>
              <w:pStyle w:val="IOScaptionforgraphics"/>
              <w:rPr>
                <w:rFonts w:ascii="Montserrat" w:hAnsi="Montserrat" w:cs="Arial"/>
                <w:b w:val="0"/>
              </w:rPr>
            </w:pPr>
          </w:p>
        </w:tc>
        <w:tc>
          <w:tcPr>
            <w:tcW w:w="3957" w:type="dxa"/>
          </w:tcPr>
          <w:p w14:paraId="139B1892" w14:textId="77777777" w:rsidR="00B55104" w:rsidRPr="00D73816" w:rsidRDefault="00B55104" w:rsidP="00B55104">
            <w:pPr>
              <w:pStyle w:val="IOScaptionforgraphic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</w:rPr>
            </w:pPr>
            <w:r w:rsidRPr="00D73816">
              <w:rPr>
                <w:rFonts w:ascii="Montserrat" w:hAnsi="Montserrat" w:cs="Arial"/>
              </w:rPr>
              <w:t>100m Freestyle Multi Class</w:t>
            </w:r>
          </w:p>
        </w:tc>
        <w:tc>
          <w:tcPr>
            <w:tcW w:w="2086" w:type="dxa"/>
            <w:gridSpan w:val="3"/>
          </w:tcPr>
          <w:p w14:paraId="400A47A5" w14:textId="77777777" w:rsidR="00B55104" w:rsidRPr="00D73816" w:rsidRDefault="00B55104" w:rsidP="00B55104">
            <w:pPr>
              <w:pStyle w:val="IOScaptionforgraphic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</w:rPr>
            </w:pPr>
            <w:r w:rsidRPr="00D73816">
              <w:rPr>
                <w:rFonts w:ascii="Montserrat" w:hAnsi="Montserrat" w:cs="Arial"/>
              </w:rPr>
              <w:t>Girls/ Boys</w:t>
            </w:r>
          </w:p>
        </w:tc>
        <w:tc>
          <w:tcPr>
            <w:tcW w:w="2931" w:type="dxa"/>
          </w:tcPr>
          <w:p w14:paraId="656B5E07" w14:textId="77777777" w:rsidR="00B55104" w:rsidRPr="00D73816" w:rsidRDefault="00B55104" w:rsidP="00B55104">
            <w:pPr>
              <w:pStyle w:val="IOScaptionforgraphic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</w:rPr>
            </w:pPr>
            <w:r w:rsidRPr="00D73816">
              <w:rPr>
                <w:rFonts w:ascii="Montserrat" w:hAnsi="Montserrat" w:cs="Arial"/>
              </w:rPr>
              <w:t>12-15 years</w:t>
            </w:r>
          </w:p>
        </w:tc>
      </w:tr>
      <w:tr w:rsidR="00B55104" w:rsidRPr="00D73816" w14:paraId="1F6A483C" w14:textId="77777777" w:rsidTr="00053C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2" w:type="dxa"/>
          </w:tcPr>
          <w:p w14:paraId="0C937D00" w14:textId="77777777" w:rsidR="00B55104" w:rsidRPr="00D73816" w:rsidRDefault="00B55104" w:rsidP="00B55104">
            <w:pPr>
              <w:pStyle w:val="IOScaptionforgraphics"/>
              <w:rPr>
                <w:rFonts w:ascii="Montserrat" w:hAnsi="Montserrat" w:cs="Arial"/>
                <w:b w:val="0"/>
              </w:rPr>
            </w:pPr>
          </w:p>
        </w:tc>
        <w:tc>
          <w:tcPr>
            <w:tcW w:w="3957" w:type="dxa"/>
          </w:tcPr>
          <w:p w14:paraId="112F337B" w14:textId="77777777" w:rsidR="00B55104" w:rsidRPr="00D73816" w:rsidRDefault="00B55104" w:rsidP="00B55104">
            <w:pPr>
              <w:pStyle w:val="IOScaptionforgraphic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</w:rPr>
            </w:pPr>
            <w:r w:rsidRPr="00D73816">
              <w:rPr>
                <w:rFonts w:ascii="Montserrat" w:hAnsi="Montserrat" w:cs="Arial"/>
              </w:rPr>
              <w:t>100m Freestyle Multi Class</w:t>
            </w:r>
          </w:p>
        </w:tc>
        <w:tc>
          <w:tcPr>
            <w:tcW w:w="2086" w:type="dxa"/>
            <w:gridSpan w:val="3"/>
          </w:tcPr>
          <w:p w14:paraId="5AD6BE4A" w14:textId="77777777" w:rsidR="00B55104" w:rsidRPr="00D73816" w:rsidRDefault="00B55104" w:rsidP="00B55104">
            <w:pPr>
              <w:pStyle w:val="IOScaptionforgraphic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</w:rPr>
            </w:pPr>
            <w:r w:rsidRPr="00D73816">
              <w:rPr>
                <w:rFonts w:ascii="Montserrat" w:hAnsi="Montserrat" w:cs="Arial"/>
              </w:rPr>
              <w:t>Girls/ Boys</w:t>
            </w:r>
          </w:p>
        </w:tc>
        <w:tc>
          <w:tcPr>
            <w:tcW w:w="2931" w:type="dxa"/>
          </w:tcPr>
          <w:p w14:paraId="7B4EF718" w14:textId="77777777" w:rsidR="00B55104" w:rsidRPr="00D73816" w:rsidRDefault="00B55104" w:rsidP="00B55104">
            <w:pPr>
              <w:pStyle w:val="IOScaptionforgraphic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</w:rPr>
            </w:pPr>
            <w:r w:rsidRPr="00D73816">
              <w:rPr>
                <w:rFonts w:ascii="Montserrat" w:hAnsi="Montserrat" w:cs="Arial"/>
              </w:rPr>
              <w:t>16-19 years</w:t>
            </w:r>
          </w:p>
        </w:tc>
      </w:tr>
      <w:tr w:rsidR="00B55104" w:rsidRPr="00D73816" w14:paraId="67250874" w14:textId="77777777" w:rsidTr="00053C3A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2" w:type="dxa"/>
          </w:tcPr>
          <w:p w14:paraId="4B61EAA8" w14:textId="52FAC795" w:rsidR="00B55104" w:rsidRPr="00D73816" w:rsidRDefault="00B55104" w:rsidP="00B55104">
            <w:pPr>
              <w:pStyle w:val="IOScaptionforgraphics"/>
              <w:rPr>
                <w:rFonts w:ascii="Montserrat" w:hAnsi="Montserrat" w:cs="Arial"/>
                <w:b w:val="0"/>
              </w:rPr>
            </w:pPr>
            <w:r w:rsidRPr="00D73816">
              <w:rPr>
                <w:rFonts w:ascii="Montserrat" w:hAnsi="Montserrat" w:cs="Arial"/>
              </w:rPr>
              <w:t>11:15am</w:t>
            </w:r>
          </w:p>
        </w:tc>
        <w:tc>
          <w:tcPr>
            <w:tcW w:w="3957" w:type="dxa"/>
          </w:tcPr>
          <w:p w14:paraId="0674061A" w14:textId="77777777" w:rsidR="00B55104" w:rsidRPr="00D73816" w:rsidRDefault="00B55104" w:rsidP="00B55104">
            <w:pPr>
              <w:pStyle w:val="IOScaptionforgraphic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</w:rPr>
            </w:pPr>
            <w:r w:rsidRPr="00D73816">
              <w:rPr>
                <w:rFonts w:ascii="Montserrat" w:hAnsi="Montserrat" w:cs="Arial"/>
              </w:rPr>
              <w:t>100m Breaststroke</w:t>
            </w:r>
          </w:p>
        </w:tc>
        <w:tc>
          <w:tcPr>
            <w:tcW w:w="2086" w:type="dxa"/>
            <w:gridSpan w:val="3"/>
          </w:tcPr>
          <w:p w14:paraId="2C1AC978" w14:textId="77777777" w:rsidR="00B55104" w:rsidRPr="00D73816" w:rsidRDefault="00B55104" w:rsidP="00B55104">
            <w:pPr>
              <w:pStyle w:val="IOScaptionforgraphic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</w:rPr>
            </w:pPr>
            <w:r w:rsidRPr="00D73816">
              <w:rPr>
                <w:rFonts w:ascii="Montserrat" w:hAnsi="Montserrat" w:cs="Arial"/>
              </w:rPr>
              <w:t>Girls/ Boys</w:t>
            </w:r>
          </w:p>
        </w:tc>
        <w:tc>
          <w:tcPr>
            <w:tcW w:w="2931" w:type="dxa"/>
          </w:tcPr>
          <w:p w14:paraId="1AAFD903" w14:textId="77777777" w:rsidR="00B55104" w:rsidRPr="00D73816" w:rsidRDefault="00B55104" w:rsidP="00B55104">
            <w:pPr>
              <w:pStyle w:val="IOScaptionforgraphic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</w:rPr>
            </w:pPr>
            <w:r w:rsidRPr="00D73816">
              <w:rPr>
                <w:rFonts w:ascii="Montserrat" w:hAnsi="Montserrat" w:cs="Arial"/>
              </w:rPr>
              <w:t>12-17+ years</w:t>
            </w:r>
          </w:p>
        </w:tc>
      </w:tr>
      <w:tr w:rsidR="00B55104" w:rsidRPr="00D73816" w14:paraId="759A4A26" w14:textId="77777777" w:rsidTr="00053C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2" w:type="dxa"/>
          </w:tcPr>
          <w:p w14:paraId="12C2251B" w14:textId="77777777" w:rsidR="00B55104" w:rsidRPr="00D73816" w:rsidRDefault="00B55104" w:rsidP="00B55104">
            <w:pPr>
              <w:pStyle w:val="IOScaptionforgraphics"/>
              <w:rPr>
                <w:rFonts w:ascii="Montserrat" w:hAnsi="Montserrat" w:cs="Arial"/>
              </w:rPr>
            </w:pPr>
          </w:p>
        </w:tc>
        <w:tc>
          <w:tcPr>
            <w:tcW w:w="3957" w:type="dxa"/>
          </w:tcPr>
          <w:p w14:paraId="3D1643EB" w14:textId="77777777" w:rsidR="00B55104" w:rsidRPr="00D73816" w:rsidRDefault="00B55104" w:rsidP="00B55104">
            <w:pPr>
              <w:pStyle w:val="IOScaptionforgraphic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</w:rPr>
            </w:pPr>
            <w:r w:rsidRPr="00D73816">
              <w:rPr>
                <w:rFonts w:ascii="Montserrat" w:hAnsi="Montserrat" w:cs="Arial"/>
              </w:rPr>
              <w:t>50m Breaststroke Multi Class</w:t>
            </w:r>
          </w:p>
        </w:tc>
        <w:tc>
          <w:tcPr>
            <w:tcW w:w="2086" w:type="dxa"/>
            <w:gridSpan w:val="3"/>
          </w:tcPr>
          <w:p w14:paraId="1A385050" w14:textId="77777777" w:rsidR="00B55104" w:rsidRPr="00D73816" w:rsidRDefault="00B55104" w:rsidP="00B55104">
            <w:pPr>
              <w:pStyle w:val="IOScaptionforgraphic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</w:rPr>
            </w:pPr>
            <w:r w:rsidRPr="00D73816">
              <w:rPr>
                <w:rFonts w:ascii="Montserrat" w:hAnsi="Montserrat" w:cs="Arial"/>
              </w:rPr>
              <w:t>Girls/ Boys</w:t>
            </w:r>
          </w:p>
        </w:tc>
        <w:tc>
          <w:tcPr>
            <w:tcW w:w="2931" w:type="dxa"/>
          </w:tcPr>
          <w:p w14:paraId="7D6DBA8A" w14:textId="77777777" w:rsidR="00B55104" w:rsidRPr="00D73816" w:rsidRDefault="00B55104" w:rsidP="00B55104">
            <w:pPr>
              <w:pStyle w:val="IOScaptionforgraphic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</w:rPr>
            </w:pPr>
            <w:r w:rsidRPr="00D73816">
              <w:rPr>
                <w:rFonts w:ascii="Montserrat" w:hAnsi="Montserrat" w:cs="Arial"/>
              </w:rPr>
              <w:t>12-15 years</w:t>
            </w:r>
          </w:p>
        </w:tc>
      </w:tr>
      <w:tr w:rsidR="00B55104" w:rsidRPr="00D73816" w14:paraId="31BEE84F" w14:textId="77777777" w:rsidTr="00053C3A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2" w:type="dxa"/>
          </w:tcPr>
          <w:p w14:paraId="3B1B841F" w14:textId="77777777" w:rsidR="00B55104" w:rsidRPr="00D73816" w:rsidRDefault="00B55104" w:rsidP="00B55104">
            <w:pPr>
              <w:pStyle w:val="IOScaptionforgraphics"/>
              <w:rPr>
                <w:rFonts w:ascii="Montserrat" w:hAnsi="Montserrat" w:cs="Arial"/>
              </w:rPr>
            </w:pPr>
          </w:p>
        </w:tc>
        <w:tc>
          <w:tcPr>
            <w:tcW w:w="3957" w:type="dxa"/>
          </w:tcPr>
          <w:p w14:paraId="29A87DE4" w14:textId="77777777" w:rsidR="00B55104" w:rsidRPr="00D73816" w:rsidRDefault="00B55104" w:rsidP="00B55104">
            <w:pPr>
              <w:pStyle w:val="IOScaptionforgraphic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</w:rPr>
            </w:pPr>
            <w:r w:rsidRPr="00D73816">
              <w:rPr>
                <w:rFonts w:ascii="Montserrat" w:hAnsi="Montserrat" w:cs="Arial"/>
              </w:rPr>
              <w:t>50m Breaststroke Multi Class</w:t>
            </w:r>
          </w:p>
        </w:tc>
        <w:tc>
          <w:tcPr>
            <w:tcW w:w="2086" w:type="dxa"/>
            <w:gridSpan w:val="3"/>
          </w:tcPr>
          <w:p w14:paraId="3FF26B7F" w14:textId="77777777" w:rsidR="00B55104" w:rsidRPr="00D73816" w:rsidRDefault="00B55104" w:rsidP="00B55104">
            <w:pPr>
              <w:pStyle w:val="IOScaptionforgraphic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</w:rPr>
            </w:pPr>
            <w:r w:rsidRPr="00D73816">
              <w:rPr>
                <w:rFonts w:ascii="Montserrat" w:hAnsi="Montserrat" w:cs="Arial"/>
              </w:rPr>
              <w:t>Girls/ Boys</w:t>
            </w:r>
          </w:p>
        </w:tc>
        <w:tc>
          <w:tcPr>
            <w:tcW w:w="2931" w:type="dxa"/>
          </w:tcPr>
          <w:p w14:paraId="5212AE8B" w14:textId="77777777" w:rsidR="00B55104" w:rsidRPr="00D73816" w:rsidRDefault="00B55104" w:rsidP="00B55104">
            <w:pPr>
              <w:pStyle w:val="IOScaptionforgraphic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</w:rPr>
            </w:pPr>
            <w:r w:rsidRPr="00D73816">
              <w:rPr>
                <w:rFonts w:ascii="Montserrat" w:hAnsi="Montserrat" w:cs="Arial"/>
              </w:rPr>
              <w:t>16-19 years</w:t>
            </w:r>
          </w:p>
        </w:tc>
      </w:tr>
      <w:tr w:rsidR="00B55104" w:rsidRPr="00D73816" w14:paraId="20645AAA" w14:textId="77777777" w:rsidTr="00053C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2" w:type="dxa"/>
          </w:tcPr>
          <w:p w14:paraId="03E2E210" w14:textId="45940F99" w:rsidR="00B55104" w:rsidRPr="00D73816" w:rsidRDefault="00B55104" w:rsidP="00B55104">
            <w:pPr>
              <w:pStyle w:val="IOScaptionforgraphics"/>
              <w:rPr>
                <w:rFonts w:ascii="Montserrat" w:hAnsi="Montserrat" w:cs="Arial"/>
              </w:rPr>
            </w:pPr>
            <w:r w:rsidRPr="00D73816">
              <w:rPr>
                <w:rFonts w:ascii="Montserrat" w:hAnsi="Montserrat" w:cs="Arial"/>
              </w:rPr>
              <w:t>12:05am</w:t>
            </w:r>
          </w:p>
        </w:tc>
        <w:tc>
          <w:tcPr>
            <w:tcW w:w="3957" w:type="dxa"/>
          </w:tcPr>
          <w:p w14:paraId="32073E9B" w14:textId="77777777" w:rsidR="00B55104" w:rsidRPr="00D73816" w:rsidRDefault="00B55104" w:rsidP="00B55104">
            <w:pPr>
              <w:pStyle w:val="IOScaptionforgraphic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</w:rPr>
            </w:pPr>
            <w:r w:rsidRPr="00D73816">
              <w:rPr>
                <w:rFonts w:ascii="Montserrat" w:hAnsi="Montserrat" w:cs="Arial"/>
              </w:rPr>
              <w:t>12 x 50m Knockout Relay</w:t>
            </w:r>
          </w:p>
        </w:tc>
        <w:tc>
          <w:tcPr>
            <w:tcW w:w="2086" w:type="dxa"/>
            <w:gridSpan w:val="3"/>
          </w:tcPr>
          <w:p w14:paraId="5AF97C06" w14:textId="77777777" w:rsidR="00B55104" w:rsidRPr="00D73816" w:rsidRDefault="00B55104" w:rsidP="00B55104">
            <w:pPr>
              <w:pStyle w:val="IOScaptionforgraphic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</w:rPr>
            </w:pPr>
            <w:r w:rsidRPr="00D73816">
              <w:rPr>
                <w:rFonts w:ascii="Montserrat" w:hAnsi="Montserrat" w:cs="Arial"/>
              </w:rPr>
              <w:t>Girls/ Boys</w:t>
            </w:r>
          </w:p>
        </w:tc>
        <w:tc>
          <w:tcPr>
            <w:tcW w:w="2931" w:type="dxa"/>
          </w:tcPr>
          <w:p w14:paraId="3017E978" w14:textId="77777777" w:rsidR="00B55104" w:rsidRPr="00D73816" w:rsidRDefault="00B55104" w:rsidP="00B55104">
            <w:pPr>
              <w:pStyle w:val="IOScaptionforgraphic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</w:rPr>
            </w:pPr>
            <w:r w:rsidRPr="00D73816">
              <w:rPr>
                <w:rFonts w:ascii="Montserrat" w:hAnsi="Montserrat" w:cs="Arial"/>
              </w:rPr>
              <w:t>Open</w:t>
            </w:r>
          </w:p>
        </w:tc>
      </w:tr>
      <w:tr w:rsidR="00B55104" w:rsidRPr="00D73816" w14:paraId="7DE20F66" w14:textId="77777777" w:rsidTr="00053C3A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2" w:type="dxa"/>
          </w:tcPr>
          <w:p w14:paraId="0D13625B" w14:textId="31E24F65" w:rsidR="00B55104" w:rsidRPr="00D73816" w:rsidRDefault="00B55104" w:rsidP="00B55104">
            <w:pPr>
              <w:pStyle w:val="IOScaptionforgraphics"/>
              <w:rPr>
                <w:rFonts w:ascii="Montserrat" w:hAnsi="Montserrat" w:cs="Arial"/>
              </w:rPr>
            </w:pPr>
            <w:r w:rsidRPr="00D73816">
              <w:rPr>
                <w:rFonts w:ascii="Montserrat" w:hAnsi="Montserrat" w:cs="Arial"/>
              </w:rPr>
              <w:t>12:15 am</w:t>
            </w:r>
          </w:p>
        </w:tc>
        <w:tc>
          <w:tcPr>
            <w:tcW w:w="3957" w:type="dxa"/>
          </w:tcPr>
          <w:p w14:paraId="3BB0F3E8" w14:textId="0E8BDAC4" w:rsidR="00B55104" w:rsidRPr="00D73816" w:rsidRDefault="00B55104" w:rsidP="00B55104">
            <w:pPr>
              <w:pStyle w:val="IOScaptionforgraphic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</w:rPr>
            </w:pPr>
            <w:r w:rsidRPr="00D73816">
              <w:rPr>
                <w:rFonts w:ascii="Montserrat" w:hAnsi="Montserrat" w:cs="Arial"/>
              </w:rPr>
              <w:t>4x50m Central Schools Relay</w:t>
            </w:r>
          </w:p>
        </w:tc>
        <w:tc>
          <w:tcPr>
            <w:tcW w:w="2086" w:type="dxa"/>
            <w:gridSpan w:val="3"/>
          </w:tcPr>
          <w:p w14:paraId="0E89E3A0" w14:textId="26543C4A" w:rsidR="00B55104" w:rsidRPr="00D73816" w:rsidRDefault="00B55104" w:rsidP="00B55104">
            <w:pPr>
              <w:pStyle w:val="IOScaptionforgraphic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</w:rPr>
            </w:pPr>
            <w:r w:rsidRPr="00D73816">
              <w:rPr>
                <w:rFonts w:ascii="Montserrat" w:hAnsi="Montserrat" w:cs="Arial"/>
              </w:rPr>
              <w:t>Mixed</w:t>
            </w:r>
          </w:p>
        </w:tc>
        <w:tc>
          <w:tcPr>
            <w:tcW w:w="2931" w:type="dxa"/>
          </w:tcPr>
          <w:p w14:paraId="5AEE2A85" w14:textId="0899A75F" w:rsidR="00B55104" w:rsidRPr="00D73816" w:rsidRDefault="00B55104" w:rsidP="00B55104">
            <w:pPr>
              <w:pStyle w:val="IOScaptionforgraphic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</w:rPr>
            </w:pPr>
            <w:r w:rsidRPr="00D73816">
              <w:rPr>
                <w:rFonts w:ascii="Montserrat" w:hAnsi="Montserrat" w:cs="Arial"/>
              </w:rPr>
              <w:t>12-17+ years</w:t>
            </w:r>
          </w:p>
        </w:tc>
      </w:tr>
      <w:tr w:rsidR="00B55104" w:rsidRPr="00D73816" w14:paraId="215E0170" w14:textId="77777777" w:rsidTr="00053C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2" w:type="dxa"/>
          </w:tcPr>
          <w:p w14:paraId="44F6FCD5" w14:textId="6715503F" w:rsidR="00B55104" w:rsidRPr="00D73816" w:rsidRDefault="00B55104" w:rsidP="00B55104">
            <w:pPr>
              <w:pStyle w:val="IOScaptionforgraphics"/>
              <w:rPr>
                <w:rFonts w:ascii="Montserrat" w:hAnsi="Montserrat" w:cs="Arial"/>
              </w:rPr>
            </w:pPr>
            <w:r w:rsidRPr="00D73816">
              <w:rPr>
                <w:rFonts w:ascii="Montserrat" w:hAnsi="Montserrat" w:cs="Arial"/>
              </w:rPr>
              <w:t>12:20 am</w:t>
            </w:r>
          </w:p>
        </w:tc>
        <w:tc>
          <w:tcPr>
            <w:tcW w:w="4025" w:type="dxa"/>
            <w:gridSpan w:val="2"/>
          </w:tcPr>
          <w:p w14:paraId="32F0DD06" w14:textId="0037598F" w:rsidR="00B55104" w:rsidRPr="00D73816" w:rsidRDefault="00B55104" w:rsidP="00B55104">
            <w:pPr>
              <w:pStyle w:val="IOScaptionforgraphic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</w:rPr>
            </w:pPr>
            <w:r w:rsidRPr="00D73816">
              <w:rPr>
                <w:rFonts w:ascii="Montserrat" w:hAnsi="Montserrat" w:cs="Arial"/>
              </w:rPr>
              <w:t>6 x 50m Freestyle Relay</w:t>
            </w:r>
          </w:p>
        </w:tc>
        <w:tc>
          <w:tcPr>
            <w:tcW w:w="1957" w:type="dxa"/>
          </w:tcPr>
          <w:p w14:paraId="74AF2D7E" w14:textId="4A688E79" w:rsidR="00B55104" w:rsidRPr="00D73816" w:rsidRDefault="00B55104" w:rsidP="00B55104">
            <w:pPr>
              <w:pStyle w:val="IOScaptionforgraphic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</w:rPr>
            </w:pPr>
            <w:r w:rsidRPr="00D73816">
              <w:rPr>
                <w:rFonts w:ascii="Montserrat" w:hAnsi="Montserrat" w:cs="Arial"/>
              </w:rPr>
              <w:t>Girls/ Boys</w:t>
            </w:r>
          </w:p>
        </w:tc>
        <w:tc>
          <w:tcPr>
            <w:tcW w:w="2992" w:type="dxa"/>
            <w:gridSpan w:val="2"/>
          </w:tcPr>
          <w:p w14:paraId="729A37DD" w14:textId="67DCEF29" w:rsidR="00B55104" w:rsidRPr="00D73816" w:rsidRDefault="00B55104" w:rsidP="00B55104">
            <w:pPr>
              <w:pStyle w:val="IOScaptionforgraphic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</w:rPr>
            </w:pPr>
            <w:r w:rsidRPr="00D73816">
              <w:rPr>
                <w:rFonts w:ascii="Montserrat" w:hAnsi="Montserrat" w:cs="Arial"/>
              </w:rPr>
              <w:t>12-17+ years</w:t>
            </w:r>
          </w:p>
        </w:tc>
      </w:tr>
      <w:tr w:rsidR="00B55104" w:rsidRPr="00D73816" w14:paraId="312F2380" w14:textId="77777777" w:rsidTr="00053C3A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2" w:type="dxa"/>
          </w:tcPr>
          <w:p w14:paraId="2E69EBBF" w14:textId="0B93DC97" w:rsidR="00B55104" w:rsidRPr="00D73816" w:rsidRDefault="00B55104" w:rsidP="00B55104">
            <w:pPr>
              <w:pStyle w:val="IOScaptionforgraphics"/>
              <w:rPr>
                <w:rFonts w:ascii="Montserrat" w:hAnsi="Montserrat" w:cs="Arial"/>
              </w:rPr>
            </w:pPr>
            <w:r w:rsidRPr="00D73816">
              <w:rPr>
                <w:rFonts w:ascii="Montserrat" w:hAnsi="Montserrat" w:cs="Arial"/>
              </w:rPr>
              <w:t>12:30 am</w:t>
            </w:r>
          </w:p>
        </w:tc>
        <w:tc>
          <w:tcPr>
            <w:tcW w:w="3957" w:type="dxa"/>
          </w:tcPr>
          <w:p w14:paraId="3085D1DC" w14:textId="77777777" w:rsidR="00B55104" w:rsidRPr="00D73816" w:rsidRDefault="00B55104" w:rsidP="00B55104">
            <w:pPr>
              <w:pStyle w:val="IOScaptionforgraphic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</w:rPr>
            </w:pPr>
            <w:r w:rsidRPr="00D73816">
              <w:rPr>
                <w:rFonts w:ascii="Montserrat" w:hAnsi="Montserrat" w:cs="Arial"/>
              </w:rPr>
              <w:t>100m Backstroke</w:t>
            </w:r>
          </w:p>
        </w:tc>
        <w:tc>
          <w:tcPr>
            <w:tcW w:w="2086" w:type="dxa"/>
            <w:gridSpan w:val="3"/>
          </w:tcPr>
          <w:p w14:paraId="18D0A5BD" w14:textId="77777777" w:rsidR="00B55104" w:rsidRPr="00D73816" w:rsidRDefault="00B55104" w:rsidP="00B55104">
            <w:pPr>
              <w:pStyle w:val="IOScaptionforgraphic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</w:rPr>
            </w:pPr>
            <w:r w:rsidRPr="00D73816">
              <w:rPr>
                <w:rFonts w:ascii="Montserrat" w:hAnsi="Montserrat" w:cs="Arial"/>
              </w:rPr>
              <w:t>Girls/ Boys</w:t>
            </w:r>
          </w:p>
        </w:tc>
        <w:tc>
          <w:tcPr>
            <w:tcW w:w="2931" w:type="dxa"/>
          </w:tcPr>
          <w:p w14:paraId="1772FBB6" w14:textId="77777777" w:rsidR="00B55104" w:rsidRPr="00D73816" w:rsidRDefault="00B55104" w:rsidP="00B55104">
            <w:pPr>
              <w:pStyle w:val="IOScaptionforgraphic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</w:rPr>
            </w:pPr>
            <w:r w:rsidRPr="00D73816">
              <w:rPr>
                <w:rFonts w:ascii="Montserrat" w:hAnsi="Montserrat" w:cs="Arial"/>
              </w:rPr>
              <w:t>12-17+ years</w:t>
            </w:r>
          </w:p>
        </w:tc>
      </w:tr>
      <w:tr w:rsidR="00B55104" w:rsidRPr="00D73816" w14:paraId="6A40CDF9" w14:textId="77777777" w:rsidTr="00053C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2" w:type="dxa"/>
          </w:tcPr>
          <w:p w14:paraId="7871A9AE" w14:textId="77777777" w:rsidR="00B55104" w:rsidRPr="00D73816" w:rsidRDefault="00B55104" w:rsidP="00B55104">
            <w:pPr>
              <w:pStyle w:val="IOScaptionforgraphics"/>
              <w:rPr>
                <w:rFonts w:ascii="Montserrat" w:hAnsi="Montserrat" w:cs="Arial"/>
              </w:rPr>
            </w:pPr>
          </w:p>
        </w:tc>
        <w:tc>
          <w:tcPr>
            <w:tcW w:w="3957" w:type="dxa"/>
          </w:tcPr>
          <w:p w14:paraId="3B8783A7" w14:textId="77777777" w:rsidR="00B55104" w:rsidRPr="00D73816" w:rsidRDefault="00B55104" w:rsidP="00B55104">
            <w:pPr>
              <w:pStyle w:val="IOScaptionforgraphic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</w:rPr>
            </w:pPr>
            <w:r w:rsidRPr="00D73816">
              <w:rPr>
                <w:rFonts w:ascii="Montserrat" w:hAnsi="Montserrat" w:cs="Arial"/>
              </w:rPr>
              <w:t>50m Backstroke Multi Class</w:t>
            </w:r>
          </w:p>
        </w:tc>
        <w:tc>
          <w:tcPr>
            <w:tcW w:w="2086" w:type="dxa"/>
            <w:gridSpan w:val="3"/>
          </w:tcPr>
          <w:p w14:paraId="58D278DB" w14:textId="77777777" w:rsidR="00B55104" w:rsidRPr="00D73816" w:rsidRDefault="00B55104" w:rsidP="00B55104">
            <w:pPr>
              <w:pStyle w:val="IOScaptionforgraphic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</w:rPr>
            </w:pPr>
            <w:r w:rsidRPr="00D73816">
              <w:rPr>
                <w:rFonts w:ascii="Montserrat" w:hAnsi="Montserrat" w:cs="Arial"/>
              </w:rPr>
              <w:t>Girls/ Boys</w:t>
            </w:r>
          </w:p>
        </w:tc>
        <w:tc>
          <w:tcPr>
            <w:tcW w:w="2931" w:type="dxa"/>
          </w:tcPr>
          <w:p w14:paraId="1D734593" w14:textId="77777777" w:rsidR="00B55104" w:rsidRPr="00D73816" w:rsidRDefault="00B55104" w:rsidP="00B55104">
            <w:pPr>
              <w:pStyle w:val="IOScaptionforgraphic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</w:rPr>
            </w:pPr>
            <w:r w:rsidRPr="00D73816">
              <w:rPr>
                <w:rFonts w:ascii="Montserrat" w:hAnsi="Montserrat" w:cs="Arial"/>
              </w:rPr>
              <w:t>12-15 years</w:t>
            </w:r>
          </w:p>
        </w:tc>
      </w:tr>
      <w:tr w:rsidR="00B55104" w:rsidRPr="00D73816" w14:paraId="702F41C2" w14:textId="77777777" w:rsidTr="00053C3A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2" w:type="dxa"/>
          </w:tcPr>
          <w:p w14:paraId="532AC4CA" w14:textId="77777777" w:rsidR="00B55104" w:rsidRPr="00D73816" w:rsidRDefault="00B55104" w:rsidP="00B55104">
            <w:pPr>
              <w:pStyle w:val="IOScaptionforgraphics"/>
              <w:rPr>
                <w:rFonts w:ascii="Montserrat" w:hAnsi="Montserrat" w:cs="Arial"/>
              </w:rPr>
            </w:pPr>
          </w:p>
        </w:tc>
        <w:tc>
          <w:tcPr>
            <w:tcW w:w="3957" w:type="dxa"/>
          </w:tcPr>
          <w:p w14:paraId="2ACC5279" w14:textId="77777777" w:rsidR="00B55104" w:rsidRPr="00D73816" w:rsidRDefault="00B55104" w:rsidP="00B55104">
            <w:pPr>
              <w:pStyle w:val="IOScaptionforgraphic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</w:rPr>
            </w:pPr>
            <w:r w:rsidRPr="00D73816">
              <w:rPr>
                <w:rFonts w:ascii="Montserrat" w:hAnsi="Montserrat" w:cs="Arial"/>
              </w:rPr>
              <w:t>50m Backstroke Multi Class</w:t>
            </w:r>
          </w:p>
        </w:tc>
        <w:tc>
          <w:tcPr>
            <w:tcW w:w="2086" w:type="dxa"/>
            <w:gridSpan w:val="3"/>
          </w:tcPr>
          <w:p w14:paraId="7B84C4AB" w14:textId="77777777" w:rsidR="00B55104" w:rsidRPr="00D73816" w:rsidRDefault="00B55104" w:rsidP="00B55104">
            <w:pPr>
              <w:pStyle w:val="IOScaptionforgraphic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</w:rPr>
            </w:pPr>
            <w:r w:rsidRPr="00D73816">
              <w:rPr>
                <w:rFonts w:ascii="Montserrat" w:hAnsi="Montserrat" w:cs="Arial"/>
              </w:rPr>
              <w:t>Girls/ Boys</w:t>
            </w:r>
          </w:p>
        </w:tc>
        <w:tc>
          <w:tcPr>
            <w:tcW w:w="2931" w:type="dxa"/>
          </w:tcPr>
          <w:p w14:paraId="2F79D6B9" w14:textId="77777777" w:rsidR="00B55104" w:rsidRPr="00D73816" w:rsidRDefault="00B55104" w:rsidP="00B55104">
            <w:pPr>
              <w:pStyle w:val="IOScaptionforgraphic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</w:rPr>
            </w:pPr>
            <w:r w:rsidRPr="00D73816">
              <w:rPr>
                <w:rFonts w:ascii="Montserrat" w:hAnsi="Montserrat" w:cs="Arial"/>
              </w:rPr>
              <w:t>16-19 years</w:t>
            </w:r>
          </w:p>
        </w:tc>
      </w:tr>
      <w:tr w:rsidR="00B55104" w:rsidRPr="00D73816" w14:paraId="6FF21C9A" w14:textId="77777777" w:rsidTr="00053C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2" w:type="dxa"/>
          </w:tcPr>
          <w:p w14:paraId="5FFAA569" w14:textId="3B66A22E" w:rsidR="00B55104" w:rsidRPr="00D73816" w:rsidRDefault="00B55104" w:rsidP="00B55104">
            <w:pPr>
              <w:pStyle w:val="IOScaptionforgraphics"/>
              <w:rPr>
                <w:rFonts w:ascii="Montserrat" w:hAnsi="Montserrat" w:cs="Arial"/>
              </w:rPr>
            </w:pPr>
            <w:r w:rsidRPr="00D73816">
              <w:rPr>
                <w:rFonts w:ascii="Montserrat" w:hAnsi="Montserrat" w:cs="Arial"/>
              </w:rPr>
              <w:t>1:30 am</w:t>
            </w:r>
          </w:p>
        </w:tc>
        <w:tc>
          <w:tcPr>
            <w:tcW w:w="3957" w:type="dxa"/>
          </w:tcPr>
          <w:p w14:paraId="2DA8A9C0" w14:textId="77777777" w:rsidR="00B55104" w:rsidRPr="00D73816" w:rsidRDefault="00B55104" w:rsidP="00B55104">
            <w:pPr>
              <w:pStyle w:val="IOScaptionforgraphic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</w:rPr>
            </w:pPr>
            <w:r w:rsidRPr="00D73816">
              <w:rPr>
                <w:rFonts w:ascii="Montserrat" w:hAnsi="Montserrat" w:cs="Arial"/>
              </w:rPr>
              <w:t>50m Freestyle</w:t>
            </w:r>
          </w:p>
        </w:tc>
        <w:tc>
          <w:tcPr>
            <w:tcW w:w="2086" w:type="dxa"/>
            <w:gridSpan w:val="3"/>
          </w:tcPr>
          <w:p w14:paraId="3A850736" w14:textId="77777777" w:rsidR="00B55104" w:rsidRPr="00D73816" w:rsidRDefault="00B55104" w:rsidP="00B55104">
            <w:pPr>
              <w:pStyle w:val="IOScaptionforgraphic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</w:rPr>
            </w:pPr>
            <w:r w:rsidRPr="00D73816">
              <w:rPr>
                <w:rFonts w:ascii="Montserrat" w:hAnsi="Montserrat" w:cs="Arial"/>
              </w:rPr>
              <w:t>Girls/ Boys</w:t>
            </w:r>
          </w:p>
        </w:tc>
        <w:tc>
          <w:tcPr>
            <w:tcW w:w="2931" w:type="dxa"/>
          </w:tcPr>
          <w:p w14:paraId="1C728201" w14:textId="77777777" w:rsidR="00B55104" w:rsidRPr="00D73816" w:rsidRDefault="00B55104" w:rsidP="00B55104">
            <w:pPr>
              <w:pStyle w:val="IOScaptionforgraphic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</w:rPr>
            </w:pPr>
            <w:r w:rsidRPr="00D73816">
              <w:rPr>
                <w:rFonts w:ascii="Montserrat" w:hAnsi="Montserrat" w:cs="Arial"/>
              </w:rPr>
              <w:t>12-17+ years</w:t>
            </w:r>
          </w:p>
        </w:tc>
      </w:tr>
      <w:tr w:rsidR="00B55104" w:rsidRPr="00D73816" w14:paraId="74351B4D" w14:textId="77777777" w:rsidTr="00053C3A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2" w:type="dxa"/>
          </w:tcPr>
          <w:p w14:paraId="364041A6" w14:textId="77777777" w:rsidR="00B55104" w:rsidRPr="00D73816" w:rsidRDefault="00B55104" w:rsidP="00B55104">
            <w:pPr>
              <w:pStyle w:val="IOScaptionforgraphics"/>
              <w:rPr>
                <w:rFonts w:ascii="Montserrat" w:hAnsi="Montserrat" w:cs="Arial"/>
              </w:rPr>
            </w:pPr>
          </w:p>
        </w:tc>
        <w:tc>
          <w:tcPr>
            <w:tcW w:w="3957" w:type="dxa"/>
          </w:tcPr>
          <w:p w14:paraId="5A2340F7" w14:textId="77777777" w:rsidR="00B55104" w:rsidRPr="00D73816" w:rsidRDefault="00B55104" w:rsidP="00B55104">
            <w:pPr>
              <w:pStyle w:val="IOScaptionforgraphic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</w:rPr>
            </w:pPr>
            <w:r w:rsidRPr="00D73816">
              <w:rPr>
                <w:rFonts w:ascii="Montserrat" w:hAnsi="Montserrat" w:cs="Arial"/>
              </w:rPr>
              <w:t>50m Freestyle Multi Class</w:t>
            </w:r>
          </w:p>
        </w:tc>
        <w:tc>
          <w:tcPr>
            <w:tcW w:w="2086" w:type="dxa"/>
            <w:gridSpan w:val="3"/>
          </w:tcPr>
          <w:p w14:paraId="15801E66" w14:textId="77777777" w:rsidR="00B55104" w:rsidRPr="00D73816" w:rsidRDefault="00B55104" w:rsidP="00B55104">
            <w:pPr>
              <w:pStyle w:val="IOScaptionforgraphic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</w:rPr>
            </w:pPr>
            <w:r w:rsidRPr="00D73816">
              <w:rPr>
                <w:rFonts w:ascii="Montserrat" w:hAnsi="Montserrat" w:cs="Arial"/>
              </w:rPr>
              <w:t>Girls/ Boys</w:t>
            </w:r>
          </w:p>
        </w:tc>
        <w:tc>
          <w:tcPr>
            <w:tcW w:w="2931" w:type="dxa"/>
          </w:tcPr>
          <w:p w14:paraId="6F1ADA49" w14:textId="77777777" w:rsidR="00B55104" w:rsidRPr="00D73816" w:rsidRDefault="00B55104" w:rsidP="00B55104">
            <w:pPr>
              <w:pStyle w:val="IOScaptionforgraphic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</w:rPr>
            </w:pPr>
            <w:r w:rsidRPr="00D73816">
              <w:rPr>
                <w:rFonts w:ascii="Montserrat" w:hAnsi="Montserrat" w:cs="Arial"/>
              </w:rPr>
              <w:t>12-15 years</w:t>
            </w:r>
          </w:p>
        </w:tc>
      </w:tr>
      <w:tr w:rsidR="00B55104" w:rsidRPr="00D73816" w14:paraId="0E8B66BE" w14:textId="77777777" w:rsidTr="00053C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2" w:type="dxa"/>
          </w:tcPr>
          <w:p w14:paraId="346551AF" w14:textId="77777777" w:rsidR="00B55104" w:rsidRPr="00D73816" w:rsidRDefault="00B55104" w:rsidP="00B55104">
            <w:pPr>
              <w:pStyle w:val="IOScaptionforgraphics"/>
              <w:rPr>
                <w:rFonts w:ascii="Montserrat" w:hAnsi="Montserrat" w:cs="Arial"/>
              </w:rPr>
            </w:pPr>
          </w:p>
        </w:tc>
        <w:tc>
          <w:tcPr>
            <w:tcW w:w="3957" w:type="dxa"/>
          </w:tcPr>
          <w:p w14:paraId="2DFB7207" w14:textId="77777777" w:rsidR="00B55104" w:rsidRPr="00D73816" w:rsidRDefault="00B55104" w:rsidP="00B55104">
            <w:pPr>
              <w:pStyle w:val="IOScaptionforgraphic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</w:rPr>
            </w:pPr>
            <w:r w:rsidRPr="00D73816">
              <w:rPr>
                <w:rFonts w:ascii="Montserrat" w:hAnsi="Montserrat" w:cs="Arial"/>
              </w:rPr>
              <w:t>50m Freestyle Multi Class</w:t>
            </w:r>
          </w:p>
        </w:tc>
        <w:tc>
          <w:tcPr>
            <w:tcW w:w="2086" w:type="dxa"/>
            <w:gridSpan w:val="3"/>
          </w:tcPr>
          <w:p w14:paraId="22524D03" w14:textId="77777777" w:rsidR="00B55104" w:rsidRPr="00D73816" w:rsidRDefault="00B55104" w:rsidP="00B55104">
            <w:pPr>
              <w:pStyle w:val="IOScaptionforgraphic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</w:rPr>
            </w:pPr>
            <w:r w:rsidRPr="00D73816">
              <w:rPr>
                <w:rFonts w:ascii="Montserrat" w:hAnsi="Montserrat" w:cs="Arial"/>
              </w:rPr>
              <w:t>Girls/ Boys</w:t>
            </w:r>
          </w:p>
        </w:tc>
        <w:tc>
          <w:tcPr>
            <w:tcW w:w="2931" w:type="dxa"/>
          </w:tcPr>
          <w:p w14:paraId="4A613718" w14:textId="77777777" w:rsidR="00B55104" w:rsidRPr="00D73816" w:rsidRDefault="00B55104" w:rsidP="00B55104">
            <w:pPr>
              <w:pStyle w:val="IOScaptionforgraphic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</w:rPr>
            </w:pPr>
            <w:r w:rsidRPr="00D73816">
              <w:rPr>
                <w:rFonts w:ascii="Montserrat" w:hAnsi="Montserrat" w:cs="Arial"/>
              </w:rPr>
              <w:t>16-19 years</w:t>
            </w:r>
          </w:p>
        </w:tc>
      </w:tr>
      <w:tr w:rsidR="00B55104" w:rsidRPr="00D73816" w14:paraId="42BD9DE8" w14:textId="77777777" w:rsidTr="00053C3A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2" w:type="dxa"/>
          </w:tcPr>
          <w:p w14:paraId="14F14465" w14:textId="30620CC5" w:rsidR="00B55104" w:rsidRPr="00D73816" w:rsidRDefault="00B55104" w:rsidP="00B55104">
            <w:pPr>
              <w:pStyle w:val="IOScaptionforgraphics"/>
              <w:rPr>
                <w:rFonts w:ascii="Montserrat" w:hAnsi="Montserrat" w:cs="Arial"/>
              </w:rPr>
            </w:pPr>
            <w:r w:rsidRPr="00D73816">
              <w:rPr>
                <w:rFonts w:ascii="Montserrat" w:hAnsi="Montserrat" w:cs="Arial"/>
              </w:rPr>
              <w:t>2:00 pm</w:t>
            </w:r>
          </w:p>
        </w:tc>
        <w:tc>
          <w:tcPr>
            <w:tcW w:w="3957" w:type="dxa"/>
          </w:tcPr>
          <w:p w14:paraId="06D9811B" w14:textId="77777777" w:rsidR="00B55104" w:rsidRPr="00D73816" w:rsidRDefault="00B55104" w:rsidP="00B55104">
            <w:pPr>
              <w:pStyle w:val="IOScaptionforgraphic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</w:rPr>
            </w:pPr>
            <w:r w:rsidRPr="00D73816">
              <w:rPr>
                <w:rFonts w:ascii="Montserrat" w:hAnsi="Montserrat" w:cs="Arial"/>
              </w:rPr>
              <w:t>4 x 50m Medley Relay</w:t>
            </w:r>
          </w:p>
        </w:tc>
        <w:tc>
          <w:tcPr>
            <w:tcW w:w="2086" w:type="dxa"/>
            <w:gridSpan w:val="3"/>
          </w:tcPr>
          <w:p w14:paraId="613A94F1" w14:textId="77777777" w:rsidR="00B55104" w:rsidRPr="00D73816" w:rsidRDefault="00B55104" w:rsidP="00B55104">
            <w:pPr>
              <w:pStyle w:val="IOScaptionforgraphic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</w:rPr>
            </w:pPr>
            <w:r w:rsidRPr="00D73816">
              <w:rPr>
                <w:rFonts w:ascii="Montserrat" w:hAnsi="Montserrat" w:cs="Arial"/>
              </w:rPr>
              <w:t>Girls/ Boys</w:t>
            </w:r>
          </w:p>
        </w:tc>
        <w:tc>
          <w:tcPr>
            <w:tcW w:w="2931" w:type="dxa"/>
          </w:tcPr>
          <w:p w14:paraId="1F70BADE" w14:textId="77777777" w:rsidR="00B55104" w:rsidRPr="00D73816" w:rsidRDefault="00B55104" w:rsidP="00B55104">
            <w:pPr>
              <w:pStyle w:val="IOScaptionforgraphic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</w:rPr>
            </w:pPr>
            <w:r w:rsidRPr="00D73816">
              <w:rPr>
                <w:rFonts w:ascii="Montserrat" w:hAnsi="Montserrat" w:cs="Arial"/>
              </w:rPr>
              <w:t>Open</w:t>
            </w:r>
          </w:p>
        </w:tc>
      </w:tr>
      <w:tr w:rsidR="00B55104" w:rsidRPr="00D73816" w14:paraId="71BFBDD1" w14:textId="77777777" w:rsidTr="00053C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2" w:type="dxa"/>
          </w:tcPr>
          <w:p w14:paraId="7F5F9D27" w14:textId="0BD0F676" w:rsidR="00B55104" w:rsidRPr="00D73816" w:rsidRDefault="00B55104" w:rsidP="00B55104">
            <w:pPr>
              <w:pStyle w:val="IOScaptionforgraphics"/>
              <w:rPr>
                <w:rFonts w:ascii="Montserrat" w:hAnsi="Montserrat" w:cs="Arial"/>
              </w:rPr>
            </w:pPr>
            <w:r w:rsidRPr="00D73816">
              <w:rPr>
                <w:rFonts w:ascii="Montserrat" w:hAnsi="Montserrat" w:cs="Arial"/>
              </w:rPr>
              <w:t>2:10 pm</w:t>
            </w:r>
          </w:p>
        </w:tc>
        <w:tc>
          <w:tcPr>
            <w:tcW w:w="3957" w:type="dxa"/>
          </w:tcPr>
          <w:p w14:paraId="121CD323" w14:textId="77777777" w:rsidR="00B55104" w:rsidRPr="00D73816" w:rsidRDefault="00B55104" w:rsidP="00B55104">
            <w:pPr>
              <w:pStyle w:val="IOScaptionforgraphic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</w:rPr>
            </w:pPr>
            <w:r w:rsidRPr="00D73816">
              <w:rPr>
                <w:rFonts w:ascii="Montserrat" w:hAnsi="Montserrat" w:cs="Arial"/>
              </w:rPr>
              <w:t>100m Butterfly</w:t>
            </w:r>
          </w:p>
        </w:tc>
        <w:tc>
          <w:tcPr>
            <w:tcW w:w="2086" w:type="dxa"/>
            <w:gridSpan w:val="3"/>
          </w:tcPr>
          <w:p w14:paraId="76DCA3D4" w14:textId="77777777" w:rsidR="00B55104" w:rsidRPr="00D73816" w:rsidRDefault="00B55104" w:rsidP="00B55104">
            <w:pPr>
              <w:pStyle w:val="IOScaptionforgraphic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</w:rPr>
            </w:pPr>
            <w:r w:rsidRPr="00D73816">
              <w:rPr>
                <w:rFonts w:ascii="Montserrat" w:hAnsi="Montserrat" w:cs="Arial"/>
              </w:rPr>
              <w:t>Girls/ Boys</w:t>
            </w:r>
          </w:p>
        </w:tc>
        <w:tc>
          <w:tcPr>
            <w:tcW w:w="2931" w:type="dxa"/>
          </w:tcPr>
          <w:p w14:paraId="0985EC1D" w14:textId="77777777" w:rsidR="00B55104" w:rsidRPr="00D73816" w:rsidRDefault="00B55104" w:rsidP="00B55104">
            <w:pPr>
              <w:pStyle w:val="IOScaptionforgraphic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</w:rPr>
            </w:pPr>
            <w:r w:rsidRPr="00D73816">
              <w:rPr>
                <w:rFonts w:ascii="Montserrat" w:hAnsi="Montserrat" w:cs="Arial"/>
              </w:rPr>
              <w:t>12-17+ years</w:t>
            </w:r>
          </w:p>
        </w:tc>
      </w:tr>
      <w:tr w:rsidR="00B55104" w:rsidRPr="00D73816" w14:paraId="481F28A7" w14:textId="77777777" w:rsidTr="00053C3A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2" w:type="dxa"/>
          </w:tcPr>
          <w:p w14:paraId="63E1FE59" w14:textId="77777777" w:rsidR="00B55104" w:rsidRPr="00D73816" w:rsidRDefault="00B55104" w:rsidP="00B55104">
            <w:pPr>
              <w:pStyle w:val="IOScaptionforgraphics"/>
              <w:rPr>
                <w:rFonts w:ascii="Montserrat" w:hAnsi="Montserrat" w:cs="Arial"/>
              </w:rPr>
            </w:pPr>
          </w:p>
        </w:tc>
        <w:tc>
          <w:tcPr>
            <w:tcW w:w="3957" w:type="dxa"/>
          </w:tcPr>
          <w:p w14:paraId="6FE78D3F" w14:textId="51A7C658" w:rsidR="00B55104" w:rsidRPr="00D73816" w:rsidRDefault="00B55104" w:rsidP="00B55104">
            <w:pPr>
              <w:pStyle w:val="IOScaptionforgraphic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</w:rPr>
            </w:pPr>
            <w:r w:rsidRPr="00D73816">
              <w:rPr>
                <w:rFonts w:ascii="Montserrat" w:hAnsi="Montserrat" w:cs="Arial"/>
              </w:rPr>
              <w:t>50m Butterfly Multi Class</w:t>
            </w:r>
          </w:p>
        </w:tc>
        <w:tc>
          <w:tcPr>
            <w:tcW w:w="2086" w:type="dxa"/>
            <w:gridSpan w:val="3"/>
          </w:tcPr>
          <w:p w14:paraId="21229FD3" w14:textId="77777777" w:rsidR="00B55104" w:rsidRPr="00D73816" w:rsidRDefault="00B55104" w:rsidP="00B55104">
            <w:pPr>
              <w:pStyle w:val="IOScaptionforgraphic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</w:rPr>
            </w:pPr>
            <w:r w:rsidRPr="00D73816">
              <w:rPr>
                <w:rFonts w:ascii="Montserrat" w:hAnsi="Montserrat" w:cs="Arial"/>
              </w:rPr>
              <w:t>Girls/ Boys</w:t>
            </w:r>
          </w:p>
        </w:tc>
        <w:tc>
          <w:tcPr>
            <w:tcW w:w="2931" w:type="dxa"/>
          </w:tcPr>
          <w:p w14:paraId="485A37E5" w14:textId="77777777" w:rsidR="00B55104" w:rsidRPr="00D73816" w:rsidRDefault="00B55104" w:rsidP="00B55104">
            <w:pPr>
              <w:pStyle w:val="IOScaptionforgraphic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</w:rPr>
            </w:pPr>
            <w:r w:rsidRPr="00D73816">
              <w:rPr>
                <w:rFonts w:ascii="Montserrat" w:hAnsi="Montserrat" w:cs="Arial"/>
              </w:rPr>
              <w:t>12-15 years</w:t>
            </w:r>
          </w:p>
        </w:tc>
      </w:tr>
      <w:tr w:rsidR="00B55104" w:rsidRPr="00D73816" w14:paraId="498B3023" w14:textId="77777777" w:rsidTr="00053C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2" w:type="dxa"/>
          </w:tcPr>
          <w:p w14:paraId="6E676E0D" w14:textId="77777777" w:rsidR="00B55104" w:rsidRPr="00D73816" w:rsidRDefault="00B55104" w:rsidP="00B55104">
            <w:pPr>
              <w:pStyle w:val="IOScaptionforgraphics"/>
              <w:rPr>
                <w:rFonts w:ascii="Montserrat" w:hAnsi="Montserrat" w:cs="Arial"/>
              </w:rPr>
            </w:pPr>
          </w:p>
        </w:tc>
        <w:tc>
          <w:tcPr>
            <w:tcW w:w="3957" w:type="dxa"/>
          </w:tcPr>
          <w:p w14:paraId="10F5CB55" w14:textId="2E2D2F63" w:rsidR="00B55104" w:rsidRPr="00D73816" w:rsidRDefault="00B55104" w:rsidP="00B55104">
            <w:pPr>
              <w:pStyle w:val="IOScaptionforgraphic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</w:rPr>
            </w:pPr>
            <w:r w:rsidRPr="00D73816">
              <w:rPr>
                <w:rFonts w:ascii="Montserrat" w:hAnsi="Montserrat" w:cs="Arial"/>
              </w:rPr>
              <w:t>50m Butterfly Multi Class</w:t>
            </w:r>
          </w:p>
        </w:tc>
        <w:tc>
          <w:tcPr>
            <w:tcW w:w="2086" w:type="dxa"/>
            <w:gridSpan w:val="3"/>
          </w:tcPr>
          <w:p w14:paraId="408630DA" w14:textId="77777777" w:rsidR="00B55104" w:rsidRPr="00D73816" w:rsidRDefault="00B55104" w:rsidP="00B55104">
            <w:pPr>
              <w:pStyle w:val="IOScaptionforgraphic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</w:rPr>
            </w:pPr>
            <w:r w:rsidRPr="00D73816">
              <w:rPr>
                <w:rFonts w:ascii="Montserrat" w:hAnsi="Montserrat" w:cs="Arial"/>
              </w:rPr>
              <w:t>Girls/ Boys</w:t>
            </w:r>
          </w:p>
        </w:tc>
        <w:tc>
          <w:tcPr>
            <w:tcW w:w="2931" w:type="dxa"/>
          </w:tcPr>
          <w:p w14:paraId="770D0524" w14:textId="77777777" w:rsidR="00B55104" w:rsidRPr="00D73816" w:rsidRDefault="00B55104" w:rsidP="00B55104">
            <w:pPr>
              <w:pStyle w:val="IOScaptionforgraphic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</w:rPr>
            </w:pPr>
            <w:r w:rsidRPr="00D73816">
              <w:rPr>
                <w:rFonts w:ascii="Montserrat" w:hAnsi="Montserrat" w:cs="Arial"/>
              </w:rPr>
              <w:t>16-19 years</w:t>
            </w:r>
          </w:p>
        </w:tc>
      </w:tr>
      <w:tr w:rsidR="00B55104" w:rsidRPr="00D73816" w14:paraId="31EC5E93" w14:textId="77777777" w:rsidTr="00053C3A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2" w:type="dxa"/>
          </w:tcPr>
          <w:p w14:paraId="7BC28481" w14:textId="5837AB14" w:rsidR="00B55104" w:rsidRPr="00D73816" w:rsidRDefault="00B55104" w:rsidP="00B55104">
            <w:pPr>
              <w:pStyle w:val="IOScaptionforgraphics"/>
              <w:rPr>
                <w:rFonts w:ascii="Montserrat" w:hAnsi="Montserrat" w:cs="Arial"/>
              </w:rPr>
            </w:pPr>
            <w:r w:rsidRPr="00D73816">
              <w:rPr>
                <w:rFonts w:ascii="Montserrat" w:hAnsi="Montserrat" w:cs="Arial"/>
              </w:rPr>
              <w:t>2:40 pm</w:t>
            </w:r>
          </w:p>
        </w:tc>
        <w:tc>
          <w:tcPr>
            <w:tcW w:w="3957" w:type="dxa"/>
          </w:tcPr>
          <w:p w14:paraId="7062483D" w14:textId="77777777" w:rsidR="00B55104" w:rsidRPr="00D73816" w:rsidRDefault="00B55104" w:rsidP="00B55104">
            <w:pPr>
              <w:pStyle w:val="IOScaptionforgraphic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</w:rPr>
            </w:pPr>
            <w:r w:rsidRPr="00D73816">
              <w:rPr>
                <w:rFonts w:ascii="Montserrat" w:hAnsi="Montserrat" w:cs="Arial"/>
              </w:rPr>
              <w:t>200m Individual Medley</w:t>
            </w:r>
          </w:p>
        </w:tc>
        <w:tc>
          <w:tcPr>
            <w:tcW w:w="2086" w:type="dxa"/>
            <w:gridSpan w:val="3"/>
          </w:tcPr>
          <w:p w14:paraId="057A4446" w14:textId="77777777" w:rsidR="00B55104" w:rsidRPr="00D73816" w:rsidRDefault="00B55104" w:rsidP="00B55104">
            <w:pPr>
              <w:pStyle w:val="IOScaptionforgraphic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</w:rPr>
            </w:pPr>
            <w:r w:rsidRPr="00D73816">
              <w:rPr>
                <w:rFonts w:ascii="Montserrat" w:hAnsi="Montserrat" w:cs="Arial"/>
              </w:rPr>
              <w:t>Girls/ Boys</w:t>
            </w:r>
          </w:p>
        </w:tc>
        <w:tc>
          <w:tcPr>
            <w:tcW w:w="2931" w:type="dxa"/>
          </w:tcPr>
          <w:p w14:paraId="3E99EB80" w14:textId="77777777" w:rsidR="00B55104" w:rsidRPr="00D73816" w:rsidRDefault="00B55104" w:rsidP="00B55104">
            <w:pPr>
              <w:pStyle w:val="IOScaptionforgraphic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</w:rPr>
            </w:pPr>
            <w:r w:rsidRPr="00D73816">
              <w:rPr>
                <w:rFonts w:ascii="Montserrat" w:hAnsi="Montserrat" w:cs="Arial"/>
              </w:rPr>
              <w:t>12-14 years</w:t>
            </w:r>
          </w:p>
        </w:tc>
      </w:tr>
      <w:tr w:rsidR="00B55104" w:rsidRPr="00D73816" w14:paraId="6E83D05D" w14:textId="77777777" w:rsidTr="00053C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2" w:type="dxa"/>
          </w:tcPr>
          <w:p w14:paraId="53F4F568" w14:textId="77777777" w:rsidR="00B55104" w:rsidRPr="00D73816" w:rsidRDefault="00B55104" w:rsidP="00B55104">
            <w:pPr>
              <w:pStyle w:val="IOScaptionforgraphics"/>
              <w:rPr>
                <w:rFonts w:ascii="Montserrat" w:hAnsi="Montserrat" w:cs="Arial"/>
              </w:rPr>
            </w:pPr>
          </w:p>
        </w:tc>
        <w:tc>
          <w:tcPr>
            <w:tcW w:w="3957" w:type="dxa"/>
          </w:tcPr>
          <w:p w14:paraId="777785F9" w14:textId="77777777" w:rsidR="00B55104" w:rsidRPr="00D73816" w:rsidRDefault="00B55104" w:rsidP="00B55104">
            <w:pPr>
              <w:pStyle w:val="IOScaptionforgraphic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</w:rPr>
            </w:pPr>
            <w:r w:rsidRPr="00D73816">
              <w:rPr>
                <w:rFonts w:ascii="Montserrat" w:hAnsi="Montserrat" w:cs="Arial"/>
              </w:rPr>
              <w:t>200m Individual Medley</w:t>
            </w:r>
          </w:p>
        </w:tc>
        <w:tc>
          <w:tcPr>
            <w:tcW w:w="2086" w:type="dxa"/>
            <w:gridSpan w:val="3"/>
          </w:tcPr>
          <w:p w14:paraId="3F5B9093" w14:textId="77777777" w:rsidR="00B55104" w:rsidRPr="00D73816" w:rsidRDefault="00B55104" w:rsidP="00B55104">
            <w:pPr>
              <w:pStyle w:val="IOScaptionforgraphic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</w:rPr>
            </w:pPr>
            <w:r w:rsidRPr="00D73816">
              <w:rPr>
                <w:rFonts w:ascii="Montserrat" w:hAnsi="Montserrat" w:cs="Arial"/>
              </w:rPr>
              <w:t>Girls/ Boys</w:t>
            </w:r>
          </w:p>
        </w:tc>
        <w:tc>
          <w:tcPr>
            <w:tcW w:w="2931" w:type="dxa"/>
          </w:tcPr>
          <w:p w14:paraId="36C63FA1" w14:textId="77777777" w:rsidR="00B55104" w:rsidRPr="00D73816" w:rsidRDefault="00B55104" w:rsidP="00B55104">
            <w:pPr>
              <w:pStyle w:val="IOScaptionforgraphic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</w:rPr>
            </w:pPr>
            <w:r w:rsidRPr="00D73816">
              <w:rPr>
                <w:rFonts w:ascii="Montserrat" w:hAnsi="Montserrat" w:cs="Arial"/>
              </w:rPr>
              <w:t>15-16 years</w:t>
            </w:r>
          </w:p>
        </w:tc>
      </w:tr>
      <w:tr w:rsidR="00B55104" w:rsidRPr="00D73816" w14:paraId="5D42A528" w14:textId="77777777" w:rsidTr="00053C3A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2" w:type="dxa"/>
          </w:tcPr>
          <w:p w14:paraId="51DD678F" w14:textId="77777777" w:rsidR="00B55104" w:rsidRPr="00D73816" w:rsidRDefault="00B55104" w:rsidP="00B55104">
            <w:pPr>
              <w:pStyle w:val="IOScaptionforgraphics"/>
              <w:rPr>
                <w:rFonts w:ascii="Montserrat" w:hAnsi="Montserrat" w:cs="Arial"/>
              </w:rPr>
            </w:pPr>
          </w:p>
        </w:tc>
        <w:tc>
          <w:tcPr>
            <w:tcW w:w="3957" w:type="dxa"/>
          </w:tcPr>
          <w:p w14:paraId="35DAC8D1" w14:textId="77777777" w:rsidR="00B55104" w:rsidRPr="00D73816" w:rsidRDefault="00B55104" w:rsidP="00B55104">
            <w:pPr>
              <w:pStyle w:val="IOScaptionforgraphic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</w:rPr>
            </w:pPr>
            <w:r w:rsidRPr="00D73816">
              <w:rPr>
                <w:rFonts w:ascii="Montserrat" w:hAnsi="Montserrat" w:cs="Arial"/>
              </w:rPr>
              <w:t>200m Individual Medley</w:t>
            </w:r>
          </w:p>
        </w:tc>
        <w:tc>
          <w:tcPr>
            <w:tcW w:w="2086" w:type="dxa"/>
            <w:gridSpan w:val="3"/>
          </w:tcPr>
          <w:p w14:paraId="2556DB09" w14:textId="77777777" w:rsidR="00B55104" w:rsidRPr="00D73816" w:rsidRDefault="00B55104" w:rsidP="00B55104">
            <w:pPr>
              <w:pStyle w:val="IOScaptionforgraphic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</w:rPr>
            </w:pPr>
            <w:r w:rsidRPr="00D73816">
              <w:rPr>
                <w:rFonts w:ascii="Montserrat" w:hAnsi="Montserrat" w:cs="Arial"/>
              </w:rPr>
              <w:t>Girls/ Boys</w:t>
            </w:r>
          </w:p>
        </w:tc>
        <w:tc>
          <w:tcPr>
            <w:tcW w:w="2931" w:type="dxa"/>
          </w:tcPr>
          <w:p w14:paraId="101DAB55" w14:textId="77777777" w:rsidR="00B55104" w:rsidRPr="00D73816" w:rsidRDefault="00B55104" w:rsidP="00B55104">
            <w:pPr>
              <w:pStyle w:val="IOScaptionforgraphic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</w:rPr>
            </w:pPr>
            <w:r w:rsidRPr="00D73816">
              <w:rPr>
                <w:rFonts w:ascii="Montserrat" w:hAnsi="Montserrat" w:cs="Arial"/>
              </w:rPr>
              <w:t>17-19 years</w:t>
            </w:r>
          </w:p>
        </w:tc>
      </w:tr>
      <w:tr w:rsidR="00B55104" w:rsidRPr="00D73816" w14:paraId="4B17EBD3" w14:textId="77777777" w:rsidTr="00053C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6" w:type="dxa"/>
            <w:gridSpan w:val="6"/>
          </w:tcPr>
          <w:p w14:paraId="42AA6514" w14:textId="77777777" w:rsidR="00B55104" w:rsidRPr="00D73816" w:rsidRDefault="00B55104" w:rsidP="00B55104">
            <w:pPr>
              <w:pStyle w:val="IOScaptionforgraphics"/>
              <w:jc w:val="center"/>
              <w:rPr>
                <w:rFonts w:ascii="Montserrat" w:hAnsi="Montserrat" w:cs="Arial"/>
              </w:rPr>
            </w:pPr>
            <w:r w:rsidRPr="00D73816">
              <w:rPr>
                <w:rFonts w:ascii="Montserrat" w:hAnsi="Montserrat" w:cs="Arial"/>
              </w:rPr>
              <w:t>Times listed are approximate only and to be used as a general guide.</w:t>
            </w:r>
          </w:p>
          <w:p w14:paraId="1DF4957F" w14:textId="77777777" w:rsidR="00B55104" w:rsidRPr="00D73816" w:rsidRDefault="00B55104" w:rsidP="00B55104">
            <w:pPr>
              <w:pStyle w:val="IOScaptionforgraphics"/>
              <w:jc w:val="center"/>
              <w:rPr>
                <w:rFonts w:ascii="Montserrat" w:hAnsi="Montserrat" w:cs="Arial"/>
              </w:rPr>
            </w:pPr>
            <w:r w:rsidRPr="00D73816">
              <w:rPr>
                <w:rFonts w:ascii="Montserrat" w:hAnsi="Montserrat" w:cs="Arial"/>
              </w:rPr>
              <w:t>Swimmers should report to Zone Managers at least 40 minutes before their event.</w:t>
            </w:r>
          </w:p>
        </w:tc>
      </w:tr>
    </w:tbl>
    <w:p w14:paraId="6FBECA74" w14:textId="77777777" w:rsidR="000911A3" w:rsidRPr="00D73816" w:rsidRDefault="000911A3" w:rsidP="00B24DED">
      <w:pPr>
        <w:pStyle w:val="IOSbodytext"/>
        <w:rPr>
          <w:rFonts w:ascii="Montserrat" w:hAnsi="Montserrat" w:cstheme="minorHAnsi"/>
        </w:rPr>
      </w:pPr>
    </w:p>
    <w:sectPr w:rsidR="000911A3" w:rsidRPr="00D73816" w:rsidSect="007A0CA5">
      <w:headerReference w:type="default" r:id="rId15"/>
      <w:footerReference w:type="default" r:id="rId16"/>
      <w:type w:val="continuous"/>
      <w:pgSz w:w="11900" w:h="16840"/>
      <w:pgMar w:top="851" w:right="567" w:bottom="567" w:left="567" w:header="340" w:footer="34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C75473" w14:textId="77777777" w:rsidR="005111AC" w:rsidRDefault="005111AC" w:rsidP="00480FD7">
      <w:r>
        <w:separator/>
      </w:r>
    </w:p>
  </w:endnote>
  <w:endnote w:type="continuationSeparator" w:id="0">
    <w:p w14:paraId="656C5DD4" w14:textId="77777777" w:rsidR="005111AC" w:rsidRDefault="005111AC" w:rsidP="00480FD7">
      <w:r>
        <w:continuationSeparator/>
      </w:r>
    </w:p>
  </w:endnote>
  <w:endnote w:type="continuationNotice" w:id="1">
    <w:p w14:paraId="1FE2AABE" w14:textId="77777777" w:rsidR="005111AC" w:rsidRDefault="005111A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B63AF" w14:textId="6F464E40" w:rsidR="00791863" w:rsidRPr="004E338C" w:rsidRDefault="00791863" w:rsidP="00A44CCD">
    <w:pPr>
      <w:pStyle w:val="IOSfooter"/>
      <w:spacing w:before="120"/>
      <w:ind w:left="426" w:firstLine="0"/>
    </w:pPr>
    <w:r w:rsidRPr="008C7A26">
      <w:rPr>
        <w:rFonts w:asciiTheme="majorHAnsi" w:hAnsiTheme="majorHAnsi" w:cstheme="majorHAnsi"/>
      </w:rPr>
      <w:t>Secondary Swimming</w:t>
    </w:r>
    <w:r w:rsidRPr="004E338C">
      <w:tab/>
    </w:r>
    <w:r>
      <w:tab/>
    </w:r>
    <w:r w:rsidRPr="004E338C">
      <w:fldChar w:fldCharType="begin"/>
    </w:r>
    <w:r w:rsidRPr="004E338C">
      <w:instrText xml:space="preserve"> PAGE </w:instrText>
    </w:r>
    <w:r w:rsidRPr="004E338C">
      <w:fldChar w:fldCharType="separate"/>
    </w:r>
    <w:r w:rsidR="008168E9">
      <w:rPr>
        <w:noProof/>
      </w:rPr>
      <w:t>1</w:t>
    </w:r>
    <w:r w:rsidRPr="004E338C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78AA9" w14:textId="0FB3EBFA" w:rsidR="00791863" w:rsidRPr="004E338C" w:rsidRDefault="00791863" w:rsidP="00001E19">
    <w:pPr>
      <w:pStyle w:val="IOSfooter"/>
      <w:spacing w:before="120"/>
    </w:pPr>
    <w:r>
      <w:t>Secondary Swimming</w:t>
    </w:r>
    <w:r w:rsidRPr="004E338C">
      <w:tab/>
    </w:r>
    <w:r>
      <w:tab/>
    </w:r>
    <w:r w:rsidRPr="004E338C">
      <w:fldChar w:fldCharType="begin"/>
    </w:r>
    <w:r w:rsidRPr="004E338C">
      <w:instrText xml:space="preserve"> PAGE </w:instrText>
    </w:r>
    <w:r w:rsidRPr="004E338C">
      <w:fldChar w:fldCharType="separate"/>
    </w:r>
    <w:r w:rsidR="008168E9">
      <w:rPr>
        <w:noProof/>
      </w:rPr>
      <w:t>2</w:t>
    </w:r>
    <w:r w:rsidRPr="004E338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F82C31" w14:textId="77777777" w:rsidR="005111AC" w:rsidRDefault="005111AC" w:rsidP="00480FD7">
      <w:r>
        <w:separator/>
      </w:r>
    </w:p>
  </w:footnote>
  <w:footnote w:type="continuationSeparator" w:id="0">
    <w:p w14:paraId="39C741DF" w14:textId="77777777" w:rsidR="005111AC" w:rsidRDefault="005111AC" w:rsidP="00480FD7">
      <w:r>
        <w:continuationSeparator/>
      </w:r>
    </w:p>
  </w:footnote>
  <w:footnote w:type="continuationNotice" w:id="1">
    <w:p w14:paraId="507D7A20" w14:textId="77777777" w:rsidR="005111AC" w:rsidRDefault="005111A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C6423" w14:textId="77777777" w:rsidR="00791863" w:rsidRPr="008C7A26" w:rsidRDefault="00791863" w:rsidP="00614716">
    <w:pPr>
      <w:pStyle w:val="IOSdocumenttitle"/>
      <w:tabs>
        <w:tab w:val="left" w:pos="470"/>
      </w:tabs>
      <w:spacing w:before="0"/>
      <w:rPr>
        <w:rFonts w:asciiTheme="majorHAnsi" w:hAnsiTheme="majorHAnsi" w:cstheme="majorHAnsi"/>
      </w:rPr>
    </w:pPr>
    <w:r w:rsidRPr="008C7A26">
      <w:rPr>
        <w:rFonts w:asciiTheme="majorHAnsi" w:hAnsiTheme="majorHAnsi" w:cstheme="majorHAnsi"/>
      </w:rPr>
      <w:t>North Coast School Sport Association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5D195" w14:textId="77777777" w:rsidR="00791863" w:rsidRDefault="00791863" w:rsidP="00B24DED">
    <w:pPr>
      <w:pStyle w:val="IOSdocumenttitle"/>
      <w:tabs>
        <w:tab w:val="clear" w:pos="567"/>
      </w:tabs>
      <w:spacing w:before="0"/>
    </w:pPr>
    <w:r>
      <w:t xml:space="preserve">North Coast School Sport Association     </w:t>
    </w:r>
  </w:p>
  <w:p w14:paraId="40660B29" w14:textId="77777777" w:rsidR="00791863" w:rsidRDefault="00791863" w:rsidP="00B24DED">
    <w:pPr>
      <w:pStyle w:val="IOSdocumenttitle"/>
      <w:tabs>
        <w:tab w:val="clear" w:pos="567"/>
      </w:tabs>
      <w:spacing w:befor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809EA2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BC20F4"/>
    <w:multiLevelType w:val="hybridMultilevel"/>
    <w:tmpl w:val="8B3E4D42"/>
    <w:lvl w:ilvl="0" w:tplc="760ADA66">
      <w:start w:val="1"/>
      <w:numFmt w:val="bullet"/>
      <w:pStyle w:val="IOSList1"/>
      <w:lvlText w:val=""/>
      <w:lvlJc w:val="left"/>
      <w:pPr>
        <w:ind w:left="108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9" w:hanging="360"/>
      </w:pPr>
      <w:rPr>
        <w:rFonts w:ascii="Wingdings" w:hAnsi="Wingdings" w:hint="default"/>
      </w:rPr>
    </w:lvl>
  </w:abstractNum>
  <w:abstractNum w:abstractNumId="2" w15:restartNumberingAfterBreak="0">
    <w:nsid w:val="06006EA4"/>
    <w:multiLevelType w:val="multilevel"/>
    <w:tmpl w:val="4F6AED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5E0D95"/>
    <w:multiLevelType w:val="hybridMultilevel"/>
    <w:tmpl w:val="C7ACA6A2"/>
    <w:lvl w:ilvl="0" w:tplc="3A38DE5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C7E4668"/>
    <w:multiLevelType w:val="multilevel"/>
    <w:tmpl w:val="4F6AED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9C1D2E"/>
    <w:multiLevelType w:val="multilevel"/>
    <w:tmpl w:val="2FD089F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FC6E8B"/>
    <w:multiLevelType w:val="multilevel"/>
    <w:tmpl w:val="0C09001D"/>
    <w:styleLink w:val="Style1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23233170"/>
    <w:multiLevelType w:val="hybridMultilevel"/>
    <w:tmpl w:val="7586FC62"/>
    <w:lvl w:ilvl="0" w:tplc="C7C0A3E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3347C2"/>
    <w:multiLevelType w:val="multilevel"/>
    <w:tmpl w:val="96BC252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BC7859"/>
    <w:multiLevelType w:val="hybridMultilevel"/>
    <w:tmpl w:val="969C7C0C"/>
    <w:lvl w:ilvl="0" w:tplc="4418E0BC">
      <w:start w:val="1"/>
      <w:numFmt w:val="bullet"/>
      <w:pStyle w:val="IOStable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FD2C26"/>
    <w:multiLevelType w:val="multilevel"/>
    <w:tmpl w:val="C582AA0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127721"/>
    <w:multiLevelType w:val="multilevel"/>
    <w:tmpl w:val="0C09001D"/>
    <w:styleLink w:val="IOSList1new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47053B9F"/>
    <w:multiLevelType w:val="hybridMultilevel"/>
    <w:tmpl w:val="2A4CFC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521B08"/>
    <w:multiLevelType w:val="multilevel"/>
    <w:tmpl w:val="1248CA58"/>
    <w:lvl w:ilvl="0">
      <w:start w:val="1"/>
      <w:numFmt w:val="lowerLetter"/>
      <w:pStyle w:val="IOSList2numberedabc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bullet"/>
      <w:pStyle w:val="IOSList2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745E6F"/>
    <w:multiLevelType w:val="multilevel"/>
    <w:tmpl w:val="4F6AED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D74C49"/>
    <w:multiLevelType w:val="hybridMultilevel"/>
    <w:tmpl w:val="4F6AEDDC"/>
    <w:lvl w:ilvl="0" w:tplc="D2D861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1B7B06"/>
    <w:multiLevelType w:val="hybridMultilevel"/>
    <w:tmpl w:val="8466D30E"/>
    <w:lvl w:ilvl="0" w:tplc="5FACB140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A211CA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5E940EBE"/>
    <w:multiLevelType w:val="multilevel"/>
    <w:tmpl w:val="91AAC342"/>
    <w:lvl w:ilvl="0">
      <w:start w:val="1"/>
      <w:numFmt w:val="bullet"/>
      <w:lvlText w:val="•"/>
      <w:lvlJc w:val="left"/>
      <w:rPr>
        <w:color w:val="000000"/>
        <w:position w:val="0"/>
        <w:u w:color="000000"/>
        <w:rtl w:val="0"/>
      </w:rPr>
    </w:lvl>
    <w:lvl w:ilvl="1">
      <w:start w:val="1"/>
      <w:numFmt w:val="bullet"/>
      <w:lvlText w:val="o"/>
      <w:lvlJc w:val="left"/>
      <w:rPr>
        <w:color w:val="000000"/>
        <w:position w:val="0"/>
        <w:u w:color="000000"/>
        <w:rtl w:val="0"/>
      </w:rPr>
    </w:lvl>
    <w:lvl w:ilvl="2">
      <w:start w:val="1"/>
      <w:numFmt w:val="bullet"/>
      <w:lvlText w:val="▪"/>
      <w:lvlJc w:val="left"/>
      <w:rPr>
        <w:color w:val="000000"/>
        <w:position w:val="0"/>
        <w:u w:color="000000"/>
        <w:rtl w:val="0"/>
      </w:rPr>
    </w:lvl>
    <w:lvl w:ilvl="3">
      <w:start w:val="1"/>
      <w:numFmt w:val="bullet"/>
      <w:lvlText w:val="•"/>
      <w:lvlJc w:val="left"/>
      <w:rPr>
        <w:color w:val="000000"/>
        <w:position w:val="0"/>
        <w:u w:color="000000"/>
        <w:rtl w:val="0"/>
      </w:rPr>
    </w:lvl>
    <w:lvl w:ilvl="4">
      <w:start w:val="1"/>
      <w:numFmt w:val="bullet"/>
      <w:lvlText w:val="o"/>
      <w:lvlJc w:val="left"/>
      <w:rPr>
        <w:color w:val="000000"/>
        <w:position w:val="0"/>
        <w:u w:color="000000"/>
        <w:rtl w:val="0"/>
      </w:rPr>
    </w:lvl>
    <w:lvl w:ilvl="5">
      <w:start w:val="1"/>
      <w:numFmt w:val="bullet"/>
      <w:lvlText w:val="▪"/>
      <w:lvlJc w:val="left"/>
      <w:rPr>
        <w:color w:val="000000"/>
        <w:position w:val="0"/>
        <w:u w:color="000000"/>
        <w:rtl w:val="0"/>
      </w:rPr>
    </w:lvl>
    <w:lvl w:ilvl="6">
      <w:start w:val="1"/>
      <w:numFmt w:val="bullet"/>
      <w:lvlText w:val="•"/>
      <w:lvlJc w:val="left"/>
      <w:rPr>
        <w:color w:val="000000"/>
        <w:position w:val="0"/>
        <w:u w:color="000000"/>
        <w:rtl w:val="0"/>
      </w:rPr>
    </w:lvl>
    <w:lvl w:ilvl="7">
      <w:start w:val="1"/>
      <w:numFmt w:val="bullet"/>
      <w:lvlText w:val="o"/>
      <w:lvlJc w:val="left"/>
      <w:rPr>
        <w:color w:val="000000"/>
        <w:position w:val="0"/>
        <w:u w:color="000000"/>
        <w:rtl w:val="0"/>
      </w:rPr>
    </w:lvl>
    <w:lvl w:ilvl="8">
      <w:start w:val="1"/>
      <w:numFmt w:val="bullet"/>
      <w:lvlText w:val="▪"/>
      <w:lvlJc w:val="left"/>
      <w:rPr>
        <w:color w:val="000000"/>
        <w:position w:val="0"/>
        <w:u w:color="000000"/>
        <w:rtl w:val="0"/>
      </w:rPr>
    </w:lvl>
  </w:abstractNum>
  <w:abstractNum w:abstractNumId="19" w15:restartNumberingAfterBreak="0">
    <w:nsid w:val="631849AD"/>
    <w:multiLevelType w:val="hybridMultilevel"/>
    <w:tmpl w:val="3D5C4CB8"/>
    <w:lvl w:ilvl="0" w:tplc="C2B66C46">
      <w:start w:val="1"/>
      <w:numFmt w:val="decimal"/>
      <w:pStyle w:val="IOSList1numbered123"/>
      <w:lvlText w:val="%1."/>
      <w:lvlJc w:val="left"/>
      <w:pPr>
        <w:ind w:left="729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2E34FC"/>
    <w:multiLevelType w:val="multilevel"/>
    <w:tmpl w:val="0C09001D"/>
    <w:numStyleLink w:val="IOSList1new"/>
  </w:abstractNum>
  <w:abstractNum w:abstractNumId="21" w15:restartNumberingAfterBreak="0">
    <w:nsid w:val="71D66D6D"/>
    <w:multiLevelType w:val="hybridMultilevel"/>
    <w:tmpl w:val="91FA97DA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76D50E1A"/>
    <w:multiLevelType w:val="multilevel"/>
    <w:tmpl w:val="0C09001D"/>
    <w:styleLink w:val="IOSListnew"/>
    <w:lvl w:ilvl="0">
      <w:start w:val="1"/>
      <w:numFmt w:val="none"/>
      <w:lvlText w:val="%1)"/>
      <w:lvlJc w:val="left"/>
      <w:pPr>
        <w:ind w:left="360" w:hanging="360"/>
      </w:pPr>
      <w:rPr>
        <w:rFonts w:ascii="Arial" w:hAnsi="Arial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79504440"/>
    <w:multiLevelType w:val="hybridMultilevel"/>
    <w:tmpl w:val="084219DA"/>
    <w:lvl w:ilvl="0" w:tplc="111A733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342583">
    <w:abstractNumId w:val="23"/>
  </w:num>
  <w:num w:numId="2" w16cid:durableId="2075424105">
    <w:abstractNumId w:val="23"/>
  </w:num>
  <w:num w:numId="3" w16cid:durableId="1847477181">
    <w:abstractNumId w:val="23"/>
  </w:num>
  <w:num w:numId="4" w16cid:durableId="2027098604">
    <w:abstractNumId w:val="18"/>
  </w:num>
  <w:num w:numId="5" w16cid:durableId="1537960295">
    <w:abstractNumId w:val="0"/>
  </w:num>
  <w:num w:numId="6" w16cid:durableId="1311785864">
    <w:abstractNumId w:val="16"/>
  </w:num>
  <w:num w:numId="7" w16cid:durableId="1137651108">
    <w:abstractNumId w:val="16"/>
  </w:num>
  <w:num w:numId="8" w16cid:durableId="223107896">
    <w:abstractNumId w:val="15"/>
  </w:num>
  <w:num w:numId="9" w16cid:durableId="310794917">
    <w:abstractNumId w:val="2"/>
  </w:num>
  <w:num w:numId="10" w16cid:durableId="655501782">
    <w:abstractNumId w:val="14"/>
  </w:num>
  <w:num w:numId="11" w16cid:durableId="140199732">
    <w:abstractNumId w:val="4"/>
  </w:num>
  <w:num w:numId="12" w16cid:durableId="918516474">
    <w:abstractNumId w:val="13"/>
  </w:num>
  <w:num w:numId="13" w16cid:durableId="879518176">
    <w:abstractNumId w:val="21"/>
  </w:num>
  <w:num w:numId="14" w16cid:durableId="1614626872">
    <w:abstractNumId w:val="8"/>
  </w:num>
  <w:num w:numId="15" w16cid:durableId="94716775">
    <w:abstractNumId w:val="19"/>
  </w:num>
  <w:num w:numId="16" w16cid:durableId="32074108">
    <w:abstractNumId w:val="5"/>
  </w:num>
  <w:num w:numId="17" w16cid:durableId="1849561071">
    <w:abstractNumId w:val="10"/>
  </w:num>
  <w:num w:numId="18" w16cid:durableId="393042567">
    <w:abstractNumId w:val="12"/>
  </w:num>
  <w:num w:numId="19" w16cid:durableId="231159751">
    <w:abstractNumId w:val="1"/>
  </w:num>
  <w:num w:numId="20" w16cid:durableId="1031952755">
    <w:abstractNumId w:val="3"/>
  </w:num>
  <w:num w:numId="21" w16cid:durableId="1190945461">
    <w:abstractNumId w:val="17"/>
  </w:num>
  <w:num w:numId="22" w16cid:durableId="2111126089">
    <w:abstractNumId w:val="9"/>
  </w:num>
  <w:num w:numId="23" w16cid:durableId="1662469424">
    <w:abstractNumId w:val="1"/>
  </w:num>
  <w:num w:numId="24" w16cid:durableId="777455584">
    <w:abstractNumId w:val="19"/>
  </w:num>
  <w:num w:numId="25" w16cid:durableId="592205439">
    <w:abstractNumId w:val="13"/>
  </w:num>
  <w:num w:numId="26" w16cid:durableId="457914095">
    <w:abstractNumId w:val="13"/>
  </w:num>
  <w:num w:numId="27" w16cid:durableId="1386947930">
    <w:abstractNumId w:val="9"/>
  </w:num>
  <w:num w:numId="28" w16cid:durableId="2030983147">
    <w:abstractNumId w:val="1"/>
  </w:num>
  <w:num w:numId="29" w16cid:durableId="347297721">
    <w:abstractNumId w:val="19"/>
  </w:num>
  <w:num w:numId="30" w16cid:durableId="1013802784">
    <w:abstractNumId w:val="13"/>
  </w:num>
  <w:num w:numId="31" w16cid:durableId="1957829866">
    <w:abstractNumId w:val="13"/>
  </w:num>
  <w:num w:numId="32" w16cid:durableId="1990861235">
    <w:abstractNumId w:val="9"/>
  </w:num>
  <w:num w:numId="33" w16cid:durableId="318003638">
    <w:abstractNumId w:val="6"/>
  </w:num>
  <w:num w:numId="34" w16cid:durableId="742677215">
    <w:abstractNumId w:val="1"/>
  </w:num>
  <w:num w:numId="35" w16cid:durableId="124588047">
    <w:abstractNumId w:val="19"/>
  </w:num>
  <w:num w:numId="36" w16cid:durableId="349450850">
    <w:abstractNumId w:val="13"/>
  </w:num>
  <w:num w:numId="37" w16cid:durableId="116991839">
    <w:abstractNumId w:val="13"/>
  </w:num>
  <w:num w:numId="38" w16cid:durableId="1639921513">
    <w:abstractNumId w:val="9"/>
  </w:num>
  <w:num w:numId="39" w16cid:durableId="861087657">
    <w:abstractNumId w:val="6"/>
  </w:num>
  <w:num w:numId="40" w16cid:durableId="375935666">
    <w:abstractNumId w:val="22"/>
  </w:num>
  <w:num w:numId="41" w16cid:durableId="1046685565">
    <w:abstractNumId w:val="11"/>
  </w:num>
  <w:num w:numId="42" w16cid:durableId="344787573">
    <w:abstractNumId w:val="20"/>
  </w:num>
  <w:num w:numId="43" w16cid:durableId="125574965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4716"/>
    <w:rsid w:val="00001E19"/>
    <w:rsid w:val="00010671"/>
    <w:rsid w:val="00010B54"/>
    <w:rsid w:val="00053C3A"/>
    <w:rsid w:val="00066F5A"/>
    <w:rsid w:val="00076446"/>
    <w:rsid w:val="000911A3"/>
    <w:rsid w:val="000C3B9A"/>
    <w:rsid w:val="000C4732"/>
    <w:rsid w:val="000F6821"/>
    <w:rsid w:val="00100563"/>
    <w:rsid w:val="00185EC3"/>
    <w:rsid w:val="00186118"/>
    <w:rsid w:val="001E1B75"/>
    <w:rsid w:val="001E2B90"/>
    <w:rsid w:val="001F1D0D"/>
    <w:rsid w:val="001F6BBE"/>
    <w:rsid w:val="00215471"/>
    <w:rsid w:val="00215956"/>
    <w:rsid w:val="00217C5A"/>
    <w:rsid w:val="002208BE"/>
    <w:rsid w:val="00225BA0"/>
    <w:rsid w:val="00227F12"/>
    <w:rsid w:val="00236BAE"/>
    <w:rsid w:val="002407B2"/>
    <w:rsid w:val="00260325"/>
    <w:rsid w:val="00281A35"/>
    <w:rsid w:val="00281F50"/>
    <w:rsid w:val="00286108"/>
    <w:rsid w:val="00295F9F"/>
    <w:rsid w:val="002A07C0"/>
    <w:rsid w:val="002B2055"/>
    <w:rsid w:val="002D0061"/>
    <w:rsid w:val="002D379D"/>
    <w:rsid w:val="002D47A6"/>
    <w:rsid w:val="003030F2"/>
    <w:rsid w:val="00304EF2"/>
    <w:rsid w:val="00325580"/>
    <w:rsid w:val="00334511"/>
    <w:rsid w:val="00341F8B"/>
    <w:rsid w:val="003571C4"/>
    <w:rsid w:val="00361327"/>
    <w:rsid w:val="00362F0E"/>
    <w:rsid w:val="00367FB2"/>
    <w:rsid w:val="00392C8F"/>
    <w:rsid w:val="003A2B84"/>
    <w:rsid w:val="003B3062"/>
    <w:rsid w:val="003D54AF"/>
    <w:rsid w:val="003D7674"/>
    <w:rsid w:val="00425C52"/>
    <w:rsid w:val="00427B55"/>
    <w:rsid w:val="00431951"/>
    <w:rsid w:val="004668BC"/>
    <w:rsid w:val="00480C44"/>
    <w:rsid w:val="00480FD7"/>
    <w:rsid w:val="004B4B05"/>
    <w:rsid w:val="004E338C"/>
    <w:rsid w:val="004E45BA"/>
    <w:rsid w:val="004F35B3"/>
    <w:rsid w:val="00504555"/>
    <w:rsid w:val="005111AC"/>
    <w:rsid w:val="005202C7"/>
    <w:rsid w:val="00532DA5"/>
    <w:rsid w:val="005402DE"/>
    <w:rsid w:val="00541A75"/>
    <w:rsid w:val="00541AE4"/>
    <w:rsid w:val="005764DE"/>
    <w:rsid w:val="00595476"/>
    <w:rsid w:val="005B53AD"/>
    <w:rsid w:val="005C1469"/>
    <w:rsid w:val="005C7E88"/>
    <w:rsid w:val="005D1A4E"/>
    <w:rsid w:val="005E09EB"/>
    <w:rsid w:val="00614716"/>
    <w:rsid w:val="0064353D"/>
    <w:rsid w:val="00652107"/>
    <w:rsid w:val="00656476"/>
    <w:rsid w:val="0065761A"/>
    <w:rsid w:val="00657CC3"/>
    <w:rsid w:val="00662F4D"/>
    <w:rsid w:val="00672B25"/>
    <w:rsid w:val="006735CE"/>
    <w:rsid w:val="00684627"/>
    <w:rsid w:val="006914F9"/>
    <w:rsid w:val="006B2D4C"/>
    <w:rsid w:val="006B2DF4"/>
    <w:rsid w:val="006B3F32"/>
    <w:rsid w:val="006B6774"/>
    <w:rsid w:val="006E2F78"/>
    <w:rsid w:val="006F2409"/>
    <w:rsid w:val="007052B6"/>
    <w:rsid w:val="00730DCF"/>
    <w:rsid w:val="00734C7B"/>
    <w:rsid w:val="00735393"/>
    <w:rsid w:val="007464AC"/>
    <w:rsid w:val="00756B8D"/>
    <w:rsid w:val="007773AD"/>
    <w:rsid w:val="00786115"/>
    <w:rsid w:val="00791863"/>
    <w:rsid w:val="007A070B"/>
    <w:rsid w:val="007A0CA5"/>
    <w:rsid w:val="007C3CDD"/>
    <w:rsid w:val="007D0956"/>
    <w:rsid w:val="008023AA"/>
    <w:rsid w:val="0080474D"/>
    <w:rsid w:val="00804F4F"/>
    <w:rsid w:val="008168E9"/>
    <w:rsid w:val="00826E21"/>
    <w:rsid w:val="00841596"/>
    <w:rsid w:val="00846B99"/>
    <w:rsid w:val="00861F4B"/>
    <w:rsid w:val="00863F90"/>
    <w:rsid w:val="008750C7"/>
    <w:rsid w:val="008C2BB3"/>
    <w:rsid w:val="008C7A26"/>
    <w:rsid w:val="008F35A1"/>
    <w:rsid w:val="008F5BE1"/>
    <w:rsid w:val="00923F94"/>
    <w:rsid w:val="0093161F"/>
    <w:rsid w:val="00937F54"/>
    <w:rsid w:val="0095110A"/>
    <w:rsid w:val="0096036A"/>
    <w:rsid w:val="009608E0"/>
    <w:rsid w:val="0096553E"/>
    <w:rsid w:val="00981BF1"/>
    <w:rsid w:val="009935FA"/>
    <w:rsid w:val="00994359"/>
    <w:rsid w:val="00994991"/>
    <w:rsid w:val="00995898"/>
    <w:rsid w:val="009D0768"/>
    <w:rsid w:val="009D798B"/>
    <w:rsid w:val="00A02F62"/>
    <w:rsid w:val="00A03927"/>
    <w:rsid w:val="00A07E0A"/>
    <w:rsid w:val="00A21F45"/>
    <w:rsid w:val="00A370B3"/>
    <w:rsid w:val="00A44CCD"/>
    <w:rsid w:val="00A57066"/>
    <w:rsid w:val="00A67905"/>
    <w:rsid w:val="00AA168F"/>
    <w:rsid w:val="00AA5AC4"/>
    <w:rsid w:val="00AB62F9"/>
    <w:rsid w:val="00AC269B"/>
    <w:rsid w:val="00AC44EA"/>
    <w:rsid w:val="00AC5AF3"/>
    <w:rsid w:val="00AE67E3"/>
    <w:rsid w:val="00AE79D8"/>
    <w:rsid w:val="00AF0134"/>
    <w:rsid w:val="00B24CBA"/>
    <w:rsid w:val="00B24DED"/>
    <w:rsid w:val="00B301C2"/>
    <w:rsid w:val="00B40474"/>
    <w:rsid w:val="00B55104"/>
    <w:rsid w:val="00B7767B"/>
    <w:rsid w:val="00B829DF"/>
    <w:rsid w:val="00B97644"/>
    <w:rsid w:val="00BA06C7"/>
    <w:rsid w:val="00BC097D"/>
    <w:rsid w:val="00BC353F"/>
    <w:rsid w:val="00BE1B6F"/>
    <w:rsid w:val="00BF0A40"/>
    <w:rsid w:val="00BF0A5C"/>
    <w:rsid w:val="00BF6866"/>
    <w:rsid w:val="00C0318E"/>
    <w:rsid w:val="00C069F5"/>
    <w:rsid w:val="00C2213A"/>
    <w:rsid w:val="00C262AE"/>
    <w:rsid w:val="00C2705F"/>
    <w:rsid w:val="00C27C7D"/>
    <w:rsid w:val="00C34ECC"/>
    <w:rsid w:val="00C56638"/>
    <w:rsid w:val="00CA0158"/>
    <w:rsid w:val="00CA461E"/>
    <w:rsid w:val="00CD7B01"/>
    <w:rsid w:val="00CE670F"/>
    <w:rsid w:val="00CE7216"/>
    <w:rsid w:val="00D13C9B"/>
    <w:rsid w:val="00D2375A"/>
    <w:rsid w:val="00D67117"/>
    <w:rsid w:val="00D72287"/>
    <w:rsid w:val="00D73816"/>
    <w:rsid w:val="00D76281"/>
    <w:rsid w:val="00D7685E"/>
    <w:rsid w:val="00DD0D7F"/>
    <w:rsid w:val="00DD21D5"/>
    <w:rsid w:val="00DD36C0"/>
    <w:rsid w:val="00DD636E"/>
    <w:rsid w:val="00DE67EB"/>
    <w:rsid w:val="00DF3B99"/>
    <w:rsid w:val="00DF6F06"/>
    <w:rsid w:val="00E244AD"/>
    <w:rsid w:val="00E26D32"/>
    <w:rsid w:val="00E42AE6"/>
    <w:rsid w:val="00E45779"/>
    <w:rsid w:val="00E639B8"/>
    <w:rsid w:val="00E81B26"/>
    <w:rsid w:val="00E86FE9"/>
    <w:rsid w:val="00E95681"/>
    <w:rsid w:val="00E95EA2"/>
    <w:rsid w:val="00EC0A5A"/>
    <w:rsid w:val="00EC1887"/>
    <w:rsid w:val="00EF6D6A"/>
    <w:rsid w:val="00F12907"/>
    <w:rsid w:val="00F209C7"/>
    <w:rsid w:val="00F373A4"/>
    <w:rsid w:val="00F420F0"/>
    <w:rsid w:val="00F4748E"/>
    <w:rsid w:val="00F64899"/>
    <w:rsid w:val="00F702E6"/>
    <w:rsid w:val="00F827A9"/>
    <w:rsid w:val="00F93A8A"/>
    <w:rsid w:val="00FB7716"/>
    <w:rsid w:val="00FC7009"/>
    <w:rsid w:val="4D3CD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1C72C9F4"/>
  <w14:defaultImageDpi w14:val="330"/>
  <w15:docId w15:val="{49B55340-55A1-4D73-AA62-4CC3C4FA3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uiPriority="0"/>
    <w:lsdException w:name="heading 4" w:uiPriority="0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07C0"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rsid w:val="002A07C0"/>
    <w:pPr>
      <w:keepNext/>
      <w:pageBreakBefore/>
      <w:pBdr>
        <w:bottom w:val="single" w:sz="2" w:space="2" w:color="auto"/>
      </w:pBdr>
      <w:spacing w:after="960"/>
      <w:ind w:left="851" w:hanging="1985"/>
      <w:outlineLvl w:val="0"/>
    </w:pPr>
    <w:rPr>
      <w:rFonts w:ascii="Helvetica" w:hAnsi="Helvetica"/>
      <w:kern w:val="28"/>
      <w:sz w:val="56"/>
      <w:szCs w:val="20"/>
    </w:rPr>
  </w:style>
  <w:style w:type="paragraph" w:styleId="Heading2">
    <w:name w:val="heading 2"/>
    <w:basedOn w:val="Heading1"/>
    <w:next w:val="Normal"/>
    <w:rsid w:val="002A07C0"/>
    <w:pPr>
      <w:pageBreakBefore w:val="0"/>
      <w:pBdr>
        <w:bottom w:val="none" w:sz="0" w:space="0" w:color="auto"/>
      </w:pBdr>
      <w:spacing w:before="720" w:after="80"/>
      <w:ind w:left="0" w:firstLine="0"/>
      <w:outlineLvl w:val="1"/>
    </w:pPr>
    <w:rPr>
      <w:sz w:val="48"/>
    </w:rPr>
  </w:style>
  <w:style w:type="paragraph" w:styleId="Heading3">
    <w:name w:val="heading 3"/>
    <w:basedOn w:val="Heading2"/>
    <w:next w:val="Normal"/>
    <w:link w:val="Heading3Char"/>
    <w:autoRedefine/>
    <w:uiPriority w:val="99"/>
    <w:rsid w:val="002A07C0"/>
    <w:pPr>
      <w:spacing w:before="600" w:after="0"/>
      <w:outlineLvl w:val="2"/>
    </w:pPr>
    <w:rPr>
      <w:sz w:val="40"/>
    </w:rPr>
  </w:style>
  <w:style w:type="paragraph" w:styleId="Heading4">
    <w:name w:val="heading 4"/>
    <w:basedOn w:val="Heading2"/>
    <w:next w:val="Normal"/>
    <w:qFormat/>
    <w:rsid w:val="002A07C0"/>
    <w:pPr>
      <w:spacing w:before="480" w:after="0"/>
      <w:outlineLvl w:val="3"/>
    </w:pPr>
    <w:rPr>
      <w:sz w:val="32"/>
    </w:rPr>
  </w:style>
  <w:style w:type="paragraph" w:styleId="Heading5">
    <w:name w:val="heading 5"/>
    <w:basedOn w:val="Heading4"/>
    <w:next w:val="Normal"/>
    <w:qFormat/>
    <w:rsid w:val="002A07C0"/>
    <w:pPr>
      <w:spacing w:before="360"/>
      <w:outlineLvl w:val="4"/>
    </w:pPr>
    <w:rPr>
      <w:sz w:val="24"/>
    </w:rPr>
  </w:style>
  <w:style w:type="paragraph" w:styleId="Heading6">
    <w:name w:val="heading 6"/>
    <w:aliases w:val="hd 6"/>
    <w:basedOn w:val="Normal"/>
    <w:next w:val="Normal"/>
    <w:qFormat/>
    <w:rsid w:val="002A07C0"/>
    <w:pPr>
      <w:spacing w:after="120"/>
      <w:outlineLvl w:val="5"/>
    </w:pPr>
    <w:rPr>
      <w:rFonts w:ascii="Palatino" w:hAnsi="Palatino"/>
      <w:i/>
      <w:szCs w:val="20"/>
      <w:lang w:val="en-US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2A07C0"/>
    <w:pPr>
      <w:keepNext/>
      <w:keepLines/>
      <w:spacing w:before="200"/>
      <w:outlineLvl w:val="6"/>
    </w:pPr>
    <w:rPr>
      <w:rFonts w:ascii="Calibri" w:eastAsia="MS Gothic" w:hAnsi="Calibri"/>
      <w:i/>
      <w:iCs/>
      <w:color w:val="4040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uiPriority w:val="99"/>
    <w:rsid w:val="002A07C0"/>
    <w:rPr>
      <w:rFonts w:ascii="Helvetica" w:hAnsi="Helvetica"/>
      <w:kern w:val="28"/>
      <w:sz w:val="40"/>
      <w:lang w:eastAsia="en-US"/>
    </w:rPr>
  </w:style>
  <w:style w:type="paragraph" w:customStyle="1" w:styleId="IOSdocumenttitle">
    <w:name w:val="IOS document title"/>
    <w:basedOn w:val="Normal"/>
    <w:qFormat/>
    <w:rsid w:val="002A07C0"/>
    <w:pPr>
      <w:tabs>
        <w:tab w:val="left" w:pos="567"/>
        <w:tab w:val="left" w:pos="8505"/>
      </w:tabs>
      <w:spacing w:before="180" w:line="240" w:lineRule="atLeast"/>
    </w:pPr>
    <w:rPr>
      <w:rFonts w:eastAsia="SimSun"/>
      <w:sz w:val="20"/>
      <w:szCs w:val="22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07C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A07C0"/>
    <w:rPr>
      <w:rFonts w:ascii="Lucida Grande" w:hAnsi="Lucida Grande" w:cs="Lucida Grande"/>
      <w:sz w:val="18"/>
      <w:szCs w:val="18"/>
      <w:lang w:eastAsia="en-US"/>
    </w:rPr>
  </w:style>
  <w:style w:type="paragraph" w:customStyle="1" w:styleId="IOSHeading1">
    <w:name w:val="IOS Heading 1"/>
    <w:basedOn w:val="Normal"/>
    <w:next w:val="IOSbodytext"/>
    <w:qFormat/>
    <w:rsid w:val="00281F50"/>
    <w:pPr>
      <w:keepNext/>
      <w:pageBreakBefore/>
      <w:pBdr>
        <w:bottom w:val="single" w:sz="4" w:space="2" w:color="auto"/>
      </w:pBdr>
      <w:tabs>
        <w:tab w:val="left" w:pos="3119"/>
      </w:tabs>
      <w:spacing w:before="160" w:after="600"/>
      <w:outlineLvl w:val="0"/>
    </w:pPr>
    <w:rPr>
      <w:rFonts w:ascii="Helvetica" w:eastAsia="SimSun" w:hAnsi="Helvetica"/>
      <w:sz w:val="56"/>
      <w:szCs w:val="56"/>
      <w:lang w:eastAsia="zh-CN"/>
    </w:rPr>
  </w:style>
  <w:style w:type="paragraph" w:customStyle="1" w:styleId="IOSbodytext">
    <w:name w:val="IOS body text"/>
    <w:basedOn w:val="Normal"/>
    <w:link w:val="IOSbodytextChar"/>
    <w:qFormat/>
    <w:rsid w:val="009608E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200" w:line="300" w:lineRule="auto"/>
    </w:pPr>
    <w:rPr>
      <w:rFonts w:eastAsia="SimSun"/>
      <w:lang w:eastAsia="zh-CN"/>
    </w:rPr>
  </w:style>
  <w:style w:type="paragraph" w:customStyle="1" w:styleId="IOSheading2">
    <w:name w:val="IOS heading 2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400" w:after="240"/>
      <w:outlineLvl w:val="1"/>
    </w:pPr>
    <w:rPr>
      <w:rFonts w:ascii="Helvetica" w:eastAsia="SimSun" w:hAnsi="Helvetica"/>
      <w:sz w:val="48"/>
      <w:szCs w:val="36"/>
      <w:lang w:eastAsia="zh-CN"/>
    </w:rPr>
  </w:style>
  <w:style w:type="paragraph" w:customStyle="1" w:styleId="IOSheading3">
    <w:name w:val="IOS heading 3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360" w:after="240"/>
      <w:outlineLvl w:val="2"/>
    </w:pPr>
    <w:rPr>
      <w:rFonts w:ascii="Helvetica" w:eastAsia="SimSun" w:hAnsi="Helvetica"/>
      <w:sz w:val="40"/>
      <w:szCs w:val="40"/>
      <w:lang w:eastAsia="zh-CN"/>
    </w:rPr>
  </w:style>
  <w:style w:type="paragraph" w:customStyle="1" w:styleId="IOSheading4">
    <w:name w:val="IOS heading 4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320" w:after="240"/>
      <w:outlineLvl w:val="3"/>
    </w:pPr>
    <w:rPr>
      <w:rFonts w:ascii="Helvetica" w:eastAsia="SimSun" w:hAnsi="Helvetica"/>
      <w:sz w:val="32"/>
      <w:szCs w:val="32"/>
      <w:lang w:eastAsia="zh-CN"/>
    </w:rPr>
  </w:style>
  <w:style w:type="paragraph" w:customStyle="1" w:styleId="IOSheading5">
    <w:name w:val="IOS heading 5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280" w:after="240"/>
      <w:outlineLvl w:val="4"/>
    </w:pPr>
    <w:rPr>
      <w:rFonts w:ascii="Helvetica" w:eastAsia="SimSun" w:hAnsi="Helvetica"/>
      <w:sz w:val="28"/>
      <w:szCs w:val="28"/>
      <w:lang w:eastAsia="zh-CN"/>
    </w:rPr>
  </w:style>
  <w:style w:type="paragraph" w:customStyle="1" w:styleId="IOSheading6">
    <w:name w:val="IOS heading 6"/>
    <w:basedOn w:val="Normal"/>
    <w:next w:val="IOSbodytext"/>
    <w:qFormat/>
    <w:rsid w:val="007C3CD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240" w:after="240"/>
      <w:outlineLvl w:val="5"/>
    </w:pPr>
    <w:rPr>
      <w:rFonts w:eastAsia="SimSun"/>
      <w:b/>
      <w:lang w:eastAsia="zh-CN"/>
    </w:rPr>
  </w:style>
  <w:style w:type="paragraph" w:customStyle="1" w:styleId="IOSList1">
    <w:name w:val="IOS List 1•"/>
    <w:basedOn w:val="Normal"/>
    <w:next w:val="IOSbodytext"/>
    <w:qFormat/>
    <w:rsid w:val="002A07C0"/>
    <w:pPr>
      <w:numPr>
        <w:numId w:val="34"/>
      </w:numPr>
      <w:tabs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</w:tabs>
      <w:spacing w:after="80"/>
      <w:ind w:right="1134"/>
    </w:pPr>
    <w:rPr>
      <w:rFonts w:eastAsia="SimSun"/>
      <w:lang w:eastAsia="zh-CN"/>
    </w:rPr>
  </w:style>
  <w:style w:type="paragraph" w:customStyle="1" w:styleId="IOSList1numbered123">
    <w:name w:val="IOS List 1 numbered 123"/>
    <w:basedOn w:val="IOSList1"/>
    <w:qFormat/>
    <w:rsid w:val="002A07C0"/>
    <w:pPr>
      <w:numPr>
        <w:numId w:val="35"/>
      </w:numPr>
    </w:pPr>
  </w:style>
  <w:style w:type="paragraph" w:customStyle="1" w:styleId="IOSList2">
    <w:name w:val="IOS List 2"/>
    <w:basedOn w:val="Normal"/>
    <w:qFormat/>
    <w:rsid w:val="002A07C0"/>
    <w:pPr>
      <w:numPr>
        <w:ilvl w:val="1"/>
        <w:numId w:val="37"/>
      </w:numPr>
      <w:tabs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</w:tabs>
      <w:spacing w:after="40"/>
      <w:ind w:right="1134"/>
    </w:pPr>
    <w:rPr>
      <w:rFonts w:eastAsia="SimSun"/>
      <w:lang w:eastAsia="zh-CN"/>
    </w:rPr>
  </w:style>
  <w:style w:type="paragraph" w:customStyle="1" w:styleId="IOSList2numberedabc">
    <w:name w:val="IOS List 2 numbered abc"/>
    <w:basedOn w:val="IOSList2"/>
    <w:qFormat/>
    <w:rsid w:val="0096553E"/>
    <w:pPr>
      <w:numPr>
        <w:ilvl w:val="0"/>
      </w:numPr>
      <w:ind w:left="1434" w:hanging="357"/>
    </w:pPr>
  </w:style>
  <w:style w:type="paragraph" w:customStyle="1" w:styleId="IOStableheader">
    <w:name w:val="IOS table header"/>
    <w:basedOn w:val="Normal"/>
    <w:qFormat/>
    <w:rsid w:val="00CA461E"/>
    <w:pPr>
      <w:keepNext/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80" w:line="260" w:lineRule="atLeast"/>
    </w:pPr>
    <w:rPr>
      <w:rFonts w:ascii="Helvetica" w:eastAsia="SimSun" w:hAnsi="Helvetica"/>
      <w:b/>
      <w:sz w:val="22"/>
      <w:szCs w:val="20"/>
      <w:lang w:eastAsia="zh-CN"/>
    </w:rPr>
  </w:style>
  <w:style w:type="paragraph" w:customStyle="1" w:styleId="IOStabletext">
    <w:name w:val="IOS table text"/>
    <w:basedOn w:val="Normal"/>
    <w:link w:val="IOStabletextChar"/>
    <w:qFormat/>
    <w:rsid w:val="0064353D"/>
    <w:pPr>
      <w:widowControl w:val="0"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80" w:line="260" w:lineRule="atLeast"/>
    </w:pPr>
    <w:rPr>
      <w:rFonts w:ascii="Helvetica" w:eastAsia="SimSun" w:hAnsi="Helvetica"/>
      <w:sz w:val="20"/>
      <w:szCs w:val="20"/>
      <w:lang w:eastAsia="zh-CN"/>
    </w:rPr>
  </w:style>
  <w:style w:type="paragraph" w:customStyle="1" w:styleId="IOSboxedtext">
    <w:name w:val="IOS boxed text"/>
    <w:basedOn w:val="Normal"/>
    <w:qFormat/>
    <w:rsid w:val="002A07C0"/>
    <w:pPr>
      <w:pBdr>
        <w:top w:val="single" w:sz="4" w:space="4" w:color="auto"/>
        <w:left w:val="single" w:sz="4" w:space="0" w:color="auto"/>
        <w:bottom w:val="single" w:sz="4" w:space="4" w:color="auto"/>
        <w:right w:val="single" w:sz="4" w:space="1" w:color="auto"/>
      </w:pBdr>
      <w:shd w:val="clear" w:color="auto" w:fill="E0E0E0"/>
      <w:spacing w:after="240" w:line="300" w:lineRule="auto"/>
    </w:pPr>
  </w:style>
  <w:style w:type="paragraph" w:customStyle="1" w:styleId="IOSList10">
    <w:name w:val="IOS List 1"/>
    <w:basedOn w:val="IOSList1"/>
    <w:qFormat/>
    <w:rsid w:val="002A07C0"/>
    <w:pPr>
      <w:numPr>
        <w:numId w:val="0"/>
      </w:numPr>
      <w:ind w:left="738" w:hanging="369"/>
    </w:pPr>
  </w:style>
  <w:style w:type="paragraph" w:customStyle="1" w:styleId="IOSList">
    <w:name w:val="IOS List"/>
    <w:basedOn w:val="IOSbodytext"/>
    <w:qFormat/>
    <w:rsid w:val="002A07C0"/>
    <w:pPr>
      <w:spacing w:after="80" w:line="240" w:lineRule="auto"/>
    </w:pPr>
  </w:style>
  <w:style w:type="paragraph" w:customStyle="1" w:styleId="IOSfooter">
    <w:name w:val="IOS footer"/>
    <w:basedOn w:val="Normal"/>
    <w:next w:val="IOSbodytext"/>
    <w:qFormat/>
    <w:rsid w:val="002A07C0"/>
    <w:pPr>
      <w:pBdr>
        <w:top w:val="single" w:sz="4" w:space="6" w:color="auto"/>
      </w:pBdr>
      <w:tabs>
        <w:tab w:val="left" w:pos="5245"/>
        <w:tab w:val="right" w:pos="10773"/>
      </w:tabs>
      <w:spacing w:before="480"/>
      <w:ind w:right="-7" w:hanging="1"/>
    </w:pPr>
    <w:rPr>
      <w:rFonts w:ascii="Helvetica" w:eastAsia="SimSun" w:hAnsi="Helvetica"/>
      <w:sz w:val="18"/>
      <w:szCs w:val="18"/>
      <w:lang w:eastAsia="zh-CN"/>
    </w:rPr>
  </w:style>
  <w:style w:type="paragraph" w:customStyle="1" w:styleId="IOScaptionforgraphics">
    <w:name w:val="IOS caption for graphics"/>
    <w:basedOn w:val="Normal"/>
    <w:qFormat/>
    <w:rsid w:val="002A07C0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80"/>
      <w:ind w:right="567"/>
    </w:pPr>
    <w:rPr>
      <w:rFonts w:ascii="Helvetica" w:eastAsia="SimSun" w:hAnsi="Helvetica"/>
      <w:sz w:val="22"/>
      <w:szCs w:val="18"/>
      <w:lang w:eastAsia="zh-CN"/>
    </w:rPr>
  </w:style>
  <w:style w:type="paragraph" w:customStyle="1" w:styleId="IOSReference">
    <w:name w:val="IOS Reference"/>
    <w:basedOn w:val="Normal"/>
    <w:next w:val="IOSbodytext"/>
    <w:qFormat/>
    <w:rsid w:val="002A07C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240"/>
    </w:pPr>
    <w:rPr>
      <w:rFonts w:ascii="Helvetica" w:eastAsia="SimSun" w:hAnsi="Helvetica"/>
      <w:sz w:val="20"/>
      <w:szCs w:val="20"/>
      <w:lang w:eastAsia="zh-CN"/>
    </w:rPr>
  </w:style>
  <w:style w:type="table" w:styleId="TableGrid">
    <w:name w:val="Table Grid"/>
    <w:basedOn w:val="TableNormal"/>
    <w:uiPriority w:val="59"/>
    <w:rsid w:val="002A07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OStablelist">
    <w:name w:val="IOS table list"/>
    <w:basedOn w:val="IOStabletext"/>
    <w:qFormat/>
    <w:rsid w:val="0064353D"/>
    <w:pPr>
      <w:numPr>
        <w:numId w:val="38"/>
      </w:numPr>
      <w:spacing w:before="40" w:after="40" w:line="240" w:lineRule="auto"/>
      <w:ind w:left="527" w:hanging="170"/>
    </w:pPr>
  </w:style>
  <w:style w:type="character" w:customStyle="1" w:styleId="Heading7Char">
    <w:name w:val="Heading 7 Char"/>
    <w:link w:val="Heading7"/>
    <w:uiPriority w:val="9"/>
    <w:rsid w:val="002A07C0"/>
    <w:rPr>
      <w:rFonts w:ascii="Calibri" w:eastAsia="MS Gothic" w:hAnsi="Calibri" w:cs="Times New Roman"/>
      <w:i/>
      <w:iCs/>
      <w:color w:val="404040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A07C0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2A07C0"/>
    <w:rPr>
      <w:rFonts w:ascii="Arial" w:hAnsi="Arial"/>
      <w:sz w:val="24"/>
      <w:szCs w:val="24"/>
      <w:lang w:eastAsia="en-US"/>
    </w:rPr>
  </w:style>
  <w:style w:type="paragraph" w:customStyle="1" w:styleId="IOSbodybold">
    <w:name w:val="IOS body bold"/>
    <w:basedOn w:val="Normal"/>
    <w:next w:val="IOSbodytext"/>
    <w:qFormat/>
    <w:rsid w:val="002A07C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240" w:line="300" w:lineRule="auto"/>
    </w:pPr>
    <w:rPr>
      <w:rFonts w:eastAsia="SimSun"/>
      <w:b/>
      <w:lang w:eastAsia="zh-CN"/>
    </w:rPr>
  </w:style>
  <w:style w:type="character" w:customStyle="1" w:styleId="IOSbodytextChar">
    <w:name w:val="IOS body text Char"/>
    <w:link w:val="IOSbodytext"/>
    <w:rsid w:val="009608E0"/>
    <w:rPr>
      <w:rFonts w:ascii="Arial" w:eastAsia="SimSun" w:hAnsi="Arial"/>
      <w:sz w:val="24"/>
      <w:szCs w:val="24"/>
      <w:lang w:eastAsia="zh-CN"/>
    </w:rPr>
  </w:style>
  <w:style w:type="paragraph" w:customStyle="1" w:styleId="IOSboldtext">
    <w:name w:val="IOS bold text"/>
    <w:basedOn w:val="IOSbodytext"/>
    <w:next w:val="IOSbodytext"/>
    <w:link w:val="IOSboldtextChar"/>
    <w:qFormat/>
    <w:rsid w:val="002A07C0"/>
    <w:rPr>
      <w:b/>
    </w:rPr>
  </w:style>
  <w:style w:type="character" w:customStyle="1" w:styleId="IOSboldtextChar">
    <w:name w:val="IOS bold text Char"/>
    <w:link w:val="IOSboldtext"/>
    <w:rsid w:val="002A07C0"/>
    <w:rPr>
      <w:rFonts w:ascii="Arial" w:eastAsia="SimSun" w:hAnsi="Arial"/>
      <w:b/>
      <w:sz w:val="24"/>
      <w:szCs w:val="24"/>
      <w:lang w:eastAsia="zh-CN"/>
    </w:rPr>
  </w:style>
  <w:style w:type="character" w:customStyle="1" w:styleId="IOStabletextChar">
    <w:name w:val="IOS table text Char"/>
    <w:link w:val="IOStabletext"/>
    <w:rsid w:val="0064353D"/>
    <w:rPr>
      <w:rFonts w:ascii="Helvetica" w:eastAsia="SimSun" w:hAnsi="Helvetica"/>
      <w:lang w:eastAsia="zh-CN"/>
    </w:rPr>
  </w:style>
  <w:style w:type="paragraph" w:customStyle="1" w:styleId="IOStabletextbold">
    <w:name w:val="IOS table text bold"/>
    <w:basedOn w:val="IOStabletext"/>
    <w:link w:val="IOStabletextboldChar"/>
    <w:qFormat/>
    <w:rsid w:val="002A07C0"/>
    <w:rPr>
      <w:b/>
    </w:rPr>
  </w:style>
  <w:style w:type="character" w:customStyle="1" w:styleId="IOStabletextboldChar">
    <w:name w:val="IOS table text bold Char"/>
    <w:link w:val="IOStabletextbold"/>
    <w:rsid w:val="002A07C0"/>
    <w:rPr>
      <w:rFonts w:ascii="Helvetica" w:eastAsia="SimSun" w:hAnsi="Helvetica"/>
      <w:b/>
      <w:lang w:eastAsia="zh-CN"/>
    </w:rPr>
  </w:style>
  <w:style w:type="numbering" w:customStyle="1" w:styleId="Style1">
    <w:name w:val="Style1"/>
    <w:basedOn w:val="NoList"/>
    <w:uiPriority w:val="99"/>
    <w:rsid w:val="002A07C0"/>
    <w:pPr>
      <w:numPr>
        <w:numId w:val="33"/>
      </w:numPr>
    </w:pPr>
  </w:style>
  <w:style w:type="numbering" w:customStyle="1" w:styleId="IOSListnew">
    <w:name w:val="IOS List new"/>
    <w:basedOn w:val="NoList"/>
    <w:uiPriority w:val="99"/>
    <w:rsid w:val="002A07C0"/>
    <w:pPr>
      <w:numPr>
        <w:numId w:val="40"/>
      </w:numPr>
    </w:pPr>
  </w:style>
  <w:style w:type="numbering" w:customStyle="1" w:styleId="IOSList1new">
    <w:name w:val="IOS List 1 new"/>
    <w:basedOn w:val="NoList"/>
    <w:uiPriority w:val="99"/>
    <w:rsid w:val="002A07C0"/>
    <w:pPr>
      <w:numPr>
        <w:numId w:val="41"/>
      </w:numPr>
    </w:pPr>
  </w:style>
  <w:style w:type="paragraph" w:styleId="Header">
    <w:name w:val="header"/>
    <w:basedOn w:val="Normal"/>
    <w:link w:val="HeaderChar"/>
    <w:uiPriority w:val="99"/>
    <w:unhideWhenUsed/>
    <w:rsid w:val="00614716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614716"/>
    <w:rPr>
      <w:rFonts w:ascii="Arial" w:hAnsi="Arial"/>
      <w:sz w:val="24"/>
      <w:szCs w:val="24"/>
      <w:lang w:eastAsia="en-US"/>
    </w:rPr>
  </w:style>
  <w:style w:type="character" w:styleId="Hyperlink">
    <w:name w:val="Hyperlink"/>
    <w:uiPriority w:val="99"/>
    <w:unhideWhenUsed/>
    <w:rsid w:val="008023A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185EC3"/>
    <w:rPr>
      <w:color w:val="800080"/>
      <w:u w:val="single"/>
    </w:rPr>
  </w:style>
  <w:style w:type="paragraph" w:customStyle="1" w:styleId="Default">
    <w:name w:val="Default"/>
    <w:rsid w:val="0064353D"/>
    <w:pPr>
      <w:autoSpaceDE w:val="0"/>
      <w:autoSpaceDN w:val="0"/>
      <w:adjustRightInd w:val="0"/>
    </w:pPr>
    <w:rPr>
      <w:rFonts w:ascii="Century Gothic" w:eastAsia="Times New Roman" w:hAnsi="Century Gothic" w:cs="Century Gothic"/>
      <w:color w:val="000000"/>
      <w:sz w:val="24"/>
      <w:szCs w:val="24"/>
    </w:rPr>
  </w:style>
  <w:style w:type="table" w:styleId="GridTable5Dark-Accent1">
    <w:name w:val="Grid Table 5 Dark Accent 1"/>
    <w:basedOn w:val="TableNormal"/>
    <w:uiPriority w:val="50"/>
    <w:rsid w:val="00E9568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Kathy%20and%20Amy\Templates\IOS%20working%20template%20V8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ED5F6C4340004E9832725796C01B3F" ma:contentTypeVersion="18" ma:contentTypeDescription="Create a new document." ma:contentTypeScope="" ma:versionID="20c26dc0ea7bf82c01b87a892db03a5d">
  <xsd:schema xmlns:xsd="http://www.w3.org/2001/XMLSchema" xmlns:xs="http://www.w3.org/2001/XMLSchema" xmlns:p="http://schemas.microsoft.com/office/2006/metadata/properties" xmlns:ns2="8d62a34a-4a25-42c0-a735-2bb48111a31e" xmlns:ns3="e9e761a3-7e9d-4a78-b06b-d9c4f59e554d" targetNamespace="http://schemas.microsoft.com/office/2006/metadata/properties" ma:root="true" ma:fieldsID="af5ddc13fbd002014ecbc8eebc9c4d36" ns2:_="" ns3:_="">
    <xsd:import namespace="8d62a34a-4a25-42c0-a735-2bb48111a31e"/>
    <xsd:import namespace="e9e761a3-7e9d-4a78-b06b-d9c4f59e55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62a34a-4a25-42c0-a735-2bb48111a3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51f47cd6-212f-4ea2-b6af-f1d1e47bdba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e761a3-7e9d-4a78-b06b-d9c4f59e554d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022f09ec-0d7b-43f9-beff-61b5c709573a}" ma:internalName="TaxCatchAll" ma:showField="CatchAllData" ma:web="e9e761a3-7e9d-4a78-b06b-d9c4f59e55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9e761a3-7e9d-4a78-b06b-d9c4f59e554d" xsi:nil="true"/>
    <lcf76f155ced4ddcb4097134ff3c332f xmlns="8d62a34a-4a25-42c0-a735-2bb48111a31e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1516CB8-A3FC-469D-8C64-9FDA3FAE5C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62a34a-4a25-42c0-a735-2bb48111a31e"/>
    <ds:schemaRef ds:uri="e9e761a3-7e9d-4a78-b06b-d9c4f59e55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7430530-2D36-488C-83E9-046EC6D5527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6B25D07-33B1-4EC7-9FB1-41F2CFC9933C}">
  <ds:schemaRefs>
    <ds:schemaRef ds:uri="http://schemas.microsoft.com/office/2006/metadata/properties"/>
    <ds:schemaRef ds:uri="http://schemas.microsoft.com/office/infopath/2007/PartnerControls"/>
    <ds:schemaRef ds:uri="e9e761a3-7e9d-4a78-b06b-d9c4f59e554d"/>
    <ds:schemaRef ds:uri="8d62a34a-4a25-42c0-a735-2bb48111a31e"/>
  </ds:schemaRefs>
</ds:datastoreItem>
</file>

<file path=customXml/itemProps4.xml><?xml version="1.0" encoding="utf-8"?>
<ds:datastoreItem xmlns:ds="http://schemas.openxmlformats.org/officeDocument/2006/customXml" ds:itemID="{8AB74D7D-998B-4832-ABFC-F9B4B2543C3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IOS working template V8</Template>
  <TotalTime>5</TotalTime>
  <Pages>1</Pages>
  <Words>220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Program</vt:lpstr>
    </vt:vector>
  </TitlesOfParts>
  <Company>NSW, Department of Education and Training</Company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</dc:title>
  <dc:creator>Jensen, Amy</dc:creator>
  <cp:lastModifiedBy>Simone Millar (Simone Millar)</cp:lastModifiedBy>
  <cp:revision>2</cp:revision>
  <cp:lastPrinted>2016-07-07T23:41:00Z</cp:lastPrinted>
  <dcterms:created xsi:type="dcterms:W3CDTF">2026-02-24T03:43:00Z</dcterms:created>
  <dcterms:modified xsi:type="dcterms:W3CDTF">2026-02-24T03:43:00Z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0x010100EAED5F6C4340004E9832725796C01B3F</vt:lpwstr>
  </property>
  <property fmtid="{D5CDD505-2E9C-101B-9397-08002B2CF9AE}" pid="3" name="MediaServiceImageTags">
    <vt:lpwstr/>
  </property>
  <property fmtid="{D5CDD505-2E9C-101B-9397-08002B2CF9AE}" pid="4" name="MSIP_Label_b603dfd7-d93a-4381-a340-2995d8282205_Enabled">
    <vt:lpwstr>true</vt:lpwstr>
  </property>
  <property fmtid="{D5CDD505-2E9C-101B-9397-08002B2CF9AE}" pid="5" name="MSIP_Label_b603dfd7-d93a-4381-a340-2995d8282205_SetDate">
    <vt:lpwstr>2024-01-15T03:37:57Z</vt:lpwstr>
  </property>
  <property fmtid="{D5CDD505-2E9C-101B-9397-08002B2CF9AE}" pid="6" name="MSIP_Label_b603dfd7-d93a-4381-a340-2995d8282205_Method">
    <vt:lpwstr>Standard</vt:lpwstr>
  </property>
  <property fmtid="{D5CDD505-2E9C-101B-9397-08002B2CF9AE}" pid="7" name="MSIP_Label_b603dfd7-d93a-4381-a340-2995d8282205_Name">
    <vt:lpwstr>OFFICIAL</vt:lpwstr>
  </property>
  <property fmtid="{D5CDD505-2E9C-101B-9397-08002B2CF9AE}" pid="8" name="MSIP_Label_b603dfd7-d93a-4381-a340-2995d8282205_SiteId">
    <vt:lpwstr>05a0e69a-418a-47c1-9c25-9387261bf991</vt:lpwstr>
  </property>
  <property fmtid="{D5CDD505-2E9C-101B-9397-08002B2CF9AE}" pid="9" name="MSIP_Label_b603dfd7-d93a-4381-a340-2995d8282205_ActionId">
    <vt:lpwstr>4a09fbbc-a291-4ad8-a247-af2cb30ec7e5</vt:lpwstr>
  </property>
  <property fmtid="{D5CDD505-2E9C-101B-9397-08002B2CF9AE}" pid="10" name="MSIP_Label_b603dfd7-d93a-4381-a340-2995d8282205_ContentBits">
    <vt:lpwstr>0</vt:lpwstr>
  </property>
</Properties>
</file>